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467B7DFD">
                                  <wp:extent cx="762000" cy="762000"/>
                                  <wp:effectExtent l="0" t="0" r="0" b="0"/>
                                  <wp:docPr id="1" name="Picture 1" descr="Logo of th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of the Counci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41FBD" id="_x0000_t202" coordsize="21600,21600" o:spt="202" path="m,l,21600r21600,l21600,xe">
                <v:stroke joinstyle="miter"/>
                <v:path gradientshapeok="t" o:connecttype="rect"/>
              </v:shapetype>
              <v:shape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467B7DFD">
                            <wp:extent cx="762000" cy="762000"/>
                            <wp:effectExtent l="0" t="0" r="0" b="0"/>
                            <wp:docPr id="1" name="Picture 1" descr="Logo of th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of the Counci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22B456C3" w:rsidR="00FB1E4C" w:rsidRDefault="007A5466">
      <w:pPr>
        <w:jc w:val="center"/>
        <w:rPr>
          <w:sz w:val="28"/>
        </w:rPr>
      </w:pPr>
      <w:r>
        <w:rPr>
          <w:sz w:val="28"/>
        </w:rPr>
        <w:t>Period</w:t>
      </w:r>
      <w:r w:rsidR="0072403F">
        <w:rPr>
          <w:sz w:val="28"/>
        </w:rPr>
        <w:t xml:space="preserve"> covered:  </w:t>
      </w:r>
      <w:r>
        <w:rPr>
          <w:sz w:val="28"/>
        </w:rPr>
        <w:t>202</w:t>
      </w:r>
      <w:r w:rsidR="009814D2">
        <w:rPr>
          <w:sz w:val="28"/>
        </w:rPr>
        <w:t>1</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53774992" w:rsidR="00FB1E4C" w:rsidRDefault="00FB1E4C" w:rsidP="004F33F8">
      <w:pPr>
        <w:pStyle w:val="Heading4"/>
      </w:pPr>
      <w:r>
        <w:t>Published:</w:t>
      </w:r>
      <w:bookmarkStart w:id="1" w:name="pubdate1"/>
      <w:bookmarkEnd w:id="1"/>
      <w:r>
        <w:t xml:space="preserve">  </w:t>
      </w:r>
      <w:r w:rsidR="00353E08">
        <w:t>2</w:t>
      </w:r>
      <w:r w:rsidR="007734E7">
        <w:t>8</w:t>
      </w:r>
      <w:r w:rsidR="00BB3500">
        <w:t>/</w:t>
      </w:r>
      <w:r w:rsidR="004269E6">
        <w:t>0</w:t>
      </w:r>
      <w:r w:rsidR="001F1E7A">
        <w:t>6</w:t>
      </w:r>
      <w:r w:rsidR="0092256E">
        <w:t>/</w:t>
      </w:r>
      <w:r w:rsidR="00FB5D9E">
        <w:t>202</w:t>
      </w:r>
      <w:r w:rsidR="00BB3500">
        <w:t>4</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w:t>
      </w:r>
      <w:proofErr w:type="gramStart"/>
      <w:r>
        <w:t>relates</w:t>
      </w:r>
      <w:proofErr w:type="gramEnd"/>
      <w:r>
        <w:t xml:space="preserve">”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w:t>
      </w:r>
      <w:proofErr w:type="gramStart"/>
      <w:r>
        <w:t>in the course of</w:t>
      </w:r>
      <w:proofErr w:type="gramEnd"/>
      <w:r>
        <w:t xml:space="preserve">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decision taker proposes to consult before taking the decision; and the means by which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 xml:space="preserve">whether or not the decision </w:t>
      </w:r>
      <w:proofErr w:type="gramStart"/>
      <w:r>
        <w:t>is considered to be</w:t>
      </w:r>
      <w:proofErr w:type="gramEnd"/>
      <w:r>
        <w:t xml:space="preserv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 xml:space="preserve">the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 xml:space="preserve">the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of a relevant overview and scrutiny committee, or if the chair of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9"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0EE63C07" w14:textId="77777777" w:rsidR="00FB1E4C" w:rsidRDefault="00FB1E4C">
      <w:pPr>
        <w:rPr>
          <w:b/>
          <w:snapToGrid w:val="0"/>
          <w:sz w:val="31"/>
        </w:rPr>
      </w:pPr>
    </w:p>
    <w:p w14:paraId="180BCE4E" w14:textId="3C932B04" w:rsidR="00C9484A" w:rsidRDefault="00C9484A" w:rsidP="00C9484A">
      <w:pPr>
        <w:rPr>
          <w:b/>
          <w:sz w:val="28"/>
          <w:szCs w:val="28"/>
          <w:lang w:val="en-US"/>
        </w:rPr>
      </w:pPr>
      <w:bookmarkStart w:id="3" w:name="cedecs1"/>
      <w:bookmarkEnd w:id="3"/>
      <w:r>
        <w:rPr>
          <w:b/>
          <w:sz w:val="28"/>
        </w:rPr>
        <w:t>DECISION: ADD0027 Sport England Local Delivery Pilot – acceptance of the core capacity grant (2021-2025)</w:t>
      </w:r>
    </w:p>
    <w:p w14:paraId="17F64BA6" w14:textId="77777777" w:rsidR="00C9484A" w:rsidRDefault="00C9484A" w:rsidP="00C9484A">
      <w:pPr>
        <w:rPr>
          <w:b/>
          <w:sz w:val="28"/>
        </w:rPr>
      </w:pPr>
    </w:p>
    <w:p w14:paraId="5EC0DEF4" w14:textId="77777777" w:rsidR="00C9484A" w:rsidRDefault="00C9484A" w:rsidP="00C9484A">
      <w:pPr>
        <w:rPr>
          <w:b/>
          <w:sz w:val="28"/>
        </w:rPr>
      </w:pPr>
      <w:r>
        <w:rPr>
          <w:b/>
          <w:sz w:val="28"/>
        </w:rPr>
        <w:t xml:space="preserve">Nature of the decision: </w:t>
      </w:r>
    </w:p>
    <w:p w14:paraId="28362F50" w14:textId="77777777" w:rsidR="00C9484A" w:rsidRDefault="00C9484A" w:rsidP="00C9484A">
      <w:pPr>
        <w:rPr>
          <w:b/>
          <w:sz w:val="28"/>
        </w:rPr>
      </w:pPr>
    </w:p>
    <w:p w14:paraId="41C1EB2D" w14:textId="1F2B9F37" w:rsidR="00C9484A" w:rsidRPr="00651649" w:rsidRDefault="00C9484A" w:rsidP="00C9484A">
      <w:pPr>
        <w:rPr>
          <w:noProof/>
          <w:lang w:val="en-US"/>
        </w:rPr>
      </w:pPr>
      <w:r w:rsidRPr="00C9484A">
        <w:rPr>
          <w:lang w:val="en-US"/>
        </w:rPr>
        <w:t>Redcar &amp; Cleveland Borough Council is the accountable body for the Sport England Local Delivery Pilot in South Tees - this decision relates to the acceptance of the latest grant from Sport England totaling £1,563,902.</w:t>
      </w:r>
    </w:p>
    <w:p w14:paraId="4767F264" w14:textId="77777777" w:rsidR="00C9484A" w:rsidRDefault="00C9484A" w:rsidP="00C9484A"/>
    <w:p w14:paraId="79CAC662" w14:textId="77777777" w:rsidR="00C9484A" w:rsidRDefault="00C9484A" w:rsidP="00C9484A">
      <w:pPr>
        <w:rPr>
          <w:b/>
          <w:sz w:val="28"/>
        </w:rPr>
      </w:pPr>
      <w:r>
        <w:rPr>
          <w:b/>
          <w:sz w:val="28"/>
        </w:rPr>
        <w:t>Who will make the decision?</w:t>
      </w:r>
    </w:p>
    <w:p w14:paraId="7329988E" w14:textId="77777777" w:rsidR="00C9484A" w:rsidRDefault="00C9484A" w:rsidP="00C9484A">
      <w:pPr>
        <w:rPr>
          <w:b/>
          <w:sz w:val="28"/>
        </w:rPr>
      </w:pPr>
    </w:p>
    <w:p w14:paraId="1DCE82A3" w14:textId="5D246907" w:rsidR="00C9484A" w:rsidRDefault="00C9484A" w:rsidP="00C9484A">
      <w:r>
        <w:rPr>
          <w:lang w:val="en-US"/>
        </w:rPr>
        <w:t>Corporate Director for Adults &amp; Communities</w:t>
      </w:r>
    </w:p>
    <w:p w14:paraId="16767538" w14:textId="77777777" w:rsidR="00C9484A" w:rsidRDefault="00C9484A" w:rsidP="00C9484A"/>
    <w:p w14:paraId="597B9C31" w14:textId="77777777" w:rsidR="00C9484A" w:rsidRDefault="00C9484A" w:rsidP="00C9484A">
      <w:pPr>
        <w:rPr>
          <w:b/>
          <w:sz w:val="28"/>
        </w:rPr>
      </w:pPr>
      <w:r>
        <w:rPr>
          <w:b/>
          <w:sz w:val="28"/>
        </w:rPr>
        <w:t>When is the decision to be taken?</w:t>
      </w:r>
    </w:p>
    <w:p w14:paraId="7623DC23" w14:textId="77777777" w:rsidR="00C9484A" w:rsidRDefault="00C9484A" w:rsidP="00C9484A">
      <w:pPr>
        <w:rPr>
          <w:b/>
          <w:sz w:val="28"/>
        </w:rPr>
      </w:pPr>
    </w:p>
    <w:p w14:paraId="58C130D6" w14:textId="2105170C" w:rsidR="00C9484A" w:rsidRDefault="00C9484A" w:rsidP="00C9484A">
      <w:r>
        <w:t>April 2021</w:t>
      </w:r>
    </w:p>
    <w:p w14:paraId="067B60FB" w14:textId="77777777" w:rsidR="00C9484A" w:rsidRDefault="00C9484A" w:rsidP="00C9484A"/>
    <w:p w14:paraId="46442B7D" w14:textId="77777777" w:rsidR="00C9484A" w:rsidRDefault="00C9484A" w:rsidP="00C9484A">
      <w:pPr>
        <w:rPr>
          <w:b/>
          <w:sz w:val="28"/>
        </w:rPr>
      </w:pPr>
      <w:r>
        <w:rPr>
          <w:b/>
          <w:sz w:val="28"/>
        </w:rPr>
        <w:t>Who will be consulted and how?</w:t>
      </w:r>
    </w:p>
    <w:p w14:paraId="40453DFD" w14:textId="77777777" w:rsidR="00C9484A" w:rsidRDefault="00C9484A" w:rsidP="00C9484A">
      <w:pPr>
        <w:rPr>
          <w:b/>
          <w:sz w:val="28"/>
        </w:rPr>
      </w:pPr>
    </w:p>
    <w:p w14:paraId="65D9FB35" w14:textId="77777777" w:rsidR="00C9484A" w:rsidRDefault="00C9484A" w:rsidP="00C9484A">
      <w:pPr>
        <w:rPr>
          <w:lang w:val="en-US"/>
        </w:rPr>
      </w:pPr>
      <w:r>
        <w:rPr>
          <w:lang w:val="en-US"/>
        </w:rPr>
        <w:t>Chief Finance Officer</w:t>
      </w:r>
    </w:p>
    <w:p w14:paraId="768714EA" w14:textId="68F8CC3A" w:rsidR="00C9484A" w:rsidRDefault="00C9484A" w:rsidP="00C9484A">
      <w:pPr>
        <w:rPr>
          <w:lang w:val="en-US"/>
        </w:rPr>
      </w:pPr>
      <w:r>
        <w:rPr>
          <w:lang w:val="en-US"/>
        </w:rPr>
        <w:t>Assistant Director for Growth, Enterprise &amp; Environment</w:t>
      </w:r>
    </w:p>
    <w:p w14:paraId="373A4E18" w14:textId="77777777" w:rsidR="00C9484A" w:rsidRDefault="00C9484A" w:rsidP="00C9484A">
      <w:pPr>
        <w:rPr>
          <w:lang w:val="en-US"/>
        </w:rPr>
      </w:pPr>
      <w:r w:rsidRPr="00752F79">
        <w:rPr>
          <w:noProof/>
          <w:lang w:val="en-US"/>
        </w:rPr>
        <w:t>All of the above will be consulted via approval of the delegated decision</w:t>
      </w:r>
    </w:p>
    <w:p w14:paraId="52D2B693" w14:textId="77777777" w:rsidR="00C9484A" w:rsidRDefault="00C9484A" w:rsidP="00C9484A">
      <w:pPr>
        <w:rPr>
          <w:lang w:val="en-US"/>
        </w:rPr>
      </w:pPr>
    </w:p>
    <w:p w14:paraId="78B306A8" w14:textId="77777777" w:rsidR="00C9484A" w:rsidRDefault="00C9484A" w:rsidP="00C9484A">
      <w:pPr>
        <w:rPr>
          <w:b/>
          <w:sz w:val="28"/>
        </w:rPr>
      </w:pPr>
      <w:r>
        <w:rPr>
          <w:b/>
          <w:sz w:val="28"/>
        </w:rPr>
        <w:t>Supporting documentation:</w:t>
      </w:r>
    </w:p>
    <w:p w14:paraId="07135265" w14:textId="77777777" w:rsidR="00C9484A" w:rsidRDefault="00C9484A" w:rsidP="00C9484A">
      <w:pPr>
        <w:rPr>
          <w:b/>
          <w:sz w:val="28"/>
        </w:rPr>
      </w:pPr>
    </w:p>
    <w:p w14:paraId="0B4CADCF" w14:textId="77777777" w:rsidR="00C9484A" w:rsidRDefault="00C9484A" w:rsidP="00C9484A">
      <w:pPr>
        <w:rPr>
          <w:lang w:val="en-US"/>
        </w:rPr>
      </w:pPr>
      <w:r>
        <w:t xml:space="preserve">There are no supporting documents for this </w:t>
      </w:r>
      <w:proofErr w:type="gramStart"/>
      <w:r>
        <w:t>decision</w:t>
      </w:r>
      <w:proofErr w:type="gramEnd"/>
      <w:r>
        <w:rPr>
          <w:lang w:val="en-US"/>
        </w:rPr>
        <w:t xml:space="preserve"> </w:t>
      </w:r>
    </w:p>
    <w:p w14:paraId="17B48BC2" w14:textId="77777777" w:rsidR="00C9484A" w:rsidRDefault="00C9484A" w:rsidP="00C9484A"/>
    <w:p w14:paraId="046255BD" w14:textId="77777777" w:rsidR="00C9484A" w:rsidRDefault="00C9484A" w:rsidP="00C9484A">
      <w:pPr>
        <w:rPr>
          <w:b/>
          <w:sz w:val="28"/>
        </w:rPr>
      </w:pPr>
      <w:r>
        <w:rPr>
          <w:b/>
          <w:sz w:val="28"/>
        </w:rPr>
        <w:t>How and by when to make representations:</w:t>
      </w:r>
    </w:p>
    <w:p w14:paraId="4B7FF958" w14:textId="77777777" w:rsidR="00C9484A" w:rsidRDefault="00C9484A" w:rsidP="00C9484A">
      <w:pPr>
        <w:rPr>
          <w:b/>
          <w:sz w:val="28"/>
        </w:rPr>
      </w:pPr>
    </w:p>
    <w:p w14:paraId="078D7BF7" w14:textId="418060EB" w:rsidR="00C9484A" w:rsidRDefault="00C9484A" w:rsidP="00C9484A">
      <w:r>
        <w:t>Representations should be made to Scott Lloyd before 5 April 2021.</w:t>
      </w:r>
    </w:p>
    <w:p w14:paraId="59D961C9" w14:textId="48518C78" w:rsidR="00C9484A" w:rsidRDefault="00C9484A" w:rsidP="00C9484A">
      <w:r>
        <w:t xml:space="preserve">Tel: </w:t>
      </w:r>
      <w:r>
        <w:rPr>
          <w:noProof/>
          <w:lang w:val="en-US"/>
        </w:rPr>
        <w:t>01642 727658</w:t>
      </w:r>
    </w:p>
    <w:p w14:paraId="0389388F" w14:textId="77777777" w:rsidR="00C9484A" w:rsidRDefault="00C9484A" w:rsidP="00C9484A"/>
    <w:p w14:paraId="424B85F0" w14:textId="3C7C7901" w:rsidR="00C9484A" w:rsidRDefault="00C9484A" w:rsidP="00C9484A">
      <w:r>
        <w:t>First published in Forward Plan on 8 March 2021</w:t>
      </w:r>
    </w:p>
    <w:p w14:paraId="665E26AC" w14:textId="77777777" w:rsidR="00C9484A" w:rsidRDefault="00C9484A" w:rsidP="00C9484A"/>
    <w:p w14:paraId="7E0BFCA1" w14:textId="3DCECA33" w:rsidR="00A035DA" w:rsidRDefault="007634CD" w:rsidP="00C9484A">
      <w:pPr>
        <w:rPr>
          <w:b/>
          <w:sz w:val="28"/>
          <w:szCs w:val="28"/>
        </w:rPr>
      </w:pPr>
      <w:r>
        <w:rPr>
          <w:b/>
          <w:noProof/>
          <w:sz w:val="28"/>
          <w:szCs w:val="28"/>
        </w:rPr>
        <mc:AlternateContent>
          <mc:Choice Requires="wps">
            <w:drawing>
              <wp:anchor distT="0" distB="0" distL="114300" distR="114300" simplePos="0" relativeHeight="251691008" behindDoc="0" locked="0" layoutInCell="1" allowOverlap="1" wp14:anchorId="7ACC5E8F" wp14:editId="015EE57E">
                <wp:simplePos x="0" y="0"/>
                <wp:positionH relativeFrom="column">
                  <wp:posOffset>2190115</wp:posOffset>
                </wp:positionH>
                <wp:positionV relativeFrom="paragraph">
                  <wp:posOffset>396875</wp:posOffset>
                </wp:positionV>
                <wp:extent cx="1323975" cy="1143000"/>
                <wp:effectExtent l="0" t="0" r="9525" b="0"/>
                <wp:wrapNone/>
                <wp:docPr id="70"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549309" w14:textId="77777777" w:rsidR="00C9484A" w:rsidRDefault="00C9484A" w:rsidP="00C948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C5E8F" id="Text Box 1" o:spid="_x0000_s1028" type="#_x0000_t202" alt="Link to the decision form." style="position:absolute;margin-left:172.45pt;margin-top:31.25pt;width:104.25pt;height:9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5W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" fillcolor="window" strokeweight=".5pt">
                <v:path arrowok="t"/>
                <v:textbox>
                  <w:txbxContent>
                    <w:p w14:paraId="0D549309" w14:textId="77777777" w:rsidR="00C9484A" w:rsidRDefault="00C9484A" w:rsidP="00C9484A"/>
                  </w:txbxContent>
                </v:textbox>
              </v:shape>
            </w:pict>
          </mc:Fallback>
        </mc:AlternateContent>
      </w:r>
      <w:r w:rsidR="00C9484A" w:rsidRPr="008254C1">
        <w:rPr>
          <w:b/>
          <w:sz w:val="28"/>
          <w:szCs w:val="28"/>
        </w:rPr>
        <w:t>Following the Making of the decision, the decision form will be published here:</w:t>
      </w:r>
    </w:p>
    <w:p w14:paraId="505A02B8" w14:textId="77777777" w:rsidR="00A035DA" w:rsidRDefault="00A035DA" w:rsidP="00C9484A">
      <w:pPr>
        <w:rPr>
          <w:b/>
          <w:sz w:val="28"/>
          <w:szCs w:val="28"/>
        </w:rPr>
      </w:pPr>
    </w:p>
    <w:p w14:paraId="7FB9481D" w14:textId="77777777" w:rsidR="00A035DA" w:rsidRDefault="00A035DA" w:rsidP="00C9484A">
      <w:pPr>
        <w:rPr>
          <w:b/>
          <w:sz w:val="28"/>
          <w:szCs w:val="28"/>
        </w:rPr>
      </w:pPr>
    </w:p>
    <w:p w14:paraId="5983C016" w14:textId="73A25618" w:rsidR="00D259F7" w:rsidRDefault="00D259F7" w:rsidP="00D259F7">
      <w:pPr>
        <w:rPr>
          <w:b/>
          <w:sz w:val="28"/>
          <w:szCs w:val="28"/>
          <w:lang w:val="en-US"/>
        </w:rPr>
      </w:pPr>
      <w:r>
        <w:rPr>
          <w:b/>
          <w:sz w:val="28"/>
        </w:rPr>
        <w:lastRenderedPageBreak/>
        <w:t>DECISION: ADD0032 Green Homes Grant Local Authority Delivery (LAD2) 2021</w:t>
      </w:r>
    </w:p>
    <w:p w14:paraId="2E6CEA7A" w14:textId="77777777" w:rsidR="00D259F7" w:rsidRDefault="00D259F7" w:rsidP="00D259F7">
      <w:pPr>
        <w:rPr>
          <w:b/>
          <w:sz w:val="28"/>
        </w:rPr>
      </w:pPr>
    </w:p>
    <w:p w14:paraId="236C2609" w14:textId="77777777" w:rsidR="00D259F7" w:rsidRDefault="00D259F7" w:rsidP="00D259F7">
      <w:pPr>
        <w:rPr>
          <w:b/>
          <w:sz w:val="28"/>
        </w:rPr>
      </w:pPr>
      <w:r>
        <w:rPr>
          <w:b/>
          <w:sz w:val="28"/>
        </w:rPr>
        <w:t xml:space="preserve">Nature of the decision: </w:t>
      </w:r>
    </w:p>
    <w:p w14:paraId="06FBE756" w14:textId="77777777" w:rsidR="00D259F7" w:rsidRDefault="00D259F7" w:rsidP="00D259F7">
      <w:pPr>
        <w:rPr>
          <w:b/>
          <w:sz w:val="28"/>
        </w:rPr>
      </w:pPr>
    </w:p>
    <w:p w14:paraId="2D703208" w14:textId="77777777" w:rsidR="00D259F7" w:rsidRDefault="00D259F7" w:rsidP="00D259F7">
      <w:pPr>
        <w:rPr>
          <w:noProof/>
          <w:lang w:val="en-US"/>
        </w:rPr>
      </w:pPr>
      <w:r w:rsidRPr="000618DB">
        <w:rPr>
          <w:lang w:val="en-US"/>
        </w:rPr>
        <w:t xml:space="preserve">Commence a procurement process </w:t>
      </w:r>
      <w:proofErr w:type="gramStart"/>
      <w:r w:rsidRPr="000618DB">
        <w:rPr>
          <w:lang w:val="en-US"/>
        </w:rPr>
        <w:t>in order to</w:t>
      </w:r>
      <w:proofErr w:type="gramEnd"/>
      <w:r>
        <w:rPr>
          <w:noProof/>
          <w:lang w:val="en-US"/>
        </w:rPr>
        <w:t xml:space="preserve"> award a contract for the delivery of </w:t>
      </w:r>
      <w:r w:rsidRPr="00E047C9">
        <w:rPr>
          <w:noProof/>
          <w:lang w:val="en-US"/>
        </w:rPr>
        <w:t xml:space="preserve">Green Homes Grant Local Authority Delivery (LAD2) </w:t>
      </w:r>
      <w:r>
        <w:rPr>
          <w:noProof/>
          <w:lang w:val="en-US"/>
        </w:rPr>
        <w:t>funding 2021.</w:t>
      </w:r>
    </w:p>
    <w:p w14:paraId="08E68D56" w14:textId="443C3AB8" w:rsidR="00D259F7" w:rsidRDefault="00D259F7" w:rsidP="00D259F7">
      <w:pPr>
        <w:rPr>
          <w:lang w:val="en-US"/>
        </w:rPr>
      </w:pPr>
      <w:r>
        <w:rPr>
          <w:noProof/>
          <w:lang w:val="en-US"/>
        </w:rPr>
        <w:t xml:space="preserve">The procurement will be carried out in accordance with the Council's Contract Procedure Rules.  </w:t>
      </w:r>
    </w:p>
    <w:p w14:paraId="0FC8CD79" w14:textId="77777777" w:rsidR="00D259F7" w:rsidRDefault="00D259F7" w:rsidP="00D259F7"/>
    <w:p w14:paraId="257F5B66" w14:textId="77777777" w:rsidR="00D259F7" w:rsidRDefault="00D259F7" w:rsidP="00D259F7">
      <w:pPr>
        <w:rPr>
          <w:b/>
          <w:sz w:val="28"/>
        </w:rPr>
      </w:pPr>
      <w:r>
        <w:rPr>
          <w:b/>
          <w:sz w:val="28"/>
        </w:rPr>
        <w:t>Who will make the decision?</w:t>
      </w:r>
    </w:p>
    <w:p w14:paraId="21E213A0" w14:textId="77777777" w:rsidR="00D259F7" w:rsidRDefault="00D259F7" w:rsidP="00D259F7">
      <w:pPr>
        <w:rPr>
          <w:b/>
          <w:sz w:val="28"/>
        </w:rPr>
      </w:pPr>
    </w:p>
    <w:p w14:paraId="7917A41C" w14:textId="77777777" w:rsidR="00D259F7" w:rsidRDefault="00D259F7" w:rsidP="00D259F7">
      <w:r>
        <w:rPr>
          <w:lang w:val="en-US"/>
        </w:rPr>
        <w:t>Cabinet Member for Health, Housing &amp; Welfare</w:t>
      </w:r>
    </w:p>
    <w:p w14:paraId="1AFFAED9" w14:textId="77777777" w:rsidR="00D259F7" w:rsidRDefault="00D259F7" w:rsidP="00D259F7"/>
    <w:p w14:paraId="5DE38B3B" w14:textId="77777777" w:rsidR="00D259F7" w:rsidRDefault="00D259F7" w:rsidP="00D259F7">
      <w:pPr>
        <w:rPr>
          <w:b/>
          <w:sz w:val="28"/>
        </w:rPr>
      </w:pPr>
      <w:r>
        <w:rPr>
          <w:b/>
          <w:sz w:val="28"/>
        </w:rPr>
        <w:t>When is the decision to be taken?</w:t>
      </w:r>
    </w:p>
    <w:p w14:paraId="7D612C73" w14:textId="77777777" w:rsidR="00D259F7" w:rsidRDefault="00D259F7" w:rsidP="00D259F7">
      <w:pPr>
        <w:rPr>
          <w:b/>
          <w:sz w:val="28"/>
        </w:rPr>
      </w:pPr>
    </w:p>
    <w:p w14:paraId="13F325B3" w14:textId="12D55D81" w:rsidR="00D259F7" w:rsidRDefault="00D259F7" w:rsidP="00D259F7">
      <w:r>
        <w:t>June 2021</w:t>
      </w:r>
    </w:p>
    <w:p w14:paraId="71FA097C" w14:textId="77777777" w:rsidR="00D259F7" w:rsidRDefault="00D259F7" w:rsidP="00D259F7"/>
    <w:p w14:paraId="204AC280" w14:textId="77777777" w:rsidR="00D259F7" w:rsidRDefault="00D259F7" w:rsidP="00D259F7">
      <w:pPr>
        <w:rPr>
          <w:b/>
          <w:sz w:val="28"/>
        </w:rPr>
      </w:pPr>
      <w:r>
        <w:rPr>
          <w:b/>
          <w:sz w:val="28"/>
        </w:rPr>
        <w:t>Who will be consulted and how?</w:t>
      </w:r>
    </w:p>
    <w:p w14:paraId="6F146411" w14:textId="77777777" w:rsidR="00D259F7" w:rsidRDefault="00D259F7" w:rsidP="00D259F7">
      <w:pPr>
        <w:rPr>
          <w:b/>
          <w:sz w:val="28"/>
        </w:rPr>
      </w:pPr>
    </w:p>
    <w:p w14:paraId="7C4FC986" w14:textId="77777777" w:rsidR="00D259F7" w:rsidRDefault="00D259F7" w:rsidP="00D259F7">
      <w:pPr>
        <w:rPr>
          <w:lang w:val="en-US"/>
        </w:rPr>
      </w:pPr>
      <w:r>
        <w:rPr>
          <w:lang w:val="en-US"/>
        </w:rPr>
        <w:t>Cabinet Member for Health, Housing &amp; Welfare</w:t>
      </w:r>
    </w:p>
    <w:p w14:paraId="159F8B4E" w14:textId="77777777" w:rsidR="00D259F7" w:rsidRDefault="00D259F7" w:rsidP="00D259F7">
      <w:pPr>
        <w:rPr>
          <w:noProof/>
          <w:lang w:val="en-US"/>
        </w:rPr>
      </w:pPr>
      <w:r>
        <w:rPr>
          <w:noProof/>
          <w:lang w:val="en-US"/>
        </w:rPr>
        <w:t>Chief Finance Officer</w:t>
      </w:r>
    </w:p>
    <w:p w14:paraId="24AFF7A5" w14:textId="77777777" w:rsidR="00D259F7" w:rsidRDefault="00D259F7" w:rsidP="00D259F7">
      <w:pPr>
        <w:rPr>
          <w:noProof/>
          <w:lang w:val="en-US"/>
        </w:rPr>
      </w:pPr>
      <w:r>
        <w:rPr>
          <w:noProof/>
          <w:lang w:val="en-US"/>
        </w:rPr>
        <w:t>Chief Legal Officer</w:t>
      </w:r>
    </w:p>
    <w:p w14:paraId="0DBC3349" w14:textId="77777777" w:rsidR="00D259F7" w:rsidRDefault="00D259F7" w:rsidP="00D259F7">
      <w:pPr>
        <w:rPr>
          <w:noProof/>
          <w:lang w:val="en-US"/>
        </w:rPr>
      </w:pPr>
      <w:r>
        <w:rPr>
          <w:noProof/>
          <w:lang w:val="en-US"/>
        </w:rPr>
        <w:t>The above will be consulted through approval of delegated decision.</w:t>
      </w:r>
    </w:p>
    <w:p w14:paraId="08082FCB" w14:textId="77777777" w:rsidR="00D259F7" w:rsidRDefault="00D259F7" w:rsidP="00D259F7">
      <w:pPr>
        <w:rPr>
          <w:lang w:val="en-US"/>
        </w:rPr>
      </w:pPr>
    </w:p>
    <w:p w14:paraId="3D1E4208" w14:textId="77777777" w:rsidR="00D259F7" w:rsidRDefault="00D259F7" w:rsidP="00D259F7">
      <w:pPr>
        <w:rPr>
          <w:b/>
          <w:sz w:val="28"/>
        </w:rPr>
      </w:pPr>
      <w:r>
        <w:rPr>
          <w:b/>
          <w:sz w:val="28"/>
        </w:rPr>
        <w:t>Supporting documentation:</w:t>
      </w:r>
    </w:p>
    <w:p w14:paraId="4CD80B17" w14:textId="77777777" w:rsidR="00D259F7" w:rsidRDefault="00D259F7" w:rsidP="00D259F7">
      <w:pPr>
        <w:rPr>
          <w:b/>
          <w:sz w:val="28"/>
        </w:rPr>
      </w:pPr>
    </w:p>
    <w:p w14:paraId="172E578F" w14:textId="77777777" w:rsidR="00D259F7" w:rsidRDefault="00D259F7" w:rsidP="00D259F7">
      <w:r>
        <w:t xml:space="preserve">There are no supporting documents for this </w:t>
      </w:r>
      <w:proofErr w:type="gramStart"/>
      <w:r>
        <w:t>decision</w:t>
      </w:r>
      <w:proofErr w:type="gramEnd"/>
    </w:p>
    <w:p w14:paraId="67E1D97F" w14:textId="77777777" w:rsidR="00D259F7" w:rsidRDefault="00D259F7" w:rsidP="00D259F7">
      <w:r>
        <w:rPr>
          <w:noProof/>
          <w:lang w:val="en-US"/>
        </w:rPr>
        <w:t xml:space="preserve">  </w:t>
      </w:r>
    </w:p>
    <w:p w14:paraId="5E61C117" w14:textId="77777777" w:rsidR="00D259F7" w:rsidRDefault="00D259F7" w:rsidP="00D259F7">
      <w:pPr>
        <w:rPr>
          <w:b/>
          <w:sz w:val="28"/>
        </w:rPr>
      </w:pPr>
      <w:r>
        <w:rPr>
          <w:b/>
          <w:sz w:val="28"/>
        </w:rPr>
        <w:t>How and by when to make representations:</w:t>
      </w:r>
    </w:p>
    <w:p w14:paraId="67397508" w14:textId="77777777" w:rsidR="00D259F7" w:rsidRDefault="00D259F7" w:rsidP="00D259F7">
      <w:pPr>
        <w:rPr>
          <w:b/>
          <w:sz w:val="28"/>
        </w:rPr>
      </w:pPr>
    </w:p>
    <w:p w14:paraId="224BA068" w14:textId="2F41EFA7" w:rsidR="00D259F7" w:rsidRDefault="00D259F7" w:rsidP="00D259F7">
      <w:r>
        <w:t>Representations should be made to Erika Grunert before 18 June 2021.</w:t>
      </w:r>
    </w:p>
    <w:p w14:paraId="4A5569DB" w14:textId="209724D5" w:rsidR="00D259F7" w:rsidRDefault="00D259F7" w:rsidP="00D259F7">
      <w:r>
        <w:t xml:space="preserve">Tel: </w:t>
      </w:r>
      <w:r>
        <w:rPr>
          <w:lang w:eastAsia="en-GB"/>
        </w:rPr>
        <w:t>01287 612457</w:t>
      </w:r>
    </w:p>
    <w:p w14:paraId="49CAD99D" w14:textId="77777777" w:rsidR="00D259F7" w:rsidRDefault="00D259F7" w:rsidP="00D259F7"/>
    <w:p w14:paraId="060B3AD3" w14:textId="17E36E67" w:rsidR="00D259F7" w:rsidRDefault="00D259F7" w:rsidP="00D259F7">
      <w:r>
        <w:t>First published in Forward Plan on 21 May 2021</w:t>
      </w:r>
    </w:p>
    <w:p w14:paraId="77DC5B82" w14:textId="77777777" w:rsidR="00D259F7" w:rsidRDefault="00D259F7" w:rsidP="00D259F7"/>
    <w:p w14:paraId="7CB5801A" w14:textId="77618ABF" w:rsidR="0028319B" w:rsidRDefault="007634CD" w:rsidP="00D259F7">
      <w:pPr>
        <w:rPr>
          <w:b/>
          <w:sz w:val="28"/>
          <w:szCs w:val="28"/>
        </w:rPr>
      </w:pPr>
      <w:r>
        <w:rPr>
          <w:b/>
          <w:noProof/>
          <w:sz w:val="28"/>
          <w:szCs w:val="28"/>
        </w:rPr>
        <mc:AlternateContent>
          <mc:Choice Requires="wps">
            <w:drawing>
              <wp:anchor distT="0" distB="0" distL="114300" distR="114300" simplePos="0" relativeHeight="251699200" behindDoc="0" locked="0" layoutInCell="1" allowOverlap="1" wp14:anchorId="17BF2465" wp14:editId="21494D8F">
                <wp:simplePos x="0" y="0"/>
                <wp:positionH relativeFrom="column">
                  <wp:posOffset>2190115</wp:posOffset>
                </wp:positionH>
                <wp:positionV relativeFrom="paragraph">
                  <wp:posOffset>396875</wp:posOffset>
                </wp:positionV>
                <wp:extent cx="1323975" cy="1143000"/>
                <wp:effectExtent l="0" t="0" r="9525" b="0"/>
                <wp:wrapNone/>
                <wp:docPr id="65"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AE3E5C0" w14:textId="77777777" w:rsidR="00D259F7" w:rsidRDefault="00D259F7" w:rsidP="00D259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F2465" id="_x0000_s1029" type="#_x0000_t202" alt="Link to the decision form." style="position:absolute;margin-left:172.45pt;margin-top:31.25pt;width:104.25pt;height:9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GD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" fillcolor="window" strokeweight=".5pt">
                <v:path arrowok="t"/>
                <v:textbox>
                  <w:txbxContent>
                    <w:p w14:paraId="1AE3E5C0" w14:textId="77777777" w:rsidR="00D259F7" w:rsidRDefault="00D259F7" w:rsidP="00D259F7"/>
                  </w:txbxContent>
                </v:textbox>
              </v:shape>
            </w:pict>
          </mc:Fallback>
        </mc:AlternateContent>
      </w:r>
      <w:r w:rsidR="00D259F7" w:rsidRPr="008254C1">
        <w:rPr>
          <w:b/>
          <w:sz w:val="28"/>
          <w:szCs w:val="28"/>
        </w:rPr>
        <w:t>Following the Making of the decision, the decision form will be published here:</w:t>
      </w:r>
    </w:p>
    <w:p w14:paraId="5DB8527F" w14:textId="77777777" w:rsidR="0028319B" w:rsidRDefault="0028319B" w:rsidP="00D259F7">
      <w:pPr>
        <w:rPr>
          <w:b/>
          <w:sz w:val="28"/>
          <w:szCs w:val="28"/>
        </w:rPr>
      </w:pPr>
    </w:p>
    <w:p w14:paraId="0BD96BB1" w14:textId="77777777" w:rsidR="0028319B" w:rsidRDefault="0028319B" w:rsidP="00D259F7">
      <w:pPr>
        <w:rPr>
          <w:b/>
          <w:sz w:val="28"/>
          <w:szCs w:val="28"/>
        </w:rPr>
      </w:pPr>
    </w:p>
    <w:p w14:paraId="70F65A12" w14:textId="77777777" w:rsidR="0028319B" w:rsidRDefault="0028319B" w:rsidP="00D259F7">
      <w:pPr>
        <w:rPr>
          <w:b/>
          <w:sz w:val="28"/>
          <w:szCs w:val="28"/>
        </w:rPr>
      </w:pPr>
    </w:p>
    <w:p w14:paraId="77EA7F8D" w14:textId="77777777" w:rsidR="0028319B" w:rsidRDefault="0028319B" w:rsidP="00D259F7">
      <w:pPr>
        <w:rPr>
          <w:b/>
          <w:sz w:val="28"/>
          <w:szCs w:val="28"/>
        </w:rPr>
      </w:pPr>
    </w:p>
    <w:p w14:paraId="0D2A93DE" w14:textId="77777777" w:rsidR="0028319B" w:rsidRDefault="0028319B" w:rsidP="00D259F7">
      <w:pPr>
        <w:rPr>
          <w:b/>
          <w:sz w:val="28"/>
          <w:szCs w:val="28"/>
        </w:rPr>
      </w:pPr>
    </w:p>
    <w:p w14:paraId="49D426F0" w14:textId="675C6EF9" w:rsidR="00290700" w:rsidRDefault="00290700" w:rsidP="00290700">
      <w:pPr>
        <w:rPr>
          <w:b/>
          <w:sz w:val="28"/>
        </w:rPr>
      </w:pPr>
      <w:r>
        <w:rPr>
          <w:b/>
          <w:sz w:val="28"/>
        </w:rPr>
        <w:lastRenderedPageBreak/>
        <w:t xml:space="preserve">DECISION: ADD0037 </w:t>
      </w:r>
      <w:r>
        <w:rPr>
          <w:b/>
          <w:sz w:val="28"/>
          <w:szCs w:val="28"/>
          <w:lang w:val="en-US"/>
        </w:rPr>
        <w:t>Procurement of Prevention Elements of Sexual Health</w:t>
      </w:r>
    </w:p>
    <w:p w14:paraId="6AE6AFBC" w14:textId="77777777" w:rsidR="00290700" w:rsidRDefault="00290700" w:rsidP="00290700">
      <w:pPr>
        <w:rPr>
          <w:b/>
          <w:sz w:val="28"/>
        </w:rPr>
      </w:pPr>
    </w:p>
    <w:p w14:paraId="2EF0A460" w14:textId="77777777" w:rsidR="00290700" w:rsidRDefault="00290700" w:rsidP="00290700">
      <w:pPr>
        <w:rPr>
          <w:b/>
          <w:sz w:val="28"/>
        </w:rPr>
      </w:pPr>
      <w:r>
        <w:rPr>
          <w:b/>
          <w:sz w:val="28"/>
        </w:rPr>
        <w:t xml:space="preserve">Nature of the decision: </w:t>
      </w:r>
    </w:p>
    <w:p w14:paraId="60DED210" w14:textId="77777777" w:rsidR="00290700" w:rsidRDefault="00290700" w:rsidP="00290700">
      <w:pPr>
        <w:rPr>
          <w:b/>
          <w:sz w:val="28"/>
        </w:rPr>
      </w:pPr>
    </w:p>
    <w:p w14:paraId="25C67106" w14:textId="77777777" w:rsidR="00290700" w:rsidRDefault="00290700" w:rsidP="00290700">
      <w:pPr>
        <w:rPr>
          <w:noProof/>
          <w:lang w:val="en-US"/>
        </w:rPr>
      </w:pPr>
      <w:r>
        <w:rPr>
          <w:noProof/>
          <w:lang w:val="en-US"/>
        </w:rPr>
        <w:t>To agree to a procurement of the prevention elements of sexual health and contract award to commence 1 April 2022. Prevention elements inlcude:</w:t>
      </w:r>
    </w:p>
    <w:p w14:paraId="48EABB09" w14:textId="77777777" w:rsidR="00290700" w:rsidRPr="00E1336C" w:rsidRDefault="00290700" w:rsidP="00290700">
      <w:pPr>
        <w:rPr>
          <w:noProof/>
          <w:lang w:val="en-US"/>
        </w:rPr>
      </w:pPr>
      <w:r w:rsidRPr="00E1336C">
        <w:rPr>
          <w:noProof/>
          <w:lang w:val="en-US"/>
        </w:rPr>
        <w:t>Prevention elements of sexual health include:</w:t>
      </w:r>
    </w:p>
    <w:p w14:paraId="70162986"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a C-Card Scheme (free condom scheme for 13-24 year olds),</w:t>
      </w:r>
    </w:p>
    <w:p w14:paraId="1D43F10B"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outreach to men who have sex with men (MSM) for rapid STI testing including HIV,</w:t>
      </w:r>
    </w:p>
    <w:p w14:paraId="5282F41C"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 xml:space="preserve">outreach to the BAME community and other vulnerable groups, </w:t>
      </w:r>
    </w:p>
    <w:p w14:paraId="04DBAA18"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education and training to schools, colleges and other services working with young people to build knowledge and resilience.</w:t>
      </w:r>
    </w:p>
    <w:p w14:paraId="5F2D8BD3" w14:textId="7A191EFA" w:rsidR="00290700" w:rsidRPr="00F16307" w:rsidRDefault="00290700" w:rsidP="00290700">
      <w:pPr>
        <w:rPr>
          <w:lang w:val="en-US"/>
        </w:rPr>
      </w:pPr>
      <w:r>
        <w:rPr>
          <w:noProof/>
          <w:lang w:val="en-US"/>
        </w:rPr>
        <w:t>Agreement has already been obtained to extend the current prevention elements from 1 August 2021 to 31 March 2022 to avoid any break in service</w:t>
      </w:r>
      <w:r w:rsidRPr="00F16307">
        <w:rPr>
          <w:lang w:val="en-US"/>
        </w:rPr>
        <w:t xml:space="preserve"> </w:t>
      </w:r>
    </w:p>
    <w:p w14:paraId="7159F996" w14:textId="77777777" w:rsidR="00290700" w:rsidRDefault="00290700" w:rsidP="00290700"/>
    <w:p w14:paraId="23C8EAD4" w14:textId="77777777" w:rsidR="00290700" w:rsidRDefault="00290700" w:rsidP="00290700">
      <w:pPr>
        <w:rPr>
          <w:b/>
          <w:sz w:val="28"/>
        </w:rPr>
      </w:pPr>
      <w:r>
        <w:rPr>
          <w:b/>
          <w:sz w:val="28"/>
        </w:rPr>
        <w:t>Who will make the decision?</w:t>
      </w:r>
    </w:p>
    <w:p w14:paraId="6DE579E4" w14:textId="77777777" w:rsidR="00290700" w:rsidRDefault="00290700" w:rsidP="00290700">
      <w:pPr>
        <w:rPr>
          <w:b/>
          <w:sz w:val="28"/>
        </w:rPr>
      </w:pPr>
    </w:p>
    <w:p w14:paraId="1782067C" w14:textId="01C56ED4" w:rsidR="00290700" w:rsidRDefault="00290700" w:rsidP="00290700">
      <w:r>
        <w:t xml:space="preserve">Councillor Kay, Cabinet Member for </w:t>
      </w:r>
      <w:r>
        <w:rPr>
          <w:color w:val="000000"/>
          <w:szCs w:val="24"/>
        </w:rPr>
        <w:t>Health, Housing and Welfare</w:t>
      </w:r>
    </w:p>
    <w:p w14:paraId="723F70D3" w14:textId="77777777" w:rsidR="00290700" w:rsidRDefault="00290700" w:rsidP="00290700"/>
    <w:p w14:paraId="06D84E2F" w14:textId="77777777" w:rsidR="00290700" w:rsidRDefault="00290700" w:rsidP="00290700">
      <w:pPr>
        <w:rPr>
          <w:b/>
          <w:sz w:val="28"/>
        </w:rPr>
      </w:pPr>
      <w:r>
        <w:rPr>
          <w:b/>
          <w:sz w:val="28"/>
        </w:rPr>
        <w:t>When is the decision to be taken?</w:t>
      </w:r>
    </w:p>
    <w:p w14:paraId="333C1A8C" w14:textId="77777777" w:rsidR="00290700" w:rsidRDefault="00290700" w:rsidP="00290700">
      <w:pPr>
        <w:rPr>
          <w:b/>
          <w:sz w:val="28"/>
        </w:rPr>
      </w:pPr>
    </w:p>
    <w:p w14:paraId="23D32C8D" w14:textId="0E39D2CF" w:rsidR="00290700" w:rsidRDefault="00290700" w:rsidP="00290700">
      <w:r>
        <w:t>September 2021</w:t>
      </w:r>
    </w:p>
    <w:p w14:paraId="7760DFD5" w14:textId="77777777" w:rsidR="00290700" w:rsidRDefault="00290700" w:rsidP="00290700"/>
    <w:p w14:paraId="5A77DA93" w14:textId="77777777" w:rsidR="00290700" w:rsidRDefault="00290700" w:rsidP="00290700">
      <w:pPr>
        <w:rPr>
          <w:b/>
          <w:sz w:val="28"/>
        </w:rPr>
      </w:pPr>
      <w:r>
        <w:rPr>
          <w:b/>
          <w:sz w:val="28"/>
        </w:rPr>
        <w:t>Who will be consulted and how?</w:t>
      </w:r>
    </w:p>
    <w:p w14:paraId="43091E55" w14:textId="77777777" w:rsidR="00290700" w:rsidRDefault="00290700" w:rsidP="00290700">
      <w:pPr>
        <w:rPr>
          <w:b/>
          <w:sz w:val="28"/>
        </w:rPr>
      </w:pPr>
    </w:p>
    <w:p w14:paraId="78B1D068" w14:textId="77777777" w:rsidR="00290700" w:rsidRPr="004147C7" w:rsidRDefault="00290700" w:rsidP="00290700">
      <w:pPr>
        <w:rPr>
          <w:noProof/>
          <w:lang w:val="en-US"/>
        </w:rPr>
      </w:pPr>
      <w:r>
        <w:rPr>
          <w:lang w:val="en-US"/>
        </w:rPr>
        <w:t xml:space="preserve">Stockton Borough Council have offered their </w:t>
      </w:r>
      <w:proofErr w:type="gramStart"/>
      <w:r>
        <w:rPr>
          <w:lang w:val="en-US"/>
        </w:rPr>
        <w:t>Pubic</w:t>
      </w:r>
      <w:proofErr w:type="gramEnd"/>
      <w:r>
        <w:rPr>
          <w:lang w:val="en-US"/>
        </w:rPr>
        <w:t xml:space="preserve"> Health registrar </w:t>
      </w:r>
      <w:r w:rsidRPr="004147C7">
        <w:rPr>
          <w:noProof/>
          <w:lang w:val="en-US"/>
        </w:rPr>
        <w:t>to undertake an evidence review and appraisal around sexual health prevention</w:t>
      </w:r>
      <w:r>
        <w:rPr>
          <w:noProof/>
          <w:lang w:val="en-US"/>
        </w:rPr>
        <w:t xml:space="preserve"> across Tees</w:t>
      </w:r>
      <w:r w:rsidRPr="004147C7">
        <w:rPr>
          <w:noProof/>
          <w:lang w:val="en-US"/>
        </w:rPr>
        <w:t xml:space="preserve"> The </w:t>
      </w:r>
      <w:r>
        <w:rPr>
          <w:noProof/>
          <w:lang w:val="en-US"/>
        </w:rPr>
        <w:t xml:space="preserve">Tees Directors of Public Health (DsPH) </w:t>
      </w:r>
      <w:r w:rsidRPr="004147C7">
        <w:rPr>
          <w:noProof/>
          <w:lang w:val="en-US"/>
        </w:rPr>
        <w:t xml:space="preserve">felt this was a useful approach which will allow all sexual health leads to then discuss the prevention approaches, options for the future and make recommendations for the shape of services from 1st April 2022. </w:t>
      </w:r>
    </w:p>
    <w:p w14:paraId="589525D5" w14:textId="77777777" w:rsidR="00290700" w:rsidRPr="004147C7" w:rsidRDefault="00290700" w:rsidP="00290700">
      <w:pPr>
        <w:rPr>
          <w:noProof/>
          <w:lang w:val="en-US"/>
        </w:rPr>
      </w:pPr>
      <w:r>
        <w:rPr>
          <w:noProof/>
          <w:lang w:val="en-US"/>
        </w:rPr>
        <w:t xml:space="preserve">A half day workshop will be organised for the end of September </w:t>
      </w:r>
      <w:r w:rsidRPr="004147C7">
        <w:rPr>
          <w:noProof/>
          <w:lang w:val="en-US"/>
        </w:rPr>
        <w:t xml:space="preserve">to review the work </w:t>
      </w:r>
      <w:r>
        <w:rPr>
          <w:noProof/>
          <w:lang w:val="en-US"/>
        </w:rPr>
        <w:t>the registrar</w:t>
      </w:r>
      <w:r w:rsidRPr="004147C7">
        <w:rPr>
          <w:noProof/>
          <w:lang w:val="en-US"/>
        </w:rPr>
        <w:t xml:space="preserve"> has undertaken, decide the approach to prevention services for each LA and then submit these to the DsPH – which means we will have an agreed plan for all LAs by mid Oct – this should allow sufficient time for any procurement / commissioning actions that may be required.</w:t>
      </w:r>
    </w:p>
    <w:p w14:paraId="268D6029" w14:textId="77777777" w:rsidR="00290700" w:rsidRDefault="00290700" w:rsidP="00290700"/>
    <w:p w14:paraId="18AEDC1D" w14:textId="77777777" w:rsidR="00290700" w:rsidRDefault="00290700" w:rsidP="00290700">
      <w:pPr>
        <w:rPr>
          <w:b/>
          <w:sz w:val="28"/>
        </w:rPr>
      </w:pPr>
      <w:r>
        <w:rPr>
          <w:b/>
          <w:sz w:val="28"/>
        </w:rPr>
        <w:t>Supporting documentation:</w:t>
      </w:r>
    </w:p>
    <w:p w14:paraId="073F0880" w14:textId="77777777" w:rsidR="00290700" w:rsidRDefault="00290700" w:rsidP="00290700">
      <w:pPr>
        <w:rPr>
          <w:b/>
          <w:sz w:val="28"/>
        </w:rPr>
      </w:pPr>
    </w:p>
    <w:p w14:paraId="1835C050" w14:textId="77777777" w:rsidR="00290700" w:rsidRDefault="00290700" w:rsidP="00290700">
      <w:r>
        <w:t xml:space="preserve">There are no supporting documents for this </w:t>
      </w:r>
      <w:proofErr w:type="gramStart"/>
      <w:r>
        <w:t>decision</w:t>
      </w:r>
      <w:proofErr w:type="gramEnd"/>
    </w:p>
    <w:p w14:paraId="611F7E2C" w14:textId="77777777" w:rsidR="00290700" w:rsidRDefault="00290700" w:rsidP="00290700"/>
    <w:p w14:paraId="10385845" w14:textId="77777777" w:rsidR="00290700" w:rsidRDefault="00290700" w:rsidP="00290700">
      <w:pPr>
        <w:rPr>
          <w:b/>
          <w:sz w:val="28"/>
        </w:rPr>
      </w:pPr>
      <w:r>
        <w:rPr>
          <w:b/>
          <w:sz w:val="28"/>
        </w:rPr>
        <w:t>How and by when to make representations:</w:t>
      </w:r>
    </w:p>
    <w:p w14:paraId="5C9F1353" w14:textId="77777777" w:rsidR="00290700" w:rsidRDefault="00290700" w:rsidP="00290700">
      <w:pPr>
        <w:rPr>
          <w:b/>
          <w:sz w:val="28"/>
        </w:rPr>
      </w:pPr>
    </w:p>
    <w:p w14:paraId="5DB54333" w14:textId="676809CB" w:rsidR="00290700" w:rsidRDefault="00290700" w:rsidP="00290700">
      <w:r>
        <w:t xml:space="preserve">Representations should be made to </w:t>
      </w:r>
      <w:r>
        <w:rPr>
          <w:noProof/>
          <w:lang w:val="en-US"/>
        </w:rPr>
        <w:t>Jacky Booth</w:t>
      </w:r>
      <w:r>
        <w:t xml:space="preserve"> before 8 September 2021.</w:t>
      </w:r>
    </w:p>
    <w:p w14:paraId="0DDFD286" w14:textId="4FF98FD5" w:rsidR="00290700" w:rsidRDefault="00290700" w:rsidP="00290700">
      <w:pPr>
        <w:rPr>
          <w:noProof/>
          <w:lang w:val="en-US"/>
        </w:rPr>
      </w:pPr>
      <w:r>
        <w:lastRenderedPageBreak/>
        <w:t xml:space="preserve">Tel: </w:t>
      </w:r>
      <w:r>
        <w:rPr>
          <w:noProof/>
          <w:lang w:val="en-US"/>
        </w:rPr>
        <w:t>07828 410321</w:t>
      </w:r>
    </w:p>
    <w:p w14:paraId="5E9C0DBC" w14:textId="77777777" w:rsidR="00290700" w:rsidRDefault="00290700" w:rsidP="00290700"/>
    <w:p w14:paraId="23C7C1D6" w14:textId="6A207917" w:rsidR="00290700" w:rsidRDefault="00290700" w:rsidP="00290700">
      <w:r>
        <w:t>First published in Forward Plan on 11 August 2021</w:t>
      </w:r>
    </w:p>
    <w:p w14:paraId="4163EEBB" w14:textId="77777777" w:rsidR="00290700" w:rsidRDefault="00290700" w:rsidP="00290700"/>
    <w:p w14:paraId="31CA5A6B" w14:textId="0AA0E9B0" w:rsidR="00290700" w:rsidRPr="008254C1" w:rsidRDefault="007634CD" w:rsidP="00290700">
      <w:pPr>
        <w:rPr>
          <w:b/>
          <w:sz w:val="28"/>
          <w:szCs w:val="28"/>
        </w:rPr>
      </w:pPr>
      <w:r>
        <w:rPr>
          <w:noProof/>
        </w:rPr>
        <mc:AlternateContent>
          <mc:Choice Requires="wps">
            <w:drawing>
              <wp:anchor distT="0" distB="0" distL="114300" distR="114300" simplePos="0" relativeHeight="251719680" behindDoc="0" locked="0" layoutInCell="1" allowOverlap="1" wp14:anchorId="3EFD1758" wp14:editId="3B4F8384">
                <wp:simplePos x="0" y="0"/>
                <wp:positionH relativeFrom="column">
                  <wp:posOffset>1494790</wp:posOffset>
                </wp:positionH>
                <wp:positionV relativeFrom="paragraph">
                  <wp:posOffset>460375</wp:posOffset>
                </wp:positionV>
                <wp:extent cx="1323975" cy="1143000"/>
                <wp:effectExtent l="0" t="0" r="9525" b="0"/>
                <wp:wrapNone/>
                <wp:docPr id="60"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E757226" w14:textId="77777777" w:rsidR="00290700" w:rsidRDefault="00290700" w:rsidP="002907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D1758" id="_x0000_s1030" type="#_x0000_t202" alt="Link to the decision form." style="position:absolute;margin-left:117.7pt;margin-top:36.25pt;width:104.25pt;height:90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8zE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" fillcolor="window" strokeweight=".5pt">
                <v:path arrowok="t"/>
                <v:textbox>
                  <w:txbxContent>
                    <w:p w14:paraId="0E757226" w14:textId="77777777" w:rsidR="00290700" w:rsidRDefault="00290700" w:rsidP="00290700"/>
                  </w:txbxContent>
                </v:textbox>
              </v:shape>
            </w:pict>
          </mc:Fallback>
        </mc:AlternateContent>
      </w:r>
      <w:r w:rsidR="00290700" w:rsidRPr="008254C1">
        <w:rPr>
          <w:b/>
          <w:sz w:val="28"/>
          <w:szCs w:val="28"/>
        </w:rPr>
        <w:t>Following the Making of the decision, the decision form will be published here:</w:t>
      </w:r>
    </w:p>
    <w:p w14:paraId="3AFB9695" w14:textId="77777777" w:rsidR="00290700" w:rsidRDefault="00290700" w:rsidP="00290700"/>
    <w:p w14:paraId="60CCB88E" w14:textId="77777777" w:rsidR="00290700" w:rsidRDefault="00290700" w:rsidP="00290700"/>
    <w:p w14:paraId="798FAE6B" w14:textId="77777777" w:rsidR="006B4381" w:rsidRDefault="006B4381" w:rsidP="006C26AD"/>
    <w:p w14:paraId="1B5CEBE5" w14:textId="77777777" w:rsidR="006B4381" w:rsidRPr="006B4381" w:rsidRDefault="006B4381" w:rsidP="006B4381"/>
    <w:p w14:paraId="63AD619B" w14:textId="77777777" w:rsidR="006B4381" w:rsidRPr="006B4381" w:rsidRDefault="006B4381" w:rsidP="006B4381"/>
    <w:p w14:paraId="776AB360" w14:textId="77777777" w:rsidR="006B4381" w:rsidRPr="006B4381" w:rsidRDefault="006B4381" w:rsidP="006B4381"/>
    <w:p w14:paraId="1996FF1E" w14:textId="77777777" w:rsidR="006B4381" w:rsidRPr="006B4381" w:rsidRDefault="006B4381" w:rsidP="006B4381"/>
    <w:p w14:paraId="528E9EEA" w14:textId="77777777" w:rsidR="006B4381" w:rsidRDefault="006B4381" w:rsidP="006C26AD"/>
    <w:p w14:paraId="180839F6" w14:textId="77777777" w:rsidR="006B4381" w:rsidRDefault="006B4381" w:rsidP="006C26AD"/>
    <w:p w14:paraId="525CBB82" w14:textId="77777777" w:rsidR="006B4381" w:rsidRDefault="006B4381" w:rsidP="006C26AD"/>
    <w:p w14:paraId="5064096D" w14:textId="77777777" w:rsidR="006B4381" w:rsidRDefault="006B4381" w:rsidP="006B4381">
      <w:pPr>
        <w:rPr>
          <w:b/>
          <w:sz w:val="28"/>
        </w:rPr>
      </w:pPr>
    </w:p>
    <w:p w14:paraId="7982E2A0" w14:textId="77777777" w:rsidR="006B4381" w:rsidRDefault="006B4381" w:rsidP="006B4381">
      <w:pPr>
        <w:rPr>
          <w:b/>
          <w:sz w:val="28"/>
        </w:rPr>
      </w:pPr>
    </w:p>
    <w:p w14:paraId="1892AB19" w14:textId="77777777" w:rsidR="006B4381" w:rsidRDefault="006B4381" w:rsidP="006B4381">
      <w:pPr>
        <w:rPr>
          <w:b/>
          <w:sz w:val="28"/>
        </w:rPr>
      </w:pPr>
    </w:p>
    <w:p w14:paraId="0D3D60C8" w14:textId="77777777" w:rsidR="006B4381" w:rsidRDefault="006B4381" w:rsidP="006B4381">
      <w:pPr>
        <w:rPr>
          <w:b/>
          <w:sz w:val="28"/>
        </w:rPr>
      </w:pPr>
    </w:p>
    <w:p w14:paraId="27750022" w14:textId="77777777" w:rsidR="006B4381" w:rsidRDefault="006B4381" w:rsidP="006B4381">
      <w:pPr>
        <w:rPr>
          <w:b/>
          <w:sz w:val="28"/>
        </w:rPr>
      </w:pPr>
    </w:p>
    <w:p w14:paraId="739653AC" w14:textId="77777777" w:rsidR="006B4381" w:rsidRDefault="006B4381" w:rsidP="006B4381">
      <w:pPr>
        <w:rPr>
          <w:b/>
          <w:sz w:val="28"/>
        </w:rPr>
      </w:pPr>
    </w:p>
    <w:p w14:paraId="616B3C11" w14:textId="77777777" w:rsidR="006B4381" w:rsidRDefault="006B4381" w:rsidP="006B4381">
      <w:pPr>
        <w:rPr>
          <w:b/>
          <w:sz w:val="28"/>
        </w:rPr>
      </w:pPr>
    </w:p>
    <w:p w14:paraId="281914AA" w14:textId="77777777" w:rsidR="006B4381" w:rsidRDefault="006B4381" w:rsidP="006B4381">
      <w:pPr>
        <w:rPr>
          <w:b/>
          <w:sz w:val="28"/>
        </w:rPr>
      </w:pPr>
    </w:p>
    <w:p w14:paraId="13FBF893" w14:textId="77777777" w:rsidR="006B4381" w:rsidRDefault="006B4381" w:rsidP="006B4381">
      <w:pPr>
        <w:rPr>
          <w:b/>
          <w:sz w:val="28"/>
        </w:rPr>
      </w:pPr>
    </w:p>
    <w:p w14:paraId="60BCCC39" w14:textId="77777777" w:rsidR="006B4381" w:rsidRDefault="006B4381" w:rsidP="006B4381">
      <w:pPr>
        <w:rPr>
          <w:b/>
          <w:sz w:val="28"/>
        </w:rPr>
      </w:pPr>
    </w:p>
    <w:p w14:paraId="2C1E0F6F" w14:textId="77777777" w:rsidR="006B4381" w:rsidRDefault="006B4381" w:rsidP="006B4381">
      <w:pPr>
        <w:rPr>
          <w:b/>
          <w:sz w:val="28"/>
        </w:rPr>
      </w:pPr>
    </w:p>
    <w:p w14:paraId="59D29BF5" w14:textId="77777777" w:rsidR="006B4381" w:rsidRDefault="006B4381" w:rsidP="006B4381">
      <w:pPr>
        <w:rPr>
          <w:b/>
          <w:sz w:val="28"/>
        </w:rPr>
      </w:pPr>
    </w:p>
    <w:p w14:paraId="7F39948F" w14:textId="77777777" w:rsidR="006B4381" w:rsidRDefault="006B4381" w:rsidP="006B4381">
      <w:pPr>
        <w:rPr>
          <w:b/>
          <w:sz w:val="28"/>
        </w:rPr>
      </w:pPr>
    </w:p>
    <w:p w14:paraId="665EC888" w14:textId="77777777" w:rsidR="006B4381" w:rsidRDefault="006B4381" w:rsidP="006B4381">
      <w:pPr>
        <w:rPr>
          <w:b/>
          <w:sz w:val="28"/>
        </w:rPr>
      </w:pPr>
    </w:p>
    <w:p w14:paraId="7B1CAA18" w14:textId="77777777" w:rsidR="006B4381" w:rsidRDefault="006B4381" w:rsidP="006B4381">
      <w:pPr>
        <w:rPr>
          <w:b/>
          <w:sz w:val="28"/>
        </w:rPr>
      </w:pPr>
    </w:p>
    <w:p w14:paraId="0D49DE40" w14:textId="77777777" w:rsidR="006B4381" w:rsidRDefault="006B4381" w:rsidP="006B4381">
      <w:pPr>
        <w:rPr>
          <w:b/>
          <w:sz w:val="28"/>
        </w:rPr>
      </w:pPr>
    </w:p>
    <w:p w14:paraId="5ACF84FE" w14:textId="77777777" w:rsidR="006B4381" w:rsidRDefault="006B4381" w:rsidP="006B4381">
      <w:pPr>
        <w:rPr>
          <w:b/>
          <w:sz w:val="28"/>
        </w:rPr>
      </w:pPr>
    </w:p>
    <w:p w14:paraId="0947295B" w14:textId="77777777" w:rsidR="006B4381" w:rsidRDefault="006B4381" w:rsidP="006B4381">
      <w:pPr>
        <w:rPr>
          <w:b/>
          <w:sz w:val="28"/>
        </w:rPr>
      </w:pPr>
    </w:p>
    <w:p w14:paraId="474CD4EA" w14:textId="77777777" w:rsidR="006B4381" w:rsidRDefault="006B4381" w:rsidP="006B4381">
      <w:pPr>
        <w:rPr>
          <w:b/>
          <w:sz w:val="28"/>
        </w:rPr>
      </w:pPr>
    </w:p>
    <w:p w14:paraId="76D1BBE4" w14:textId="77777777" w:rsidR="006B4381" w:rsidRDefault="006B4381" w:rsidP="006B4381">
      <w:pPr>
        <w:rPr>
          <w:b/>
          <w:sz w:val="28"/>
        </w:rPr>
      </w:pPr>
    </w:p>
    <w:p w14:paraId="20FD25DC" w14:textId="77777777" w:rsidR="006B4381" w:rsidRDefault="006B4381" w:rsidP="006B4381">
      <w:pPr>
        <w:rPr>
          <w:b/>
          <w:sz w:val="28"/>
        </w:rPr>
      </w:pPr>
    </w:p>
    <w:p w14:paraId="2D7229D1" w14:textId="77777777" w:rsidR="006B4381" w:rsidRDefault="006B4381" w:rsidP="006B4381">
      <w:pPr>
        <w:rPr>
          <w:b/>
          <w:sz w:val="28"/>
        </w:rPr>
      </w:pPr>
    </w:p>
    <w:p w14:paraId="13010919" w14:textId="77777777" w:rsidR="006B4381" w:rsidRDefault="006B4381" w:rsidP="006B4381">
      <w:pPr>
        <w:rPr>
          <w:b/>
          <w:sz w:val="28"/>
        </w:rPr>
      </w:pPr>
    </w:p>
    <w:p w14:paraId="49C4405E" w14:textId="77777777" w:rsidR="006B4381" w:rsidRDefault="006B4381" w:rsidP="006B4381">
      <w:pPr>
        <w:rPr>
          <w:b/>
          <w:sz w:val="28"/>
        </w:rPr>
      </w:pPr>
    </w:p>
    <w:p w14:paraId="5142F4E6" w14:textId="77777777" w:rsidR="006B4381" w:rsidRDefault="006B4381" w:rsidP="006B4381">
      <w:pPr>
        <w:rPr>
          <w:b/>
          <w:sz w:val="28"/>
        </w:rPr>
      </w:pPr>
    </w:p>
    <w:p w14:paraId="3E9F1CDC" w14:textId="117E6A05" w:rsidR="001218CA" w:rsidRDefault="001218CA" w:rsidP="001218CA"/>
    <w:p w14:paraId="39B5F4FE" w14:textId="14849070" w:rsidR="0074195D" w:rsidRDefault="0074195D" w:rsidP="001218CA"/>
    <w:p w14:paraId="0D5413D1" w14:textId="07B2EC88" w:rsidR="0074195D" w:rsidRDefault="0074195D" w:rsidP="0074195D">
      <w:pPr>
        <w:rPr>
          <w:b/>
          <w:sz w:val="28"/>
          <w:szCs w:val="28"/>
          <w:lang w:val="en-US"/>
        </w:rPr>
      </w:pPr>
      <w:r>
        <w:rPr>
          <w:b/>
          <w:sz w:val="28"/>
        </w:rPr>
        <w:t xml:space="preserve">DECISION: </w:t>
      </w:r>
      <w:r w:rsidRPr="006B4381">
        <w:rPr>
          <w:b/>
          <w:sz w:val="28"/>
        </w:rPr>
        <w:t>ADD00</w:t>
      </w:r>
      <w:r>
        <w:rPr>
          <w:b/>
          <w:sz w:val="28"/>
        </w:rPr>
        <w:t xml:space="preserve">40 </w:t>
      </w:r>
      <w:r>
        <w:rPr>
          <w:b/>
          <w:sz w:val="28"/>
          <w:szCs w:val="28"/>
          <w:lang w:val="en-US"/>
        </w:rPr>
        <w:t>Health Determinants Research Collaboration Bid</w:t>
      </w:r>
    </w:p>
    <w:p w14:paraId="6D88EBF3" w14:textId="77777777" w:rsidR="0074195D" w:rsidRDefault="0074195D" w:rsidP="0074195D">
      <w:pPr>
        <w:rPr>
          <w:b/>
          <w:sz w:val="28"/>
        </w:rPr>
      </w:pPr>
    </w:p>
    <w:p w14:paraId="38D0BDDE" w14:textId="77777777" w:rsidR="0074195D" w:rsidRDefault="0074195D" w:rsidP="0074195D">
      <w:pPr>
        <w:rPr>
          <w:b/>
          <w:sz w:val="28"/>
        </w:rPr>
      </w:pPr>
      <w:r>
        <w:rPr>
          <w:b/>
          <w:sz w:val="28"/>
        </w:rPr>
        <w:t xml:space="preserve">Nature of the decision: </w:t>
      </w:r>
    </w:p>
    <w:p w14:paraId="3B10B967" w14:textId="77777777" w:rsidR="0074195D" w:rsidRDefault="0074195D" w:rsidP="0074195D">
      <w:pPr>
        <w:rPr>
          <w:b/>
          <w:sz w:val="28"/>
        </w:rPr>
      </w:pPr>
    </w:p>
    <w:p w14:paraId="0DFD4810" w14:textId="77777777" w:rsidR="0074195D" w:rsidRDefault="0074195D" w:rsidP="0074195D">
      <w:pPr>
        <w:rPr>
          <w:lang w:val="en-US"/>
        </w:rPr>
      </w:pPr>
      <w:r>
        <w:rPr>
          <w:lang w:val="en-US"/>
        </w:rPr>
        <w:t>This</w:t>
      </w:r>
      <w:r w:rsidRPr="00683E99">
        <w:rPr>
          <w:lang w:val="en-US"/>
        </w:rPr>
        <w:t xml:space="preserve"> proposal </w:t>
      </w:r>
      <w:r>
        <w:rPr>
          <w:lang w:val="en-US"/>
        </w:rPr>
        <w:t xml:space="preserve">is </w:t>
      </w:r>
      <w:r w:rsidRPr="00683E99">
        <w:rPr>
          <w:lang w:val="en-US"/>
        </w:rPr>
        <w:t>to develop a research culture in Redcar &amp; Cleveland Borough Council via the submission of a bid to secure a Health Determinants Research Collaboration (HDRC) from the National Institute of Health Research (NIHR).</w:t>
      </w:r>
    </w:p>
    <w:p w14:paraId="48C2385F" w14:textId="77777777" w:rsidR="0074195D" w:rsidRDefault="0074195D" w:rsidP="0074195D">
      <w:pPr>
        <w:rPr>
          <w:lang w:val="en-US"/>
        </w:rPr>
      </w:pPr>
    </w:p>
    <w:p w14:paraId="5DF974F1" w14:textId="77777777" w:rsidR="0074195D" w:rsidRPr="00683E99" w:rsidRDefault="0074195D" w:rsidP="0074195D">
      <w:pPr>
        <w:rPr>
          <w:lang w:val="en-US"/>
        </w:rPr>
      </w:pPr>
      <w:r w:rsidRPr="00683E99">
        <w:rPr>
          <w:lang w:val="en-US"/>
        </w:rPr>
        <w:t xml:space="preserve">Research activity requires an infrastructure within Local Government, mirroring the culture of research that has taken many years to develop in the NHS. Currently, this infrastructure and culture is mostly missing within </w:t>
      </w:r>
      <w:r>
        <w:rPr>
          <w:lang w:val="en-US"/>
        </w:rPr>
        <w:t>many</w:t>
      </w:r>
      <w:r w:rsidRPr="00683E99">
        <w:rPr>
          <w:lang w:val="en-US"/>
        </w:rPr>
        <w:t xml:space="preserve"> Local Authorities. </w:t>
      </w:r>
    </w:p>
    <w:p w14:paraId="460838FD" w14:textId="77777777" w:rsidR="0074195D" w:rsidRPr="00683E99" w:rsidRDefault="0074195D" w:rsidP="0074195D">
      <w:pPr>
        <w:rPr>
          <w:lang w:val="en-US"/>
        </w:rPr>
      </w:pPr>
    </w:p>
    <w:p w14:paraId="447F09EB" w14:textId="77777777" w:rsidR="0074195D" w:rsidRDefault="0074195D" w:rsidP="0074195D">
      <w:pPr>
        <w:rPr>
          <w:lang w:val="en-US"/>
        </w:rPr>
      </w:pPr>
      <w:r w:rsidRPr="00683E99">
        <w:rPr>
          <w:lang w:val="en-US"/>
        </w:rPr>
        <w:t>This funding call offers the opportunity to Redcar &amp; Cleveland Borough Council to be at the forefront of this work.</w:t>
      </w:r>
    </w:p>
    <w:p w14:paraId="58AC4533" w14:textId="77777777" w:rsidR="0074195D" w:rsidRDefault="0074195D" w:rsidP="0074195D">
      <w:pPr>
        <w:rPr>
          <w:lang w:val="en-US"/>
        </w:rPr>
      </w:pPr>
    </w:p>
    <w:p w14:paraId="0BA57066" w14:textId="6CD77205" w:rsidR="0074195D" w:rsidRDefault="0074195D" w:rsidP="0074195D">
      <w:pPr>
        <w:rPr>
          <w:noProof/>
          <w:lang w:val="en-US"/>
        </w:rPr>
      </w:pPr>
      <w:r w:rsidRPr="00683E99">
        <w:rPr>
          <w:lang w:val="en-US"/>
        </w:rPr>
        <w:t>Each HDRC is worth up to £1 million a year for five years, with a review in year four which could result in the funding being continued into the long term</w:t>
      </w:r>
      <w:r>
        <w:rPr>
          <w:noProof/>
          <w:lang w:val="en-US"/>
        </w:rPr>
        <w:t xml:space="preserve">.  </w:t>
      </w:r>
    </w:p>
    <w:p w14:paraId="64D5B392" w14:textId="77777777" w:rsidR="0074195D" w:rsidRDefault="0074195D" w:rsidP="0074195D"/>
    <w:p w14:paraId="7556E2EB" w14:textId="77777777" w:rsidR="0074195D" w:rsidRDefault="0074195D" w:rsidP="0074195D">
      <w:pPr>
        <w:rPr>
          <w:b/>
          <w:sz w:val="28"/>
        </w:rPr>
      </w:pPr>
      <w:r>
        <w:rPr>
          <w:b/>
          <w:sz w:val="28"/>
        </w:rPr>
        <w:t>Who will make the decision?</w:t>
      </w:r>
    </w:p>
    <w:p w14:paraId="214C4D61" w14:textId="77777777" w:rsidR="0074195D" w:rsidRDefault="0074195D" w:rsidP="0074195D">
      <w:pPr>
        <w:rPr>
          <w:b/>
          <w:sz w:val="28"/>
        </w:rPr>
      </w:pPr>
    </w:p>
    <w:p w14:paraId="07414D65" w14:textId="17370520" w:rsidR="0074195D" w:rsidRDefault="00FA518D" w:rsidP="0074195D">
      <w:r>
        <w:t>Corporate Director for Adults and Communities</w:t>
      </w:r>
    </w:p>
    <w:p w14:paraId="6F42D648" w14:textId="77777777" w:rsidR="0074195D" w:rsidRDefault="0074195D" w:rsidP="0074195D"/>
    <w:p w14:paraId="72238A01" w14:textId="77777777" w:rsidR="0074195D" w:rsidRDefault="0074195D" w:rsidP="0074195D">
      <w:pPr>
        <w:rPr>
          <w:b/>
          <w:sz w:val="28"/>
        </w:rPr>
      </w:pPr>
      <w:r>
        <w:rPr>
          <w:b/>
          <w:sz w:val="28"/>
        </w:rPr>
        <w:t>When is the decision to be taken?</w:t>
      </w:r>
    </w:p>
    <w:p w14:paraId="58724053" w14:textId="77777777" w:rsidR="0074195D" w:rsidRDefault="0074195D" w:rsidP="0074195D">
      <w:pPr>
        <w:rPr>
          <w:b/>
          <w:sz w:val="28"/>
        </w:rPr>
      </w:pPr>
    </w:p>
    <w:p w14:paraId="321A82A6" w14:textId="77777777" w:rsidR="0074195D" w:rsidRDefault="0074195D" w:rsidP="0074195D">
      <w:r>
        <w:t>November 2021</w:t>
      </w:r>
    </w:p>
    <w:p w14:paraId="3E12F39F" w14:textId="77777777" w:rsidR="0074195D" w:rsidRDefault="0074195D" w:rsidP="0074195D"/>
    <w:p w14:paraId="7818E204" w14:textId="77777777" w:rsidR="0074195D" w:rsidRDefault="0074195D" w:rsidP="0074195D">
      <w:pPr>
        <w:rPr>
          <w:b/>
          <w:sz w:val="28"/>
        </w:rPr>
      </w:pPr>
      <w:r>
        <w:rPr>
          <w:b/>
          <w:sz w:val="28"/>
        </w:rPr>
        <w:t>Who will be consulted and how?</w:t>
      </w:r>
    </w:p>
    <w:p w14:paraId="6DA3A9B0" w14:textId="77777777" w:rsidR="0074195D" w:rsidRDefault="0074195D" w:rsidP="0074195D">
      <w:pPr>
        <w:rPr>
          <w:b/>
          <w:sz w:val="28"/>
        </w:rPr>
      </w:pPr>
    </w:p>
    <w:p w14:paraId="3AB1B70E" w14:textId="77777777" w:rsidR="0074195D" w:rsidRPr="007548DF" w:rsidRDefault="0074195D" w:rsidP="0074195D">
      <w:pPr>
        <w:rPr>
          <w:noProof/>
          <w:lang w:val="en-US"/>
        </w:rPr>
      </w:pPr>
      <w:r w:rsidRPr="007548DF">
        <w:rPr>
          <w:noProof/>
          <w:lang w:val="en-US"/>
        </w:rPr>
        <w:t>Director of Adult &amp; Communities</w:t>
      </w:r>
    </w:p>
    <w:p w14:paraId="4EC86023" w14:textId="77777777" w:rsidR="0074195D" w:rsidRPr="007548DF" w:rsidRDefault="0074195D" w:rsidP="0074195D">
      <w:pPr>
        <w:rPr>
          <w:noProof/>
          <w:lang w:val="en-US"/>
        </w:rPr>
      </w:pPr>
      <w:r w:rsidRPr="007548DF">
        <w:rPr>
          <w:noProof/>
          <w:lang w:val="en-US"/>
        </w:rPr>
        <w:t>Chief Legal Officer</w:t>
      </w:r>
    </w:p>
    <w:p w14:paraId="781D0690" w14:textId="77777777" w:rsidR="0074195D" w:rsidRPr="007548DF" w:rsidRDefault="0074195D" w:rsidP="0074195D">
      <w:pPr>
        <w:rPr>
          <w:noProof/>
          <w:lang w:val="en-US"/>
        </w:rPr>
      </w:pPr>
      <w:r w:rsidRPr="007548DF">
        <w:rPr>
          <w:noProof/>
          <w:lang w:val="en-US"/>
        </w:rPr>
        <w:t>Chief Finance Officer</w:t>
      </w:r>
    </w:p>
    <w:p w14:paraId="4D75E3FF" w14:textId="77777777" w:rsidR="0074195D" w:rsidRDefault="0074195D" w:rsidP="0074195D">
      <w:pPr>
        <w:rPr>
          <w:lang w:val="en-US"/>
        </w:rPr>
      </w:pPr>
      <w:r>
        <w:rPr>
          <w:lang w:val="en-US"/>
        </w:rPr>
        <w:t xml:space="preserve">All of the above will be consulted via approval of the delegated </w:t>
      </w:r>
      <w:proofErr w:type="gramStart"/>
      <w:r>
        <w:rPr>
          <w:lang w:val="en-US"/>
        </w:rPr>
        <w:t>decision</w:t>
      </w:r>
      <w:proofErr w:type="gramEnd"/>
      <w:r>
        <w:rPr>
          <w:lang w:val="en-US"/>
        </w:rPr>
        <w:t xml:space="preserve"> </w:t>
      </w:r>
    </w:p>
    <w:p w14:paraId="3EB87C29" w14:textId="77777777" w:rsidR="0074195D" w:rsidRDefault="0074195D" w:rsidP="0074195D"/>
    <w:p w14:paraId="46801885" w14:textId="77777777" w:rsidR="0074195D" w:rsidRDefault="0074195D" w:rsidP="0074195D">
      <w:pPr>
        <w:rPr>
          <w:b/>
          <w:sz w:val="28"/>
        </w:rPr>
      </w:pPr>
      <w:r>
        <w:rPr>
          <w:b/>
          <w:sz w:val="28"/>
        </w:rPr>
        <w:t>Supporting documentation:</w:t>
      </w:r>
    </w:p>
    <w:p w14:paraId="3B39882C" w14:textId="77777777" w:rsidR="0074195D" w:rsidRDefault="0074195D" w:rsidP="0074195D">
      <w:pPr>
        <w:rPr>
          <w:b/>
          <w:sz w:val="28"/>
        </w:rPr>
      </w:pPr>
    </w:p>
    <w:p w14:paraId="2929E25E" w14:textId="77777777" w:rsidR="0074195D" w:rsidRDefault="0074195D" w:rsidP="0074195D">
      <w:r>
        <w:t xml:space="preserve">There are no supporting documents for this </w:t>
      </w:r>
      <w:proofErr w:type="gramStart"/>
      <w:r>
        <w:t>decision</w:t>
      </w:r>
      <w:proofErr w:type="gramEnd"/>
    </w:p>
    <w:p w14:paraId="46DDF695" w14:textId="77777777" w:rsidR="0074195D" w:rsidRDefault="0074195D" w:rsidP="0074195D"/>
    <w:p w14:paraId="4C498214" w14:textId="77777777" w:rsidR="0074195D" w:rsidRDefault="0074195D" w:rsidP="0074195D">
      <w:pPr>
        <w:rPr>
          <w:b/>
          <w:sz w:val="28"/>
        </w:rPr>
      </w:pPr>
      <w:r>
        <w:rPr>
          <w:b/>
          <w:sz w:val="28"/>
        </w:rPr>
        <w:t>How and by when to make representations:</w:t>
      </w:r>
    </w:p>
    <w:p w14:paraId="3B100BD6" w14:textId="77777777" w:rsidR="0074195D" w:rsidRDefault="0074195D" w:rsidP="0074195D">
      <w:pPr>
        <w:rPr>
          <w:b/>
          <w:sz w:val="28"/>
        </w:rPr>
      </w:pPr>
    </w:p>
    <w:p w14:paraId="71A2F106" w14:textId="1ED2FF2D" w:rsidR="0074195D" w:rsidRDefault="0074195D" w:rsidP="0074195D">
      <w:r>
        <w:t xml:space="preserve">Representations should be made to </w:t>
      </w:r>
      <w:r w:rsidR="00FA518D">
        <w:rPr>
          <w:lang w:val="en-US"/>
        </w:rPr>
        <w:t>Scott Lloyd</w:t>
      </w:r>
      <w:r>
        <w:t xml:space="preserve"> before </w:t>
      </w:r>
      <w:r w:rsidR="00FA518D">
        <w:t>9</w:t>
      </w:r>
      <w:r>
        <w:t xml:space="preserve"> November 2021.</w:t>
      </w:r>
    </w:p>
    <w:p w14:paraId="13055CAF" w14:textId="0E5A3B0D" w:rsidR="0074195D" w:rsidRDefault="0074195D" w:rsidP="0074195D">
      <w:pPr>
        <w:rPr>
          <w:noProof/>
          <w:lang w:val="en-US"/>
        </w:rPr>
      </w:pPr>
      <w:r>
        <w:t xml:space="preserve">Tel: </w:t>
      </w:r>
      <w:r w:rsidRPr="00C327D3">
        <w:rPr>
          <w:noProof/>
          <w:lang w:val="en-US"/>
        </w:rPr>
        <w:t xml:space="preserve">01642 </w:t>
      </w:r>
      <w:r>
        <w:rPr>
          <w:noProof/>
          <w:lang w:val="en-US"/>
        </w:rPr>
        <w:t>72765</w:t>
      </w:r>
      <w:r w:rsidR="00FA518D">
        <w:rPr>
          <w:noProof/>
          <w:lang w:val="en-US"/>
        </w:rPr>
        <w:t>8</w:t>
      </w:r>
    </w:p>
    <w:p w14:paraId="4FC14F75" w14:textId="77777777" w:rsidR="0074195D" w:rsidRDefault="0074195D" w:rsidP="0074195D"/>
    <w:p w14:paraId="461229F3" w14:textId="6FCE74C5" w:rsidR="0074195D" w:rsidRDefault="0074195D" w:rsidP="0074195D">
      <w:r>
        <w:lastRenderedPageBreak/>
        <w:t xml:space="preserve">First published in Forward Plan on </w:t>
      </w:r>
      <w:r w:rsidR="00FA518D">
        <w:t>12</w:t>
      </w:r>
      <w:r>
        <w:t xml:space="preserve"> October 2021</w:t>
      </w:r>
    </w:p>
    <w:p w14:paraId="41E01F14" w14:textId="77777777" w:rsidR="0074195D" w:rsidRDefault="0074195D" w:rsidP="0074195D"/>
    <w:p w14:paraId="4E1506E6" w14:textId="77777777" w:rsidR="0074195D" w:rsidRPr="008254C1" w:rsidRDefault="0074195D" w:rsidP="0074195D">
      <w:pPr>
        <w:rPr>
          <w:b/>
          <w:sz w:val="28"/>
          <w:szCs w:val="28"/>
        </w:rPr>
      </w:pPr>
      <w:r w:rsidRPr="008254C1">
        <w:rPr>
          <w:b/>
          <w:sz w:val="28"/>
          <w:szCs w:val="28"/>
        </w:rPr>
        <w:t>Following the Making of the decision, the decision form will be published here:</w:t>
      </w:r>
    </w:p>
    <w:p w14:paraId="17B68E15" w14:textId="77777777" w:rsidR="0074195D" w:rsidRDefault="0074195D" w:rsidP="0074195D">
      <w:r>
        <w:rPr>
          <w:noProof/>
        </w:rPr>
        <mc:AlternateContent>
          <mc:Choice Requires="wps">
            <w:drawing>
              <wp:anchor distT="0" distB="0" distL="114300" distR="114300" simplePos="0" relativeHeight="251734016" behindDoc="0" locked="0" layoutInCell="1" allowOverlap="1" wp14:anchorId="51757E04" wp14:editId="4E62D8B7">
                <wp:simplePos x="0" y="0"/>
                <wp:positionH relativeFrom="column">
                  <wp:posOffset>2190115</wp:posOffset>
                </wp:positionH>
                <wp:positionV relativeFrom="paragraph">
                  <wp:posOffset>51435</wp:posOffset>
                </wp:positionV>
                <wp:extent cx="1323975" cy="1143000"/>
                <wp:effectExtent l="0" t="0" r="9525" b="0"/>
                <wp:wrapNone/>
                <wp:docPr id="103"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D5D41" w14:textId="77777777" w:rsidR="0074195D" w:rsidRDefault="0074195D" w:rsidP="007419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57E04" id="_x0000_s1031" type="#_x0000_t202" alt="Link to the decision form." style="position:absolute;margin-left:172.45pt;margin-top:4.05pt;width:104.25pt;height:90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MRVwIAALw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HN6HmzWUe+TZwkGCzvCF&#10;xGBLzPeZWdQcMohz5J9wqRRghtDvKKnB/vrbffBHKaCVkhY1XFD3c8usQBq+axTJXTYaBdHHw2h8&#10;M8CDvbSsLy1628wBqcxwYg2P2+Dv1XFbWWhecdxmISqamOYYu6D+uJ37w2ThuHIxm0UnlLlhfqlX&#10;hh/lFUh+6V6ZNX3XPQrmEY5qZ/m75h98A+MaZlsPlYzKOLPa6xRHJHa7H+cwg5fn6HX+6Ex/Aw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AZ4YMRVwIAALwEAAAOAAAAAAAAAAAAAAAAAC4CAABkcnMvZTJvRG9jLnhtbFBL&#10;AQItABQABgAIAAAAIQAQiugF3wAAAAkBAAAPAAAAAAAAAAAAAAAAALEEAABkcnMvZG93bnJldi54&#10;bWxQSwUGAAAAAAQABADzAAAAvQUAAAAA&#10;" fillcolor="window" strokeweight=".5pt">
                <v:path arrowok="t"/>
                <v:textbox>
                  <w:txbxContent>
                    <w:p w14:paraId="41FD5D41" w14:textId="77777777" w:rsidR="0074195D" w:rsidRDefault="0074195D" w:rsidP="0074195D"/>
                  </w:txbxContent>
                </v:textbox>
              </v:shape>
            </w:pict>
          </mc:Fallback>
        </mc:AlternateContent>
      </w:r>
    </w:p>
    <w:p w14:paraId="3CA5DC33" w14:textId="22F10851" w:rsidR="0074195D" w:rsidRDefault="0074195D" w:rsidP="001218CA"/>
    <w:p w14:paraId="13D8D77B" w14:textId="00CF4B2D" w:rsidR="0074195D" w:rsidRDefault="0074195D" w:rsidP="001218CA"/>
    <w:p w14:paraId="2B83A762" w14:textId="74B9309E" w:rsidR="0074195D" w:rsidRDefault="0074195D" w:rsidP="001218CA"/>
    <w:p w14:paraId="7F8B16D1" w14:textId="5E629935" w:rsidR="0074195D" w:rsidRDefault="0074195D" w:rsidP="001218CA"/>
    <w:p w14:paraId="079C78F9" w14:textId="18D99F75" w:rsidR="00FA518D" w:rsidRDefault="00FA518D" w:rsidP="001218CA"/>
    <w:p w14:paraId="6FC70B6A" w14:textId="5C9FD555" w:rsidR="00FA518D" w:rsidRDefault="00FA518D" w:rsidP="001218CA"/>
    <w:p w14:paraId="7AC7F58B" w14:textId="6423C344" w:rsidR="0019045C" w:rsidRDefault="0019045C" w:rsidP="001218CA"/>
    <w:p w14:paraId="4B06E597" w14:textId="62A29C2F" w:rsidR="0019045C" w:rsidRDefault="0019045C" w:rsidP="001218CA"/>
    <w:p w14:paraId="5EEAFA90" w14:textId="77777777" w:rsidR="0019045C" w:rsidRDefault="0019045C" w:rsidP="0019045C">
      <w:pPr>
        <w:rPr>
          <w:b/>
          <w:sz w:val="28"/>
        </w:rPr>
      </w:pPr>
    </w:p>
    <w:p w14:paraId="1AD08025" w14:textId="77777777" w:rsidR="0019045C" w:rsidRDefault="0019045C" w:rsidP="0019045C">
      <w:pPr>
        <w:rPr>
          <w:b/>
          <w:sz w:val="28"/>
        </w:rPr>
      </w:pPr>
    </w:p>
    <w:p w14:paraId="21D75371" w14:textId="77777777" w:rsidR="0019045C" w:rsidRDefault="0019045C" w:rsidP="0019045C">
      <w:pPr>
        <w:rPr>
          <w:b/>
          <w:sz w:val="28"/>
        </w:rPr>
      </w:pPr>
    </w:p>
    <w:p w14:paraId="55F6E74B" w14:textId="77777777" w:rsidR="0019045C" w:rsidRDefault="0019045C" w:rsidP="0019045C">
      <w:pPr>
        <w:rPr>
          <w:b/>
          <w:sz w:val="28"/>
        </w:rPr>
      </w:pPr>
    </w:p>
    <w:p w14:paraId="2AF665BF" w14:textId="77777777" w:rsidR="0019045C" w:rsidRDefault="0019045C" w:rsidP="0019045C">
      <w:pPr>
        <w:rPr>
          <w:b/>
          <w:sz w:val="28"/>
        </w:rPr>
      </w:pPr>
    </w:p>
    <w:p w14:paraId="1D65644D" w14:textId="77777777" w:rsidR="0019045C" w:rsidRDefault="0019045C" w:rsidP="0019045C">
      <w:pPr>
        <w:rPr>
          <w:b/>
          <w:sz w:val="28"/>
        </w:rPr>
      </w:pPr>
    </w:p>
    <w:p w14:paraId="188EED43" w14:textId="77777777" w:rsidR="0019045C" w:rsidRDefault="0019045C" w:rsidP="0019045C">
      <w:pPr>
        <w:rPr>
          <w:b/>
          <w:sz w:val="28"/>
        </w:rPr>
      </w:pPr>
    </w:p>
    <w:p w14:paraId="72DBDF87" w14:textId="77777777" w:rsidR="0019045C" w:rsidRDefault="0019045C" w:rsidP="0019045C">
      <w:pPr>
        <w:rPr>
          <w:b/>
          <w:sz w:val="28"/>
        </w:rPr>
      </w:pPr>
    </w:p>
    <w:p w14:paraId="43FCB900" w14:textId="77777777" w:rsidR="0019045C" w:rsidRDefault="0019045C" w:rsidP="0019045C">
      <w:pPr>
        <w:rPr>
          <w:b/>
          <w:sz w:val="28"/>
        </w:rPr>
      </w:pPr>
    </w:p>
    <w:p w14:paraId="560FC8C2" w14:textId="77777777" w:rsidR="0019045C" w:rsidRDefault="0019045C" w:rsidP="0019045C">
      <w:pPr>
        <w:rPr>
          <w:b/>
          <w:sz w:val="28"/>
        </w:rPr>
      </w:pPr>
    </w:p>
    <w:p w14:paraId="22A441E5" w14:textId="77777777" w:rsidR="0019045C" w:rsidRDefault="0019045C" w:rsidP="0019045C">
      <w:pPr>
        <w:rPr>
          <w:b/>
          <w:sz w:val="28"/>
        </w:rPr>
      </w:pPr>
    </w:p>
    <w:p w14:paraId="6D761B64" w14:textId="77777777" w:rsidR="0019045C" w:rsidRDefault="0019045C" w:rsidP="0019045C">
      <w:pPr>
        <w:rPr>
          <w:b/>
          <w:sz w:val="28"/>
        </w:rPr>
      </w:pPr>
    </w:p>
    <w:p w14:paraId="63A5FA6E" w14:textId="77777777" w:rsidR="0019045C" w:rsidRDefault="0019045C" w:rsidP="0019045C">
      <w:pPr>
        <w:rPr>
          <w:b/>
          <w:sz w:val="28"/>
        </w:rPr>
      </w:pPr>
    </w:p>
    <w:p w14:paraId="1C96D22C" w14:textId="77777777" w:rsidR="0019045C" w:rsidRDefault="0019045C" w:rsidP="0019045C">
      <w:pPr>
        <w:rPr>
          <w:b/>
          <w:sz w:val="28"/>
        </w:rPr>
      </w:pPr>
    </w:p>
    <w:p w14:paraId="4AB43F23" w14:textId="77777777" w:rsidR="0019045C" w:rsidRDefault="0019045C" w:rsidP="0019045C">
      <w:pPr>
        <w:rPr>
          <w:b/>
          <w:sz w:val="28"/>
        </w:rPr>
      </w:pPr>
    </w:p>
    <w:p w14:paraId="5DAEACD7" w14:textId="77777777" w:rsidR="0019045C" w:rsidRDefault="0019045C" w:rsidP="0019045C">
      <w:pPr>
        <w:rPr>
          <w:b/>
          <w:sz w:val="28"/>
        </w:rPr>
      </w:pPr>
    </w:p>
    <w:p w14:paraId="0379401B" w14:textId="77777777" w:rsidR="0019045C" w:rsidRDefault="0019045C" w:rsidP="0019045C">
      <w:pPr>
        <w:rPr>
          <w:b/>
          <w:sz w:val="28"/>
        </w:rPr>
      </w:pPr>
    </w:p>
    <w:p w14:paraId="6ABB2809" w14:textId="77777777" w:rsidR="0019045C" w:rsidRDefault="0019045C" w:rsidP="0019045C">
      <w:pPr>
        <w:rPr>
          <w:b/>
          <w:sz w:val="28"/>
        </w:rPr>
      </w:pPr>
    </w:p>
    <w:p w14:paraId="5E4B5B90" w14:textId="77777777" w:rsidR="0019045C" w:rsidRDefault="0019045C" w:rsidP="0019045C">
      <w:pPr>
        <w:rPr>
          <w:b/>
          <w:sz w:val="28"/>
        </w:rPr>
      </w:pPr>
    </w:p>
    <w:p w14:paraId="270227A6" w14:textId="77777777" w:rsidR="0019045C" w:rsidRDefault="0019045C" w:rsidP="0019045C">
      <w:pPr>
        <w:rPr>
          <w:b/>
          <w:sz w:val="28"/>
        </w:rPr>
      </w:pPr>
    </w:p>
    <w:p w14:paraId="5CBFC916" w14:textId="77777777" w:rsidR="0019045C" w:rsidRDefault="0019045C" w:rsidP="0019045C">
      <w:pPr>
        <w:rPr>
          <w:b/>
          <w:sz w:val="28"/>
        </w:rPr>
      </w:pPr>
    </w:p>
    <w:p w14:paraId="3659C0DD" w14:textId="77777777" w:rsidR="0019045C" w:rsidRDefault="0019045C" w:rsidP="0019045C">
      <w:pPr>
        <w:rPr>
          <w:b/>
          <w:sz w:val="28"/>
        </w:rPr>
      </w:pPr>
    </w:p>
    <w:p w14:paraId="79E116EB" w14:textId="77777777" w:rsidR="0019045C" w:rsidRDefault="0019045C" w:rsidP="0019045C">
      <w:pPr>
        <w:rPr>
          <w:b/>
          <w:sz w:val="28"/>
        </w:rPr>
      </w:pPr>
    </w:p>
    <w:p w14:paraId="6C505F94" w14:textId="77777777" w:rsidR="0019045C" w:rsidRDefault="0019045C" w:rsidP="0019045C">
      <w:pPr>
        <w:rPr>
          <w:b/>
          <w:sz w:val="28"/>
        </w:rPr>
      </w:pPr>
    </w:p>
    <w:p w14:paraId="701060D8" w14:textId="77777777" w:rsidR="0019045C" w:rsidRDefault="0019045C" w:rsidP="0019045C">
      <w:pPr>
        <w:rPr>
          <w:b/>
          <w:sz w:val="28"/>
        </w:rPr>
      </w:pPr>
    </w:p>
    <w:p w14:paraId="676E5F8A" w14:textId="77777777" w:rsidR="0019045C" w:rsidRDefault="0019045C" w:rsidP="0019045C">
      <w:pPr>
        <w:rPr>
          <w:b/>
          <w:sz w:val="28"/>
        </w:rPr>
      </w:pPr>
    </w:p>
    <w:p w14:paraId="08B924A2" w14:textId="77777777" w:rsidR="0019045C" w:rsidRDefault="0019045C" w:rsidP="0019045C">
      <w:pPr>
        <w:rPr>
          <w:b/>
          <w:sz w:val="28"/>
        </w:rPr>
      </w:pPr>
    </w:p>
    <w:p w14:paraId="5AFCCE05" w14:textId="77777777" w:rsidR="0019045C" w:rsidRDefault="0019045C" w:rsidP="0019045C">
      <w:pPr>
        <w:rPr>
          <w:b/>
          <w:sz w:val="28"/>
        </w:rPr>
      </w:pPr>
    </w:p>
    <w:p w14:paraId="554CC3CA" w14:textId="77777777" w:rsidR="0019045C" w:rsidRDefault="0019045C" w:rsidP="0019045C">
      <w:pPr>
        <w:rPr>
          <w:b/>
          <w:sz w:val="28"/>
        </w:rPr>
      </w:pPr>
    </w:p>
    <w:p w14:paraId="3D68F3A3" w14:textId="7F2F513E" w:rsidR="0019045C" w:rsidRDefault="0019045C" w:rsidP="0019045C">
      <w:pPr>
        <w:rPr>
          <w:b/>
          <w:sz w:val="28"/>
          <w:szCs w:val="28"/>
          <w:lang w:val="en-US"/>
        </w:rPr>
      </w:pPr>
      <w:r>
        <w:rPr>
          <w:b/>
          <w:sz w:val="28"/>
        </w:rPr>
        <w:t xml:space="preserve">DECISION: </w:t>
      </w:r>
      <w:r w:rsidRPr="006B4381">
        <w:rPr>
          <w:b/>
          <w:sz w:val="28"/>
        </w:rPr>
        <w:t>ADD00</w:t>
      </w:r>
      <w:r>
        <w:rPr>
          <w:b/>
          <w:sz w:val="28"/>
        </w:rPr>
        <w:t xml:space="preserve">41 </w:t>
      </w:r>
      <w:r>
        <w:rPr>
          <w:b/>
          <w:sz w:val="28"/>
          <w:szCs w:val="28"/>
          <w:lang w:val="en-US"/>
        </w:rPr>
        <w:t>Domiciliary Care Additional Capacity</w:t>
      </w:r>
    </w:p>
    <w:p w14:paraId="7E578728" w14:textId="77777777" w:rsidR="0019045C" w:rsidRDefault="0019045C" w:rsidP="0019045C">
      <w:pPr>
        <w:rPr>
          <w:b/>
          <w:sz w:val="28"/>
        </w:rPr>
      </w:pPr>
    </w:p>
    <w:p w14:paraId="7EE90CA7" w14:textId="77777777" w:rsidR="0019045C" w:rsidRDefault="0019045C" w:rsidP="0019045C">
      <w:pPr>
        <w:rPr>
          <w:b/>
          <w:sz w:val="28"/>
        </w:rPr>
      </w:pPr>
      <w:r>
        <w:rPr>
          <w:b/>
          <w:sz w:val="28"/>
        </w:rPr>
        <w:t xml:space="preserve">Nature of the decision: </w:t>
      </w:r>
    </w:p>
    <w:p w14:paraId="4D975E13" w14:textId="77777777" w:rsidR="0019045C" w:rsidRDefault="0019045C" w:rsidP="0019045C">
      <w:pPr>
        <w:rPr>
          <w:b/>
          <w:sz w:val="28"/>
        </w:rPr>
      </w:pPr>
    </w:p>
    <w:p w14:paraId="4C8A7FA5" w14:textId="29829308" w:rsidR="0019045C" w:rsidRDefault="0019045C" w:rsidP="0019045C">
      <w:pPr>
        <w:rPr>
          <w:noProof/>
          <w:lang w:val="en-US"/>
        </w:rPr>
      </w:pPr>
      <w:r>
        <w:rPr>
          <w:noProof/>
          <w:lang w:val="en-US"/>
        </w:rPr>
        <w:t xml:space="preserve">To </w:t>
      </w:r>
      <w:r w:rsidRPr="00E44ED2">
        <w:rPr>
          <w:noProof/>
          <w:lang w:val="en-US"/>
        </w:rPr>
        <w:t xml:space="preserve">award packages of care to </w:t>
      </w:r>
      <w:r>
        <w:rPr>
          <w:noProof/>
          <w:lang w:val="en-US"/>
        </w:rPr>
        <w:t xml:space="preserve">a number of off framework providers who are </w:t>
      </w:r>
      <w:r w:rsidRPr="00E44ED2">
        <w:rPr>
          <w:noProof/>
          <w:lang w:val="en-US"/>
        </w:rPr>
        <w:t>registered domiciliary care provider</w:t>
      </w:r>
      <w:r>
        <w:rPr>
          <w:noProof/>
          <w:lang w:val="en-US"/>
        </w:rPr>
        <w:t>s</w:t>
      </w:r>
      <w:r w:rsidRPr="00E44ED2">
        <w:rPr>
          <w:noProof/>
          <w:lang w:val="en-US"/>
        </w:rPr>
        <w:t xml:space="preserve"> as a contingency for additional provision within the Borough</w:t>
      </w:r>
      <w:r>
        <w:rPr>
          <w:noProof/>
          <w:lang w:val="en-US"/>
        </w:rPr>
        <w:t xml:space="preserve"> until October 31, 2023.  </w:t>
      </w:r>
    </w:p>
    <w:p w14:paraId="784FBE6C" w14:textId="77777777" w:rsidR="0019045C" w:rsidRDefault="0019045C" w:rsidP="0019045C"/>
    <w:p w14:paraId="26491B24" w14:textId="77777777" w:rsidR="0019045C" w:rsidRDefault="0019045C" w:rsidP="0019045C">
      <w:pPr>
        <w:rPr>
          <w:b/>
          <w:sz w:val="28"/>
        </w:rPr>
      </w:pPr>
      <w:r>
        <w:rPr>
          <w:b/>
          <w:sz w:val="28"/>
        </w:rPr>
        <w:t>Who will make the decision?</w:t>
      </w:r>
    </w:p>
    <w:p w14:paraId="5DA2E8C0" w14:textId="77777777" w:rsidR="0019045C" w:rsidRDefault="0019045C" w:rsidP="0019045C">
      <w:pPr>
        <w:rPr>
          <w:b/>
          <w:sz w:val="28"/>
        </w:rPr>
      </w:pPr>
    </w:p>
    <w:p w14:paraId="4DC80230" w14:textId="00445EE9" w:rsidR="0019045C" w:rsidRDefault="0019045C" w:rsidP="0019045C">
      <w:r>
        <w:t>Cabinet Member for Adults</w:t>
      </w:r>
    </w:p>
    <w:p w14:paraId="0D08CF9F" w14:textId="77777777" w:rsidR="0019045C" w:rsidRDefault="0019045C" w:rsidP="0019045C"/>
    <w:p w14:paraId="2611B49F" w14:textId="77777777" w:rsidR="0019045C" w:rsidRDefault="0019045C" w:rsidP="0019045C">
      <w:pPr>
        <w:rPr>
          <w:b/>
          <w:sz w:val="28"/>
        </w:rPr>
      </w:pPr>
      <w:r>
        <w:rPr>
          <w:b/>
          <w:sz w:val="28"/>
        </w:rPr>
        <w:t>When is the decision to be taken?</w:t>
      </w:r>
    </w:p>
    <w:p w14:paraId="104AF189" w14:textId="77777777" w:rsidR="0019045C" w:rsidRDefault="0019045C" w:rsidP="0019045C">
      <w:pPr>
        <w:rPr>
          <w:b/>
          <w:sz w:val="28"/>
        </w:rPr>
      </w:pPr>
    </w:p>
    <w:p w14:paraId="2620C9F8" w14:textId="33F112A5" w:rsidR="0019045C" w:rsidRDefault="0019045C" w:rsidP="0019045C">
      <w:r>
        <w:t>December 2021</w:t>
      </w:r>
    </w:p>
    <w:p w14:paraId="52F10795" w14:textId="77777777" w:rsidR="0019045C" w:rsidRDefault="0019045C" w:rsidP="0019045C"/>
    <w:p w14:paraId="03BCCCD4" w14:textId="77777777" w:rsidR="0019045C" w:rsidRDefault="0019045C" w:rsidP="0019045C">
      <w:pPr>
        <w:rPr>
          <w:b/>
          <w:sz w:val="28"/>
        </w:rPr>
      </w:pPr>
      <w:r>
        <w:rPr>
          <w:b/>
          <w:sz w:val="28"/>
        </w:rPr>
        <w:t>Who will be consulted and how?</w:t>
      </w:r>
    </w:p>
    <w:p w14:paraId="7D0A917E" w14:textId="77777777" w:rsidR="0019045C" w:rsidRDefault="0019045C" w:rsidP="0019045C">
      <w:pPr>
        <w:rPr>
          <w:b/>
          <w:sz w:val="28"/>
        </w:rPr>
      </w:pPr>
    </w:p>
    <w:p w14:paraId="197C7C9F" w14:textId="77777777" w:rsidR="0019045C" w:rsidRPr="007548DF" w:rsidRDefault="0019045C" w:rsidP="0019045C">
      <w:pPr>
        <w:rPr>
          <w:noProof/>
          <w:lang w:val="en-US"/>
        </w:rPr>
      </w:pPr>
      <w:r w:rsidRPr="007548DF">
        <w:rPr>
          <w:noProof/>
          <w:lang w:val="en-US"/>
        </w:rPr>
        <w:t>Director of Adult &amp; Communities</w:t>
      </w:r>
    </w:p>
    <w:p w14:paraId="57C59E53" w14:textId="77777777" w:rsidR="0019045C" w:rsidRPr="007548DF" w:rsidRDefault="0019045C" w:rsidP="0019045C">
      <w:pPr>
        <w:rPr>
          <w:noProof/>
          <w:lang w:val="en-US"/>
        </w:rPr>
      </w:pPr>
      <w:r w:rsidRPr="007548DF">
        <w:rPr>
          <w:noProof/>
          <w:lang w:val="en-US"/>
        </w:rPr>
        <w:t>Chief Legal Officer</w:t>
      </w:r>
    </w:p>
    <w:p w14:paraId="5357C9B1" w14:textId="77777777" w:rsidR="0019045C" w:rsidRPr="007548DF" w:rsidRDefault="0019045C" w:rsidP="0019045C">
      <w:pPr>
        <w:rPr>
          <w:noProof/>
          <w:lang w:val="en-US"/>
        </w:rPr>
      </w:pPr>
      <w:r w:rsidRPr="007548DF">
        <w:rPr>
          <w:noProof/>
          <w:lang w:val="en-US"/>
        </w:rPr>
        <w:t>Chief Finance Officer</w:t>
      </w:r>
    </w:p>
    <w:p w14:paraId="69E16896" w14:textId="77777777" w:rsidR="0019045C" w:rsidRDefault="0019045C" w:rsidP="0019045C">
      <w:pPr>
        <w:rPr>
          <w:lang w:val="en-US"/>
        </w:rPr>
      </w:pPr>
      <w:r>
        <w:rPr>
          <w:lang w:val="en-US"/>
        </w:rPr>
        <w:t xml:space="preserve">All of the above will be consulted via approval of the delegated </w:t>
      </w:r>
      <w:proofErr w:type="gramStart"/>
      <w:r>
        <w:rPr>
          <w:lang w:val="en-US"/>
        </w:rPr>
        <w:t>decision</w:t>
      </w:r>
      <w:proofErr w:type="gramEnd"/>
      <w:r>
        <w:rPr>
          <w:lang w:val="en-US"/>
        </w:rPr>
        <w:t xml:space="preserve"> </w:t>
      </w:r>
    </w:p>
    <w:p w14:paraId="077621CE" w14:textId="77777777" w:rsidR="0019045C" w:rsidRDefault="0019045C" w:rsidP="0019045C"/>
    <w:p w14:paraId="59FB911C" w14:textId="77777777" w:rsidR="0019045C" w:rsidRDefault="0019045C" w:rsidP="0019045C">
      <w:pPr>
        <w:rPr>
          <w:b/>
          <w:sz w:val="28"/>
        </w:rPr>
      </w:pPr>
      <w:r>
        <w:rPr>
          <w:b/>
          <w:sz w:val="28"/>
        </w:rPr>
        <w:t>Supporting documentation:</w:t>
      </w:r>
    </w:p>
    <w:p w14:paraId="22FABEA2" w14:textId="77777777" w:rsidR="0019045C" w:rsidRDefault="0019045C" w:rsidP="0019045C">
      <w:pPr>
        <w:rPr>
          <w:b/>
          <w:sz w:val="28"/>
        </w:rPr>
      </w:pPr>
    </w:p>
    <w:p w14:paraId="08701011" w14:textId="77777777" w:rsidR="0019045C" w:rsidRDefault="0019045C" w:rsidP="0019045C">
      <w:r>
        <w:t xml:space="preserve">There are no supporting documents for this </w:t>
      </w:r>
      <w:proofErr w:type="gramStart"/>
      <w:r>
        <w:t>decision</w:t>
      </w:r>
      <w:proofErr w:type="gramEnd"/>
    </w:p>
    <w:p w14:paraId="4E250D07" w14:textId="77777777" w:rsidR="0019045C" w:rsidRDefault="0019045C" w:rsidP="0019045C"/>
    <w:p w14:paraId="7E71AFDD" w14:textId="77777777" w:rsidR="0019045C" w:rsidRDefault="0019045C" w:rsidP="0019045C">
      <w:pPr>
        <w:rPr>
          <w:b/>
          <w:sz w:val="28"/>
        </w:rPr>
      </w:pPr>
      <w:r>
        <w:rPr>
          <w:b/>
          <w:sz w:val="28"/>
        </w:rPr>
        <w:t>How and by when to make representations:</w:t>
      </w:r>
    </w:p>
    <w:p w14:paraId="6A74A7D2" w14:textId="77777777" w:rsidR="0019045C" w:rsidRDefault="0019045C" w:rsidP="0019045C">
      <w:pPr>
        <w:rPr>
          <w:b/>
          <w:sz w:val="28"/>
        </w:rPr>
      </w:pPr>
    </w:p>
    <w:p w14:paraId="18570AEB" w14:textId="5E31326B" w:rsidR="0019045C" w:rsidRDefault="0019045C" w:rsidP="0019045C">
      <w:r>
        <w:t xml:space="preserve">Representations should be made to </w:t>
      </w:r>
      <w:r>
        <w:rPr>
          <w:lang w:val="en-US"/>
        </w:rPr>
        <w:t>Laura Watson</w:t>
      </w:r>
      <w:r>
        <w:t xml:space="preserve"> before 7 December 2021.</w:t>
      </w:r>
    </w:p>
    <w:p w14:paraId="5E4A94DD" w14:textId="21CA1B12" w:rsidR="0019045C" w:rsidRDefault="0019045C" w:rsidP="0019045C">
      <w:pPr>
        <w:rPr>
          <w:noProof/>
          <w:lang w:val="en-US"/>
        </w:rPr>
      </w:pPr>
      <w:r>
        <w:t xml:space="preserve">Tel: </w:t>
      </w:r>
      <w:r w:rsidRPr="00C327D3">
        <w:rPr>
          <w:noProof/>
          <w:lang w:val="en-US"/>
        </w:rPr>
        <w:t xml:space="preserve">01642 </w:t>
      </w:r>
      <w:r>
        <w:rPr>
          <w:noProof/>
          <w:lang w:val="en-US"/>
        </w:rPr>
        <w:t>771683</w:t>
      </w:r>
    </w:p>
    <w:p w14:paraId="6E3DC4AA" w14:textId="77777777" w:rsidR="0019045C" w:rsidRDefault="0019045C" w:rsidP="0019045C"/>
    <w:p w14:paraId="52AE9A8E" w14:textId="5761315F" w:rsidR="0019045C" w:rsidRDefault="0019045C" w:rsidP="0019045C">
      <w:r>
        <w:t>First published in Forward Plan on 9 November 2021</w:t>
      </w:r>
    </w:p>
    <w:p w14:paraId="0F6C098A" w14:textId="77777777" w:rsidR="0019045C" w:rsidRDefault="0019045C" w:rsidP="0019045C"/>
    <w:p w14:paraId="3EB69F57" w14:textId="77777777" w:rsidR="0019045C" w:rsidRPr="008254C1" w:rsidRDefault="0019045C" w:rsidP="0019045C">
      <w:pPr>
        <w:rPr>
          <w:b/>
          <w:sz w:val="28"/>
          <w:szCs w:val="28"/>
        </w:rPr>
      </w:pPr>
      <w:r w:rsidRPr="008254C1">
        <w:rPr>
          <w:b/>
          <w:sz w:val="28"/>
          <w:szCs w:val="28"/>
        </w:rPr>
        <w:t>Following the Making of the decision, the decision form will be published here:</w:t>
      </w:r>
    </w:p>
    <w:p w14:paraId="7F0BACE3" w14:textId="77777777" w:rsidR="0019045C" w:rsidRDefault="0019045C" w:rsidP="0019045C">
      <w:r>
        <w:rPr>
          <w:noProof/>
        </w:rPr>
        <mc:AlternateContent>
          <mc:Choice Requires="wps">
            <w:drawing>
              <wp:anchor distT="0" distB="0" distL="114300" distR="114300" simplePos="0" relativeHeight="251738112" behindDoc="0" locked="0" layoutInCell="1" allowOverlap="1" wp14:anchorId="1729D163" wp14:editId="1FF8A40D">
                <wp:simplePos x="0" y="0"/>
                <wp:positionH relativeFrom="column">
                  <wp:posOffset>2190115</wp:posOffset>
                </wp:positionH>
                <wp:positionV relativeFrom="paragraph">
                  <wp:posOffset>51435</wp:posOffset>
                </wp:positionV>
                <wp:extent cx="1323975" cy="1143000"/>
                <wp:effectExtent l="0" t="0" r="9525" b="0"/>
                <wp:wrapNone/>
                <wp:docPr id="105"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2E2644" w14:textId="77777777" w:rsidR="0019045C" w:rsidRDefault="0019045C" w:rsidP="001904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9D163" id="_x0000_s1032" type="#_x0000_t202" alt="Link to the decision form." style="position:absolute;margin-left:172.45pt;margin-top:4.05pt;width:104.25pt;height:90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SK1VgIAALw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" fillcolor="window" strokeweight=".5pt">
                <v:path arrowok="t"/>
                <v:textbox>
                  <w:txbxContent>
                    <w:p w14:paraId="492E2644" w14:textId="77777777" w:rsidR="0019045C" w:rsidRDefault="0019045C" w:rsidP="0019045C"/>
                  </w:txbxContent>
                </v:textbox>
              </v:shape>
            </w:pict>
          </mc:Fallback>
        </mc:AlternateContent>
      </w:r>
    </w:p>
    <w:p w14:paraId="7DF469F6" w14:textId="77777777" w:rsidR="0019045C" w:rsidRDefault="0019045C" w:rsidP="0019045C"/>
    <w:p w14:paraId="2491F8FB" w14:textId="77777777" w:rsidR="0019045C" w:rsidRDefault="0019045C" w:rsidP="0019045C"/>
    <w:p w14:paraId="0F097D58" w14:textId="4F71C0F8" w:rsidR="0019045C" w:rsidRDefault="0019045C" w:rsidP="0019045C"/>
    <w:p w14:paraId="5A04C97A" w14:textId="04B22FEE" w:rsidR="002B0E16" w:rsidRDefault="002B0E16" w:rsidP="0019045C"/>
    <w:p w14:paraId="42E5726F" w14:textId="7763F645" w:rsidR="002B0E16" w:rsidRDefault="002B0E16" w:rsidP="0019045C"/>
    <w:p w14:paraId="50EBAF20" w14:textId="7CAA346A" w:rsidR="002B0E16" w:rsidRDefault="002B0E16" w:rsidP="0019045C"/>
    <w:p w14:paraId="18CA5517" w14:textId="0EFAEAA1" w:rsidR="00416246" w:rsidRDefault="00416246" w:rsidP="00416246">
      <w:pPr>
        <w:rPr>
          <w:b/>
          <w:sz w:val="28"/>
          <w:szCs w:val="28"/>
          <w:lang w:val="en-US"/>
        </w:rPr>
      </w:pPr>
      <w:r>
        <w:rPr>
          <w:b/>
          <w:sz w:val="28"/>
        </w:rPr>
        <w:lastRenderedPageBreak/>
        <w:t xml:space="preserve">DECISION: </w:t>
      </w:r>
      <w:r w:rsidRPr="006B4381">
        <w:rPr>
          <w:b/>
          <w:sz w:val="28"/>
        </w:rPr>
        <w:t>ADD00</w:t>
      </w:r>
      <w:r>
        <w:rPr>
          <w:b/>
          <w:sz w:val="28"/>
        </w:rPr>
        <w:t xml:space="preserve">43 </w:t>
      </w:r>
      <w:r>
        <w:rPr>
          <w:b/>
          <w:sz w:val="28"/>
          <w:szCs w:val="28"/>
          <w:lang w:val="en-US"/>
        </w:rPr>
        <w:t xml:space="preserve">Commencement of procurement process through NEPO surfacing framework for the Highway Maintenance </w:t>
      </w:r>
      <w:proofErr w:type="spellStart"/>
      <w:r>
        <w:rPr>
          <w:b/>
          <w:sz w:val="28"/>
          <w:szCs w:val="28"/>
          <w:lang w:val="en-US"/>
        </w:rPr>
        <w:t>Programme</w:t>
      </w:r>
      <w:proofErr w:type="spellEnd"/>
      <w:r>
        <w:rPr>
          <w:b/>
          <w:sz w:val="28"/>
          <w:szCs w:val="28"/>
          <w:lang w:val="en-US"/>
        </w:rPr>
        <w:t xml:space="preserve"> of Works for 2022/23 &amp; 2023/24</w:t>
      </w:r>
    </w:p>
    <w:p w14:paraId="252F1778" w14:textId="77777777" w:rsidR="00416246" w:rsidRDefault="00416246" w:rsidP="00416246">
      <w:pPr>
        <w:rPr>
          <w:b/>
          <w:sz w:val="28"/>
        </w:rPr>
      </w:pPr>
    </w:p>
    <w:p w14:paraId="1AA40E58" w14:textId="77777777" w:rsidR="00416246" w:rsidRDefault="00416246" w:rsidP="00416246">
      <w:pPr>
        <w:rPr>
          <w:b/>
          <w:sz w:val="28"/>
        </w:rPr>
      </w:pPr>
      <w:r>
        <w:rPr>
          <w:b/>
          <w:sz w:val="28"/>
        </w:rPr>
        <w:t xml:space="preserve">Nature of the decision: </w:t>
      </w:r>
    </w:p>
    <w:p w14:paraId="22C6FED7" w14:textId="77777777" w:rsidR="00416246" w:rsidRDefault="00416246" w:rsidP="00416246">
      <w:pPr>
        <w:rPr>
          <w:b/>
          <w:sz w:val="28"/>
        </w:rPr>
      </w:pPr>
    </w:p>
    <w:p w14:paraId="472B52C6" w14:textId="0DC596EC" w:rsidR="00416246" w:rsidRDefault="00416246" w:rsidP="00416246">
      <w:pPr>
        <w:rPr>
          <w:noProof/>
          <w:lang w:val="en-US"/>
        </w:rPr>
      </w:pPr>
      <w:r>
        <w:rPr>
          <w:noProof/>
          <w:lang w:val="en-US"/>
        </w:rPr>
        <w:t xml:space="preserve">Commence a procurement process in order to award resurfacing contracts across the Borough totaling up to £4,800,000. (Delegated decision number 447).  </w:t>
      </w:r>
    </w:p>
    <w:p w14:paraId="64135982" w14:textId="77777777" w:rsidR="00416246" w:rsidRDefault="00416246" w:rsidP="00416246"/>
    <w:p w14:paraId="555DB96D" w14:textId="77777777" w:rsidR="00416246" w:rsidRDefault="00416246" w:rsidP="00416246">
      <w:pPr>
        <w:rPr>
          <w:b/>
          <w:sz w:val="28"/>
        </w:rPr>
      </w:pPr>
      <w:r>
        <w:rPr>
          <w:b/>
          <w:sz w:val="28"/>
        </w:rPr>
        <w:t>Who will make the decision?</w:t>
      </w:r>
    </w:p>
    <w:p w14:paraId="079F6557" w14:textId="77777777" w:rsidR="00416246" w:rsidRDefault="00416246" w:rsidP="00416246">
      <w:pPr>
        <w:rPr>
          <w:b/>
          <w:sz w:val="28"/>
        </w:rPr>
      </w:pPr>
    </w:p>
    <w:p w14:paraId="08FF6CD0" w14:textId="7F9513E4" w:rsidR="00416246" w:rsidRDefault="00416246" w:rsidP="00416246">
      <w:r>
        <w:t>Cabinet Member for Highways &amp; Transport</w:t>
      </w:r>
    </w:p>
    <w:p w14:paraId="49FE0F80" w14:textId="77777777" w:rsidR="00416246" w:rsidRDefault="00416246" w:rsidP="00416246"/>
    <w:p w14:paraId="32A57439" w14:textId="77777777" w:rsidR="00416246" w:rsidRDefault="00416246" w:rsidP="00416246">
      <w:pPr>
        <w:rPr>
          <w:b/>
          <w:sz w:val="28"/>
        </w:rPr>
      </w:pPr>
      <w:r>
        <w:rPr>
          <w:b/>
          <w:sz w:val="28"/>
        </w:rPr>
        <w:t>When is the decision to be taken?</w:t>
      </w:r>
    </w:p>
    <w:p w14:paraId="10687691" w14:textId="77777777" w:rsidR="00416246" w:rsidRDefault="00416246" w:rsidP="00416246">
      <w:pPr>
        <w:rPr>
          <w:b/>
          <w:sz w:val="28"/>
        </w:rPr>
      </w:pPr>
    </w:p>
    <w:p w14:paraId="12995393" w14:textId="1DEB5361" w:rsidR="00416246" w:rsidRDefault="00416246" w:rsidP="00416246">
      <w:r>
        <w:t>March 2022</w:t>
      </w:r>
    </w:p>
    <w:p w14:paraId="1F27D90A" w14:textId="77777777" w:rsidR="00416246" w:rsidRDefault="00416246" w:rsidP="00416246"/>
    <w:p w14:paraId="56BE15AB" w14:textId="77777777" w:rsidR="00416246" w:rsidRDefault="00416246" w:rsidP="00416246">
      <w:pPr>
        <w:rPr>
          <w:b/>
          <w:sz w:val="28"/>
        </w:rPr>
      </w:pPr>
      <w:r>
        <w:rPr>
          <w:b/>
          <w:sz w:val="28"/>
        </w:rPr>
        <w:t>Who will be consulted and how?</w:t>
      </w:r>
    </w:p>
    <w:p w14:paraId="5552346F" w14:textId="77777777" w:rsidR="00416246" w:rsidRDefault="00416246" w:rsidP="00416246">
      <w:pPr>
        <w:rPr>
          <w:b/>
          <w:sz w:val="28"/>
        </w:rPr>
      </w:pPr>
    </w:p>
    <w:p w14:paraId="4DB27511" w14:textId="2A8358D1" w:rsidR="00416246" w:rsidRDefault="00416246" w:rsidP="00416246">
      <w:pPr>
        <w:rPr>
          <w:noProof/>
          <w:lang w:val="en-US"/>
        </w:rPr>
      </w:pPr>
      <w:r>
        <w:rPr>
          <w:noProof/>
          <w:lang w:val="en-US"/>
        </w:rPr>
        <w:t>Cabinet Highways &amp; Transport</w:t>
      </w:r>
    </w:p>
    <w:p w14:paraId="5241F8D9" w14:textId="77777777" w:rsidR="00416246" w:rsidRPr="007548DF" w:rsidRDefault="00416246" w:rsidP="00416246">
      <w:pPr>
        <w:rPr>
          <w:noProof/>
          <w:lang w:val="en-US"/>
        </w:rPr>
      </w:pPr>
      <w:r w:rsidRPr="007548DF">
        <w:rPr>
          <w:noProof/>
          <w:lang w:val="en-US"/>
        </w:rPr>
        <w:t>Director of Adult &amp; Communities</w:t>
      </w:r>
    </w:p>
    <w:p w14:paraId="47F47758" w14:textId="77777777" w:rsidR="00416246" w:rsidRPr="007548DF" w:rsidRDefault="00416246" w:rsidP="00416246">
      <w:pPr>
        <w:rPr>
          <w:noProof/>
          <w:lang w:val="en-US"/>
        </w:rPr>
      </w:pPr>
      <w:r w:rsidRPr="007548DF">
        <w:rPr>
          <w:noProof/>
          <w:lang w:val="en-US"/>
        </w:rPr>
        <w:t>Chief Legal Officer</w:t>
      </w:r>
    </w:p>
    <w:p w14:paraId="089354FF" w14:textId="77777777" w:rsidR="00416246" w:rsidRPr="007548DF" w:rsidRDefault="00416246" w:rsidP="00416246">
      <w:pPr>
        <w:rPr>
          <w:noProof/>
          <w:lang w:val="en-US"/>
        </w:rPr>
      </w:pPr>
      <w:r w:rsidRPr="007548DF">
        <w:rPr>
          <w:noProof/>
          <w:lang w:val="en-US"/>
        </w:rPr>
        <w:t>Chief Finance Officer</w:t>
      </w:r>
    </w:p>
    <w:p w14:paraId="17306EF1" w14:textId="77777777" w:rsidR="00416246" w:rsidRDefault="00416246" w:rsidP="00416246">
      <w:pPr>
        <w:rPr>
          <w:lang w:val="en-US"/>
        </w:rPr>
      </w:pPr>
      <w:r>
        <w:rPr>
          <w:lang w:val="en-US"/>
        </w:rPr>
        <w:t xml:space="preserve">All of the above will be consulted via approval of the delegated </w:t>
      </w:r>
      <w:proofErr w:type="gramStart"/>
      <w:r>
        <w:rPr>
          <w:lang w:val="en-US"/>
        </w:rPr>
        <w:t>decision</w:t>
      </w:r>
      <w:proofErr w:type="gramEnd"/>
      <w:r>
        <w:rPr>
          <w:lang w:val="en-US"/>
        </w:rPr>
        <w:t xml:space="preserve"> </w:t>
      </w:r>
    </w:p>
    <w:p w14:paraId="381CBEC9" w14:textId="77777777" w:rsidR="00416246" w:rsidRDefault="00416246" w:rsidP="00416246"/>
    <w:p w14:paraId="41CFF771" w14:textId="77777777" w:rsidR="00416246" w:rsidRDefault="00416246" w:rsidP="00416246">
      <w:pPr>
        <w:rPr>
          <w:b/>
          <w:sz w:val="28"/>
        </w:rPr>
      </w:pPr>
      <w:r>
        <w:rPr>
          <w:b/>
          <w:sz w:val="28"/>
        </w:rPr>
        <w:t>Supporting documentation:</w:t>
      </w:r>
    </w:p>
    <w:p w14:paraId="62547C65" w14:textId="77777777" w:rsidR="00416246" w:rsidRDefault="00416246" w:rsidP="00416246">
      <w:pPr>
        <w:rPr>
          <w:b/>
          <w:sz w:val="28"/>
        </w:rPr>
      </w:pPr>
    </w:p>
    <w:p w14:paraId="5E35206E" w14:textId="77777777" w:rsidR="00416246" w:rsidRDefault="00416246" w:rsidP="00416246">
      <w:r>
        <w:t xml:space="preserve">There are no supporting documents for this </w:t>
      </w:r>
      <w:proofErr w:type="gramStart"/>
      <w:r>
        <w:t>decision</w:t>
      </w:r>
      <w:proofErr w:type="gramEnd"/>
    </w:p>
    <w:p w14:paraId="372A11D3" w14:textId="77777777" w:rsidR="00416246" w:rsidRDefault="00416246" w:rsidP="00416246"/>
    <w:p w14:paraId="63FA9AC6" w14:textId="77777777" w:rsidR="00416246" w:rsidRDefault="00416246" w:rsidP="00416246">
      <w:pPr>
        <w:rPr>
          <w:b/>
          <w:sz w:val="28"/>
        </w:rPr>
      </w:pPr>
      <w:r>
        <w:rPr>
          <w:b/>
          <w:sz w:val="28"/>
        </w:rPr>
        <w:t>How and by when to make representations:</w:t>
      </w:r>
    </w:p>
    <w:p w14:paraId="201096F1" w14:textId="77777777" w:rsidR="00416246" w:rsidRDefault="00416246" w:rsidP="00416246">
      <w:pPr>
        <w:rPr>
          <w:b/>
          <w:sz w:val="28"/>
        </w:rPr>
      </w:pPr>
    </w:p>
    <w:p w14:paraId="377B5C71" w14:textId="77FF4750" w:rsidR="00416246" w:rsidRDefault="00416246" w:rsidP="00416246">
      <w:r>
        <w:t xml:space="preserve">Representations should be made to </w:t>
      </w:r>
      <w:r>
        <w:rPr>
          <w:lang w:val="en-US"/>
        </w:rPr>
        <w:t>Russell Thompson</w:t>
      </w:r>
      <w:r>
        <w:t xml:space="preserve"> before 29 March 2022.</w:t>
      </w:r>
    </w:p>
    <w:p w14:paraId="12961A12" w14:textId="743D0206" w:rsidR="00416246" w:rsidRDefault="00416246" w:rsidP="00416246">
      <w:pPr>
        <w:rPr>
          <w:noProof/>
          <w:lang w:val="en-US"/>
        </w:rPr>
      </w:pPr>
      <w:r>
        <w:t xml:space="preserve">Tel: </w:t>
      </w:r>
      <w:r>
        <w:rPr>
          <w:noProof/>
          <w:lang w:val="en-US"/>
        </w:rPr>
        <w:t>01642 446586</w:t>
      </w:r>
    </w:p>
    <w:p w14:paraId="2372CECD" w14:textId="77777777" w:rsidR="00416246" w:rsidRDefault="00416246" w:rsidP="00416246"/>
    <w:p w14:paraId="06745309" w14:textId="6839AE8C" w:rsidR="00416246" w:rsidRDefault="00416246" w:rsidP="00416246">
      <w:r>
        <w:t>First published in Forward Plan on 1 March 2022</w:t>
      </w:r>
    </w:p>
    <w:p w14:paraId="37A23B77" w14:textId="77777777" w:rsidR="00416246" w:rsidRDefault="00416246" w:rsidP="00416246"/>
    <w:p w14:paraId="65D00ABC" w14:textId="77777777" w:rsidR="00416246" w:rsidRPr="008254C1" w:rsidRDefault="00416246" w:rsidP="00416246">
      <w:pPr>
        <w:rPr>
          <w:b/>
          <w:sz w:val="28"/>
          <w:szCs w:val="28"/>
        </w:rPr>
      </w:pPr>
      <w:r w:rsidRPr="008254C1">
        <w:rPr>
          <w:b/>
          <w:sz w:val="28"/>
          <w:szCs w:val="28"/>
        </w:rPr>
        <w:t>Following the Making of the decision, the decision form will be published here:</w:t>
      </w:r>
    </w:p>
    <w:p w14:paraId="7938CB93" w14:textId="77777777" w:rsidR="00416246" w:rsidRDefault="00416246" w:rsidP="00416246">
      <w:r>
        <w:rPr>
          <w:noProof/>
        </w:rPr>
        <mc:AlternateContent>
          <mc:Choice Requires="wps">
            <w:drawing>
              <wp:anchor distT="0" distB="0" distL="114300" distR="114300" simplePos="0" relativeHeight="251750400" behindDoc="0" locked="0" layoutInCell="1" allowOverlap="1" wp14:anchorId="487FEC10" wp14:editId="2420BF26">
                <wp:simplePos x="0" y="0"/>
                <wp:positionH relativeFrom="column">
                  <wp:posOffset>2190115</wp:posOffset>
                </wp:positionH>
                <wp:positionV relativeFrom="paragraph">
                  <wp:posOffset>51435</wp:posOffset>
                </wp:positionV>
                <wp:extent cx="1323975" cy="1143000"/>
                <wp:effectExtent l="0" t="0" r="9525" b="0"/>
                <wp:wrapNone/>
                <wp:docPr id="111"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712F2E" w14:textId="77777777" w:rsidR="00416246" w:rsidRDefault="00416246" w:rsidP="004162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FEC10" id="_x0000_s1033" type="#_x0000_t202" alt="Link to the decision form." style="position:absolute;margin-left:172.45pt;margin-top:4.05pt;width:104.25pt;height:90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21gVwIAALw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A+3KyhPCDPFo4SdIYv&#10;Kgy2xHyfmUXNIYM4R/4JF6kAM4RuR8kW7K+/3Qd/lAJaKWlQwwV1P3fMCqThu0aR3GXDYRB9PAxH&#10;4z4e7LVlfW3Ru3oOSGWGE2t43AZ/r05baaF+xXGbhahoYppj7IL603buj5OF48rFbBadUOaG+aVe&#10;GX6SVyD5pX1l1nRd9yiYRzipneXvmn/0DYxrmO08yCoq48Jqp1MckdjtbpzDDF6fo9flozP9DQ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Cmg21gVwIAALwEAAAOAAAAAAAAAAAAAAAAAC4CAABkcnMvZTJvRG9jLnhtbFBL&#10;AQItABQABgAIAAAAIQAQiugF3wAAAAkBAAAPAAAAAAAAAAAAAAAAALEEAABkcnMvZG93bnJldi54&#10;bWxQSwUGAAAAAAQABADzAAAAvQUAAAAA&#10;" fillcolor="window" strokeweight=".5pt">
                <v:path arrowok="t"/>
                <v:textbox>
                  <w:txbxContent>
                    <w:p w14:paraId="5C712F2E" w14:textId="77777777" w:rsidR="00416246" w:rsidRDefault="00416246" w:rsidP="00416246"/>
                  </w:txbxContent>
                </v:textbox>
              </v:shape>
            </w:pict>
          </mc:Fallback>
        </mc:AlternateContent>
      </w:r>
    </w:p>
    <w:p w14:paraId="12E6BB38" w14:textId="77777777" w:rsidR="00416246" w:rsidRDefault="00416246" w:rsidP="00416246"/>
    <w:p w14:paraId="38A90DB7" w14:textId="77777777" w:rsidR="00416246" w:rsidRDefault="00416246" w:rsidP="00416246"/>
    <w:p w14:paraId="593EE201" w14:textId="77777777" w:rsidR="00416246" w:rsidRDefault="00416246" w:rsidP="002B0E16"/>
    <w:p w14:paraId="30971C5A" w14:textId="14FB31F1" w:rsidR="00771E67" w:rsidRDefault="00771E67" w:rsidP="0019045C"/>
    <w:p w14:paraId="09CC248C" w14:textId="05028C1E" w:rsidR="00242DFF" w:rsidRDefault="00242DFF" w:rsidP="00242DFF">
      <w:pPr>
        <w:rPr>
          <w:b/>
          <w:sz w:val="28"/>
          <w:szCs w:val="28"/>
          <w:lang w:val="en-US"/>
        </w:rPr>
      </w:pPr>
      <w:r>
        <w:rPr>
          <w:b/>
          <w:sz w:val="28"/>
        </w:rPr>
        <w:lastRenderedPageBreak/>
        <w:t xml:space="preserve">DECISION: </w:t>
      </w:r>
      <w:r w:rsidRPr="006B4381">
        <w:rPr>
          <w:b/>
          <w:sz w:val="28"/>
        </w:rPr>
        <w:t>ADD00</w:t>
      </w:r>
      <w:r>
        <w:rPr>
          <w:b/>
          <w:sz w:val="28"/>
        </w:rPr>
        <w:t>46 Vehicle Rental</w:t>
      </w:r>
    </w:p>
    <w:p w14:paraId="77A2D2AB" w14:textId="77777777" w:rsidR="00242DFF" w:rsidRDefault="00242DFF" w:rsidP="00242DFF">
      <w:pPr>
        <w:rPr>
          <w:b/>
          <w:sz w:val="28"/>
        </w:rPr>
      </w:pPr>
    </w:p>
    <w:p w14:paraId="3C78D2B9" w14:textId="77777777" w:rsidR="00242DFF" w:rsidRDefault="00242DFF" w:rsidP="00242DFF">
      <w:pPr>
        <w:rPr>
          <w:b/>
          <w:sz w:val="28"/>
        </w:rPr>
      </w:pPr>
      <w:r>
        <w:rPr>
          <w:b/>
          <w:sz w:val="28"/>
        </w:rPr>
        <w:t xml:space="preserve">Nature of the decision: </w:t>
      </w:r>
    </w:p>
    <w:p w14:paraId="0238CC91" w14:textId="77777777" w:rsidR="00242DFF" w:rsidRDefault="00242DFF" w:rsidP="00242DFF">
      <w:pPr>
        <w:rPr>
          <w:b/>
          <w:sz w:val="28"/>
        </w:rPr>
      </w:pPr>
    </w:p>
    <w:p w14:paraId="3F590AB5" w14:textId="77777777" w:rsidR="00242DFF" w:rsidRDefault="00242DFF" w:rsidP="00242DFF">
      <w:pPr>
        <w:rPr>
          <w:noProof/>
          <w:lang w:val="en-US"/>
        </w:rPr>
      </w:pPr>
      <w:r>
        <w:rPr>
          <w:lang w:val="en-US"/>
        </w:rPr>
        <w:t>T</w:t>
      </w:r>
      <w:r w:rsidRPr="00B50ACE">
        <w:rPr>
          <w:noProof/>
          <w:lang w:val="en-US"/>
        </w:rPr>
        <w:t xml:space="preserve">he Council operates a large vehicle fleet which is refreshed on a rolling annual basis according to a structured replacement programme funded by capital. </w:t>
      </w:r>
    </w:p>
    <w:p w14:paraId="55FC8AA8" w14:textId="77777777" w:rsidR="00242DFF" w:rsidRPr="00B50ACE" w:rsidRDefault="00242DFF" w:rsidP="00242DFF">
      <w:pPr>
        <w:rPr>
          <w:noProof/>
          <w:lang w:val="en-US"/>
        </w:rPr>
      </w:pPr>
      <w:r>
        <w:rPr>
          <w:noProof/>
          <w:lang w:val="en-US"/>
        </w:rPr>
        <w:t xml:space="preserve">However there are occasions where the Council's fleet alone cannot fulfil the service requirements.    </w:t>
      </w:r>
      <w:r w:rsidRPr="00B50ACE">
        <w:rPr>
          <w:noProof/>
          <w:lang w:val="en-US"/>
        </w:rPr>
        <w:t xml:space="preserve"> </w:t>
      </w:r>
    </w:p>
    <w:p w14:paraId="5460451E" w14:textId="77777777" w:rsidR="00242DFF" w:rsidRPr="00B50ACE" w:rsidRDefault="00242DFF" w:rsidP="00242DFF">
      <w:pPr>
        <w:rPr>
          <w:noProof/>
          <w:lang w:val="en-US"/>
        </w:rPr>
      </w:pPr>
      <w:r>
        <w:rPr>
          <w:noProof/>
          <w:lang w:val="en-US"/>
        </w:rPr>
        <w:t>Therefore f</w:t>
      </w:r>
      <w:r w:rsidRPr="00B50ACE">
        <w:rPr>
          <w:noProof/>
          <w:lang w:val="en-US"/>
        </w:rPr>
        <w:t>or 2022/2</w:t>
      </w:r>
      <w:r>
        <w:rPr>
          <w:noProof/>
          <w:lang w:val="en-US"/>
        </w:rPr>
        <w:t>3</w:t>
      </w:r>
      <w:r w:rsidRPr="00B50ACE">
        <w:rPr>
          <w:noProof/>
          <w:lang w:val="en-US"/>
        </w:rPr>
        <w:t xml:space="preserve"> it is currently forecast that up to £</w:t>
      </w:r>
      <w:r>
        <w:rPr>
          <w:noProof/>
          <w:lang w:val="en-US"/>
        </w:rPr>
        <w:t xml:space="preserve">400,000 </w:t>
      </w:r>
      <w:r w:rsidRPr="00B50ACE">
        <w:rPr>
          <w:noProof/>
          <w:lang w:val="en-US"/>
        </w:rPr>
        <w:t xml:space="preserve">will be required for the </w:t>
      </w:r>
      <w:r>
        <w:rPr>
          <w:noProof/>
          <w:lang w:val="en-US"/>
        </w:rPr>
        <w:t xml:space="preserve">rental of fleet vehicles. However this may fluctuate  according to demand and </w:t>
      </w:r>
      <w:r w:rsidRPr="00B50ACE">
        <w:rPr>
          <w:noProof/>
          <w:lang w:val="en-US"/>
        </w:rPr>
        <w:t xml:space="preserve">market </w:t>
      </w:r>
      <w:r>
        <w:rPr>
          <w:noProof/>
          <w:lang w:val="en-US"/>
        </w:rPr>
        <w:t>volatilty</w:t>
      </w:r>
      <w:r w:rsidRPr="00B50ACE">
        <w:rPr>
          <w:noProof/>
          <w:lang w:val="en-US"/>
        </w:rPr>
        <w:t>, changes in procurement strategy</w:t>
      </w:r>
      <w:r>
        <w:rPr>
          <w:noProof/>
          <w:lang w:val="en-US"/>
        </w:rPr>
        <w:t>, changes in the status of t</w:t>
      </w:r>
      <w:r w:rsidRPr="00B50ACE">
        <w:rPr>
          <w:noProof/>
          <w:lang w:val="en-US"/>
        </w:rPr>
        <w:t>he existing fleet.</w:t>
      </w:r>
    </w:p>
    <w:p w14:paraId="0C4873EE" w14:textId="77777777" w:rsidR="00242DFF" w:rsidRPr="00B50ACE" w:rsidRDefault="00242DFF" w:rsidP="00242DFF">
      <w:pPr>
        <w:rPr>
          <w:noProof/>
          <w:lang w:val="en-US"/>
        </w:rPr>
      </w:pPr>
      <w:r w:rsidRPr="00B50ACE">
        <w:rPr>
          <w:noProof/>
          <w:lang w:val="en-US"/>
        </w:rPr>
        <w:t>Over the course of the 202</w:t>
      </w:r>
      <w:r>
        <w:rPr>
          <w:noProof/>
          <w:lang w:val="en-US"/>
        </w:rPr>
        <w:t>2</w:t>
      </w:r>
      <w:r w:rsidRPr="00B50ACE">
        <w:rPr>
          <w:noProof/>
          <w:lang w:val="en-US"/>
        </w:rPr>
        <w:t>/2</w:t>
      </w:r>
      <w:r>
        <w:rPr>
          <w:noProof/>
          <w:lang w:val="en-US"/>
        </w:rPr>
        <w:t>3</w:t>
      </w:r>
      <w:r w:rsidRPr="00B50ACE">
        <w:rPr>
          <w:noProof/>
          <w:lang w:val="en-US"/>
        </w:rPr>
        <w:t xml:space="preserve"> year the Cabinet member will be asked to authorise the award of a range of contracts for vehicle </w:t>
      </w:r>
      <w:r>
        <w:rPr>
          <w:noProof/>
          <w:lang w:val="en-US"/>
        </w:rPr>
        <w:t>rental via Delegated Powers</w:t>
      </w:r>
      <w:r w:rsidRPr="00B50ACE">
        <w:rPr>
          <w:noProof/>
          <w:lang w:val="en-US"/>
        </w:rPr>
        <w:t xml:space="preserve">. </w:t>
      </w:r>
      <w:r>
        <w:rPr>
          <w:noProof/>
          <w:lang w:val="en-US"/>
        </w:rPr>
        <w:t xml:space="preserve">Most wil </w:t>
      </w:r>
      <w:r w:rsidRPr="00B50ACE">
        <w:rPr>
          <w:noProof/>
          <w:lang w:val="en-US"/>
        </w:rPr>
        <w:t xml:space="preserve">fall below the key decision financial threshold, </w:t>
      </w:r>
      <w:r>
        <w:rPr>
          <w:noProof/>
          <w:lang w:val="en-US"/>
        </w:rPr>
        <w:t>h</w:t>
      </w:r>
      <w:r w:rsidRPr="00B50ACE">
        <w:rPr>
          <w:noProof/>
          <w:lang w:val="en-US"/>
        </w:rPr>
        <w:t xml:space="preserve">owever taken as a whole, the overall expenditure is significant and is therefore highlighted for transparency. </w:t>
      </w:r>
    </w:p>
    <w:p w14:paraId="7F0FC5FF" w14:textId="529437BE" w:rsidR="00242DFF" w:rsidRDefault="00242DFF" w:rsidP="00242DFF">
      <w:pPr>
        <w:rPr>
          <w:noProof/>
          <w:lang w:val="en-US"/>
        </w:rPr>
      </w:pPr>
      <w:r w:rsidRPr="00B50ACE">
        <w:rPr>
          <w:noProof/>
          <w:lang w:val="en-US"/>
        </w:rPr>
        <w:t xml:space="preserve">Each individual award will be justified and will align with the Councils own procurement rules.    </w:t>
      </w:r>
      <w:r>
        <w:rPr>
          <w:noProof/>
          <w:lang w:val="en-US"/>
        </w:rPr>
        <w:t xml:space="preserve">  </w:t>
      </w:r>
    </w:p>
    <w:p w14:paraId="1B2BD494" w14:textId="77777777" w:rsidR="00242DFF" w:rsidRDefault="00242DFF" w:rsidP="00242DFF"/>
    <w:p w14:paraId="7B86FEDD" w14:textId="77777777" w:rsidR="00242DFF" w:rsidRDefault="00242DFF" w:rsidP="00242DFF">
      <w:pPr>
        <w:rPr>
          <w:b/>
          <w:sz w:val="28"/>
        </w:rPr>
      </w:pPr>
      <w:r>
        <w:rPr>
          <w:b/>
          <w:sz w:val="28"/>
        </w:rPr>
        <w:t>Who will make the decision?</w:t>
      </w:r>
    </w:p>
    <w:p w14:paraId="04EC60F8" w14:textId="77777777" w:rsidR="00242DFF" w:rsidRDefault="00242DFF" w:rsidP="00242DFF">
      <w:pPr>
        <w:rPr>
          <w:b/>
          <w:sz w:val="28"/>
        </w:rPr>
      </w:pPr>
    </w:p>
    <w:p w14:paraId="7B50C728" w14:textId="77777777" w:rsidR="00242DFF" w:rsidRDefault="00242DFF" w:rsidP="00242DFF">
      <w:r>
        <w:t>Cabinet Member for Climate Change &amp; Environment</w:t>
      </w:r>
    </w:p>
    <w:p w14:paraId="64F54B28" w14:textId="77777777" w:rsidR="00242DFF" w:rsidRDefault="00242DFF" w:rsidP="00242DFF"/>
    <w:p w14:paraId="315120AA" w14:textId="77777777" w:rsidR="00242DFF" w:rsidRDefault="00242DFF" w:rsidP="00242DFF">
      <w:pPr>
        <w:rPr>
          <w:b/>
          <w:sz w:val="28"/>
        </w:rPr>
      </w:pPr>
      <w:r>
        <w:rPr>
          <w:b/>
          <w:sz w:val="28"/>
        </w:rPr>
        <w:t>When is the decision to be taken?</w:t>
      </w:r>
    </w:p>
    <w:p w14:paraId="105ED926" w14:textId="77777777" w:rsidR="00242DFF" w:rsidRDefault="00242DFF" w:rsidP="00242DFF">
      <w:pPr>
        <w:rPr>
          <w:b/>
          <w:sz w:val="28"/>
        </w:rPr>
      </w:pPr>
    </w:p>
    <w:p w14:paraId="21BD53E8" w14:textId="6B6BA477" w:rsidR="00242DFF" w:rsidRDefault="00242DFF" w:rsidP="00242DFF">
      <w:r>
        <w:t>May 2022</w:t>
      </w:r>
    </w:p>
    <w:p w14:paraId="7748C198" w14:textId="77777777" w:rsidR="00242DFF" w:rsidRDefault="00242DFF" w:rsidP="00242DFF"/>
    <w:p w14:paraId="3D37EE03" w14:textId="77777777" w:rsidR="00242DFF" w:rsidRDefault="00242DFF" w:rsidP="00242DFF">
      <w:pPr>
        <w:rPr>
          <w:b/>
          <w:sz w:val="28"/>
        </w:rPr>
      </w:pPr>
      <w:r>
        <w:rPr>
          <w:b/>
          <w:sz w:val="28"/>
        </w:rPr>
        <w:t>Who will be consulted and how?</w:t>
      </w:r>
    </w:p>
    <w:p w14:paraId="25B2C46E" w14:textId="77777777" w:rsidR="00242DFF" w:rsidRDefault="00242DFF" w:rsidP="00242DFF">
      <w:pPr>
        <w:rPr>
          <w:b/>
          <w:sz w:val="28"/>
        </w:rPr>
      </w:pPr>
    </w:p>
    <w:p w14:paraId="5626738C" w14:textId="77777777" w:rsidR="00242DFF" w:rsidRPr="00B50ACE" w:rsidRDefault="00242DFF" w:rsidP="00242DFF">
      <w:pPr>
        <w:rPr>
          <w:noProof/>
          <w:lang w:val="en-US"/>
        </w:rPr>
      </w:pPr>
      <w:r w:rsidRPr="00B50ACE">
        <w:rPr>
          <w:noProof/>
          <w:lang w:val="en-US"/>
        </w:rPr>
        <w:t>Cabinet Member for Climate Change and Environment</w:t>
      </w:r>
    </w:p>
    <w:p w14:paraId="1C2B958F" w14:textId="77777777" w:rsidR="00242DFF" w:rsidRPr="00B50ACE" w:rsidRDefault="00242DFF" w:rsidP="00242DFF">
      <w:pPr>
        <w:rPr>
          <w:noProof/>
          <w:lang w:val="en-US"/>
        </w:rPr>
      </w:pPr>
      <w:r w:rsidRPr="00B50ACE">
        <w:rPr>
          <w:noProof/>
          <w:lang w:val="en-US"/>
        </w:rPr>
        <w:t>Chief Finance Officer</w:t>
      </w:r>
    </w:p>
    <w:p w14:paraId="4F153E4E" w14:textId="77777777" w:rsidR="00242DFF" w:rsidRPr="00B50ACE" w:rsidRDefault="00242DFF" w:rsidP="00242DFF">
      <w:pPr>
        <w:rPr>
          <w:noProof/>
          <w:lang w:val="en-US"/>
        </w:rPr>
      </w:pPr>
      <w:r w:rsidRPr="00B50ACE">
        <w:rPr>
          <w:noProof/>
          <w:lang w:val="en-US"/>
        </w:rPr>
        <w:t>Chief Legal Officer</w:t>
      </w:r>
    </w:p>
    <w:p w14:paraId="7D040861" w14:textId="77777777" w:rsidR="00242DFF" w:rsidRPr="00B50ACE" w:rsidRDefault="00242DFF" w:rsidP="00242DFF">
      <w:pPr>
        <w:rPr>
          <w:noProof/>
          <w:lang w:val="en-US"/>
        </w:rPr>
      </w:pPr>
      <w:r w:rsidRPr="00B50ACE">
        <w:rPr>
          <w:noProof/>
          <w:lang w:val="en-US"/>
        </w:rPr>
        <w:t>Corporate Director for Adults and Communities</w:t>
      </w:r>
    </w:p>
    <w:p w14:paraId="1EC26D79" w14:textId="77777777" w:rsidR="00242DFF" w:rsidRDefault="00242DFF" w:rsidP="00242DFF">
      <w:pPr>
        <w:rPr>
          <w:lang w:val="en-US"/>
        </w:rPr>
      </w:pPr>
      <w:r w:rsidRPr="00B50ACE">
        <w:rPr>
          <w:noProof/>
          <w:lang w:val="en-US"/>
        </w:rPr>
        <w:t>All of the above will be consulted via approval of the delegated decision.</w:t>
      </w:r>
      <w:r>
        <w:rPr>
          <w:lang w:val="en-US"/>
        </w:rPr>
        <w:t xml:space="preserve"> </w:t>
      </w:r>
    </w:p>
    <w:p w14:paraId="23EE74BB" w14:textId="77777777" w:rsidR="00242DFF" w:rsidRDefault="00242DFF" w:rsidP="00242DFF"/>
    <w:p w14:paraId="0E00DF23" w14:textId="77777777" w:rsidR="00242DFF" w:rsidRDefault="00242DFF" w:rsidP="00242DFF">
      <w:pPr>
        <w:rPr>
          <w:b/>
          <w:sz w:val="28"/>
        </w:rPr>
      </w:pPr>
      <w:r>
        <w:rPr>
          <w:b/>
          <w:sz w:val="28"/>
        </w:rPr>
        <w:t>Supporting documentation:</w:t>
      </w:r>
    </w:p>
    <w:p w14:paraId="527CF3D7" w14:textId="77777777" w:rsidR="00242DFF" w:rsidRDefault="00242DFF" w:rsidP="00242DFF">
      <w:pPr>
        <w:rPr>
          <w:b/>
          <w:sz w:val="28"/>
        </w:rPr>
      </w:pPr>
    </w:p>
    <w:p w14:paraId="1EA36CCE" w14:textId="77777777" w:rsidR="00242DFF" w:rsidRDefault="00242DFF" w:rsidP="00242DFF">
      <w:r>
        <w:t xml:space="preserve">There are no supporting documents for this </w:t>
      </w:r>
      <w:proofErr w:type="gramStart"/>
      <w:r>
        <w:t>decision</w:t>
      </w:r>
      <w:proofErr w:type="gramEnd"/>
    </w:p>
    <w:p w14:paraId="1E500E36" w14:textId="77777777" w:rsidR="00242DFF" w:rsidRDefault="00242DFF" w:rsidP="00242DFF"/>
    <w:p w14:paraId="003DFACC" w14:textId="77777777" w:rsidR="00242DFF" w:rsidRDefault="00242DFF" w:rsidP="00242DFF">
      <w:pPr>
        <w:rPr>
          <w:b/>
          <w:sz w:val="28"/>
        </w:rPr>
      </w:pPr>
      <w:r>
        <w:rPr>
          <w:b/>
          <w:sz w:val="28"/>
        </w:rPr>
        <w:t>How and by when to make representations:</w:t>
      </w:r>
    </w:p>
    <w:p w14:paraId="64CB1B08" w14:textId="77777777" w:rsidR="00242DFF" w:rsidRDefault="00242DFF" w:rsidP="00242DFF">
      <w:pPr>
        <w:rPr>
          <w:b/>
          <w:sz w:val="28"/>
        </w:rPr>
      </w:pPr>
    </w:p>
    <w:p w14:paraId="5ED8E137" w14:textId="05701C4C" w:rsidR="00242DFF" w:rsidRDefault="00242DFF" w:rsidP="00242DFF">
      <w:r>
        <w:t xml:space="preserve">Representations should be made to </w:t>
      </w:r>
      <w:r>
        <w:rPr>
          <w:lang w:val="en-US"/>
        </w:rPr>
        <w:t>Gareth Healy</w:t>
      </w:r>
      <w:r>
        <w:t xml:space="preserve"> before 2 May 2022.</w:t>
      </w:r>
    </w:p>
    <w:p w14:paraId="4144E501" w14:textId="77777777" w:rsidR="00242DFF" w:rsidRDefault="00242DFF" w:rsidP="00242DFF">
      <w:pPr>
        <w:rPr>
          <w:noProof/>
          <w:lang w:val="en-US"/>
        </w:rPr>
      </w:pPr>
      <w:r>
        <w:t xml:space="preserve">Tel: </w:t>
      </w:r>
      <w:r w:rsidRPr="00B50ACE">
        <w:rPr>
          <w:noProof/>
          <w:lang w:val="en-US"/>
        </w:rPr>
        <w:t>01642 771592</w:t>
      </w:r>
    </w:p>
    <w:p w14:paraId="0B123208" w14:textId="77777777" w:rsidR="00242DFF" w:rsidRDefault="00242DFF" w:rsidP="00242DFF"/>
    <w:p w14:paraId="54160824" w14:textId="2CA87A0D" w:rsidR="00242DFF" w:rsidRDefault="00242DFF" w:rsidP="00242DFF">
      <w:r>
        <w:lastRenderedPageBreak/>
        <w:t>First published in Forward Plan on 4 April 2022</w:t>
      </w:r>
    </w:p>
    <w:p w14:paraId="6C431F7F" w14:textId="77777777" w:rsidR="00242DFF" w:rsidRDefault="00242DFF" w:rsidP="00242DFF"/>
    <w:p w14:paraId="661C43D8" w14:textId="77777777" w:rsidR="00242DFF" w:rsidRPr="008254C1" w:rsidRDefault="00242DFF" w:rsidP="00242DFF">
      <w:pPr>
        <w:rPr>
          <w:b/>
          <w:sz w:val="28"/>
          <w:szCs w:val="28"/>
        </w:rPr>
      </w:pPr>
      <w:r w:rsidRPr="008254C1">
        <w:rPr>
          <w:b/>
          <w:sz w:val="28"/>
          <w:szCs w:val="28"/>
        </w:rPr>
        <w:t>Following the Making of the decision, the decision form will be published here:</w:t>
      </w:r>
    </w:p>
    <w:p w14:paraId="6563A748" w14:textId="77777777" w:rsidR="00242DFF" w:rsidRDefault="00242DFF" w:rsidP="00242DFF">
      <w:r>
        <w:rPr>
          <w:noProof/>
        </w:rPr>
        <mc:AlternateContent>
          <mc:Choice Requires="wps">
            <w:drawing>
              <wp:anchor distT="0" distB="0" distL="114300" distR="114300" simplePos="0" relativeHeight="251756544" behindDoc="0" locked="0" layoutInCell="1" allowOverlap="1" wp14:anchorId="37B24D46" wp14:editId="3A2F24CA">
                <wp:simplePos x="0" y="0"/>
                <wp:positionH relativeFrom="column">
                  <wp:posOffset>2190115</wp:posOffset>
                </wp:positionH>
                <wp:positionV relativeFrom="paragraph">
                  <wp:posOffset>51435</wp:posOffset>
                </wp:positionV>
                <wp:extent cx="1323975" cy="1143000"/>
                <wp:effectExtent l="0" t="0" r="9525" b="0"/>
                <wp:wrapNone/>
                <wp:docPr id="114"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D437119" w14:textId="77777777" w:rsidR="00242DFF" w:rsidRDefault="00242DFF" w:rsidP="00242D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24D46" id="_x0000_s1034" type="#_x0000_t202" alt="Link to the decision form." style="position:absolute;margin-left:172.45pt;margin-top:4.05pt;width:104.25pt;height:9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tg7VwIAALw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b0NrwPN2so98izhYMEneEL&#10;icGWmO8zs6g5ZBDnyD/hUinADKHfUVKD/fW3++CPUkArJS1quKDu55ZZgTR81yiSu2w0CqKPh9H4&#10;ZoAHe2lZX1r0tpkDUpnhxBoet8Hfq+O2stC84rjNQlQ0Mc0xdkH9cTv3h8nCceViNotOKHPD/FKv&#10;DD/KK5D80r0ya/quexTMIxzVzvJ3zT/4BsY1zLYeKhmVcWa11ymOSOx2P85hBi/P0ev80Zn+Bg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ClGtg7VwIAALwEAAAOAAAAAAAAAAAAAAAAAC4CAABkcnMvZTJvRG9jLnhtbFBL&#10;AQItABQABgAIAAAAIQAQiugF3wAAAAkBAAAPAAAAAAAAAAAAAAAAALEEAABkcnMvZG93bnJldi54&#10;bWxQSwUGAAAAAAQABADzAAAAvQUAAAAA&#10;" fillcolor="window" strokeweight=".5pt">
                <v:path arrowok="t"/>
                <v:textbox>
                  <w:txbxContent>
                    <w:p w14:paraId="2D437119" w14:textId="77777777" w:rsidR="00242DFF" w:rsidRDefault="00242DFF" w:rsidP="00242DFF"/>
                  </w:txbxContent>
                </v:textbox>
              </v:shape>
            </w:pict>
          </mc:Fallback>
        </mc:AlternateContent>
      </w:r>
    </w:p>
    <w:p w14:paraId="3B1571FD" w14:textId="5B1DE5F7" w:rsidR="00242DFF" w:rsidRDefault="00242DFF" w:rsidP="00242DFF"/>
    <w:p w14:paraId="250C0EDF" w14:textId="5AA34831" w:rsidR="00D1503E" w:rsidRDefault="00D1503E" w:rsidP="00242DFF"/>
    <w:p w14:paraId="45156F12" w14:textId="6252D543" w:rsidR="00D1503E" w:rsidRDefault="00D1503E" w:rsidP="00242DFF"/>
    <w:p w14:paraId="1ECC4F5F" w14:textId="1F0DB5CC" w:rsidR="00D1503E" w:rsidRDefault="00D1503E" w:rsidP="00242DFF"/>
    <w:p w14:paraId="6C04151E" w14:textId="73AB2112" w:rsidR="00D1503E" w:rsidRDefault="00D1503E" w:rsidP="00242DFF"/>
    <w:p w14:paraId="0720B571" w14:textId="0CDD53F2" w:rsidR="00D1503E" w:rsidRDefault="00D1503E" w:rsidP="00242DFF"/>
    <w:p w14:paraId="21EA1E9E" w14:textId="2DA5539D" w:rsidR="00D1503E" w:rsidRDefault="00D1503E" w:rsidP="00242DFF"/>
    <w:p w14:paraId="3A857B10" w14:textId="2DCEE42A" w:rsidR="00D1503E" w:rsidRDefault="00D1503E" w:rsidP="00242DFF"/>
    <w:p w14:paraId="7513E071" w14:textId="1696504E" w:rsidR="00D1503E" w:rsidRDefault="00D1503E" w:rsidP="00242DFF"/>
    <w:p w14:paraId="1F93808D" w14:textId="78B76E3F" w:rsidR="00D1503E" w:rsidRDefault="00D1503E" w:rsidP="00242DFF"/>
    <w:p w14:paraId="300D5C9A" w14:textId="0BA64136" w:rsidR="00D1503E" w:rsidRDefault="00D1503E" w:rsidP="00242DFF"/>
    <w:p w14:paraId="0420701D" w14:textId="6B79C48D" w:rsidR="00D1503E" w:rsidRDefault="00D1503E" w:rsidP="00242DFF"/>
    <w:p w14:paraId="39764205" w14:textId="08CF89C5" w:rsidR="00D1503E" w:rsidRDefault="00D1503E" w:rsidP="00242DFF"/>
    <w:p w14:paraId="1CE4F6C7" w14:textId="16DBEA37" w:rsidR="00D1503E" w:rsidRDefault="00D1503E" w:rsidP="00242DFF"/>
    <w:p w14:paraId="0DB5031F" w14:textId="74456625" w:rsidR="00D1503E" w:rsidRDefault="00D1503E" w:rsidP="00242DFF"/>
    <w:p w14:paraId="256C87E3" w14:textId="4FA5DF6A" w:rsidR="00D1503E" w:rsidRDefault="00D1503E" w:rsidP="00242DFF"/>
    <w:p w14:paraId="2978B815" w14:textId="173AB78D" w:rsidR="00D1503E" w:rsidRDefault="00D1503E" w:rsidP="00242DFF"/>
    <w:p w14:paraId="42A05F5C" w14:textId="1D771CAC" w:rsidR="00D1503E" w:rsidRDefault="00D1503E" w:rsidP="00242DFF"/>
    <w:p w14:paraId="7D93BA90" w14:textId="27691C7A" w:rsidR="00D1503E" w:rsidRDefault="00D1503E" w:rsidP="00242DFF"/>
    <w:p w14:paraId="06763909" w14:textId="0076B10A" w:rsidR="00D1503E" w:rsidRDefault="00D1503E" w:rsidP="00242DFF"/>
    <w:p w14:paraId="64728AE5" w14:textId="1947713A" w:rsidR="00D1503E" w:rsidRDefault="00D1503E" w:rsidP="00242DFF"/>
    <w:p w14:paraId="64CF6A93" w14:textId="04388590" w:rsidR="00D1503E" w:rsidRDefault="00D1503E" w:rsidP="00242DFF"/>
    <w:p w14:paraId="076897F8" w14:textId="529AB07A" w:rsidR="00D1503E" w:rsidRDefault="00D1503E" w:rsidP="00242DFF"/>
    <w:p w14:paraId="137118AE" w14:textId="74CC9550" w:rsidR="00D1503E" w:rsidRDefault="00D1503E" w:rsidP="00242DFF"/>
    <w:p w14:paraId="6789108D" w14:textId="104CE00B" w:rsidR="00D1503E" w:rsidRDefault="00D1503E" w:rsidP="00242DFF"/>
    <w:p w14:paraId="703BD245" w14:textId="41FE9DD2" w:rsidR="00D1503E" w:rsidRDefault="00D1503E" w:rsidP="00242DFF"/>
    <w:p w14:paraId="5FF96BC3" w14:textId="7EA7F5F2" w:rsidR="00D1503E" w:rsidRDefault="00D1503E" w:rsidP="00242DFF"/>
    <w:p w14:paraId="0C934A84" w14:textId="099E5856" w:rsidR="00D1503E" w:rsidRDefault="00D1503E" w:rsidP="00242DFF"/>
    <w:p w14:paraId="1AAF9F6E" w14:textId="5E83FDAD" w:rsidR="00D1503E" w:rsidRDefault="00D1503E" w:rsidP="00242DFF"/>
    <w:p w14:paraId="08A7B0F7" w14:textId="243CA26A" w:rsidR="00D1503E" w:rsidRDefault="00D1503E" w:rsidP="00242DFF"/>
    <w:p w14:paraId="452F7634" w14:textId="48D67D7C" w:rsidR="00D1503E" w:rsidRDefault="00D1503E" w:rsidP="00242DFF"/>
    <w:p w14:paraId="6798DAA8" w14:textId="6E094C59" w:rsidR="00D1503E" w:rsidRDefault="00D1503E" w:rsidP="00242DFF"/>
    <w:p w14:paraId="75C2F30E" w14:textId="52F362AF" w:rsidR="00D1503E" w:rsidRDefault="00D1503E" w:rsidP="00242DFF"/>
    <w:p w14:paraId="5E1DC47D" w14:textId="3707E559" w:rsidR="00D1503E" w:rsidRDefault="00D1503E" w:rsidP="00242DFF"/>
    <w:p w14:paraId="44F65D6D" w14:textId="3A6AED20" w:rsidR="00D1503E" w:rsidRDefault="00D1503E" w:rsidP="00242DFF"/>
    <w:p w14:paraId="3317A5E3" w14:textId="2D43D753" w:rsidR="00D1503E" w:rsidRDefault="00D1503E" w:rsidP="00242DFF"/>
    <w:p w14:paraId="1EA8472C" w14:textId="38BF296B" w:rsidR="00D1503E" w:rsidRDefault="00D1503E" w:rsidP="00242DFF"/>
    <w:p w14:paraId="18A4BDD3" w14:textId="0312F3DD" w:rsidR="00D1503E" w:rsidRDefault="00D1503E" w:rsidP="00242DFF"/>
    <w:p w14:paraId="09221F35" w14:textId="7D13F763" w:rsidR="00D1503E" w:rsidRDefault="00D1503E" w:rsidP="00242DFF"/>
    <w:p w14:paraId="02069E93" w14:textId="52FE1D48" w:rsidR="00D1503E" w:rsidRDefault="00D1503E" w:rsidP="00242DFF"/>
    <w:p w14:paraId="0DBB0E94" w14:textId="5C2B09F9" w:rsidR="00D1503E" w:rsidRDefault="00D1503E" w:rsidP="00242DFF"/>
    <w:p w14:paraId="78B74C6E" w14:textId="562A7B47" w:rsidR="00D1503E" w:rsidRDefault="00D1503E" w:rsidP="00D1503E">
      <w:pPr>
        <w:rPr>
          <w:b/>
          <w:sz w:val="28"/>
          <w:szCs w:val="28"/>
          <w:lang w:val="en-US"/>
        </w:rPr>
      </w:pPr>
      <w:r>
        <w:rPr>
          <w:b/>
          <w:sz w:val="28"/>
        </w:rPr>
        <w:lastRenderedPageBreak/>
        <w:t xml:space="preserve">DECISION: </w:t>
      </w:r>
      <w:r w:rsidRPr="006B4381">
        <w:rPr>
          <w:b/>
          <w:sz w:val="28"/>
        </w:rPr>
        <w:t>ADD00</w:t>
      </w:r>
      <w:r>
        <w:rPr>
          <w:b/>
          <w:sz w:val="28"/>
        </w:rPr>
        <w:t>47 MH Rehab – Richmond Fellowship</w:t>
      </w:r>
    </w:p>
    <w:p w14:paraId="2AFC21E8" w14:textId="77777777" w:rsidR="00D1503E" w:rsidRDefault="00D1503E" w:rsidP="00D1503E">
      <w:pPr>
        <w:rPr>
          <w:b/>
          <w:sz w:val="28"/>
        </w:rPr>
      </w:pPr>
    </w:p>
    <w:p w14:paraId="25AD8432" w14:textId="77777777" w:rsidR="00D1503E" w:rsidRDefault="00D1503E" w:rsidP="00D1503E">
      <w:pPr>
        <w:rPr>
          <w:b/>
          <w:sz w:val="28"/>
        </w:rPr>
      </w:pPr>
      <w:r>
        <w:rPr>
          <w:b/>
          <w:sz w:val="28"/>
        </w:rPr>
        <w:t xml:space="preserve">Nature of the decision: </w:t>
      </w:r>
    </w:p>
    <w:p w14:paraId="0CB52D83" w14:textId="77777777" w:rsidR="00D1503E" w:rsidRDefault="00D1503E" w:rsidP="00D1503E">
      <w:pPr>
        <w:rPr>
          <w:b/>
          <w:sz w:val="28"/>
        </w:rPr>
      </w:pPr>
    </w:p>
    <w:p w14:paraId="141DAF03" w14:textId="290CDE6E" w:rsidR="00D1503E" w:rsidRDefault="00D1503E" w:rsidP="00D1503E">
      <w:pPr>
        <w:rPr>
          <w:noProof/>
          <w:lang w:val="en-US"/>
        </w:rPr>
      </w:pPr>
      <w:r w:rsidRPr="000D1F7A">
        <w:rPr>
          <w:noProof/>
          <w:lang w:val="en-US"/>
        </w:rPr>
        <w:t xml:space="preserve">To </w:t>
      </w:r>
      <w:r>
        <w:rPr>
          <w:noProof/>
          <w:lang w:val="en-US"/>
        </w:rPr>
        <w:t>deliver 2 new Mental Health provisions in the Borough - Redcar &amp; Loftus.</w:t>
      </w:r>
      <w:r w:rsidRPr="00B50ACE">
        <w:rPr>
          <w:noProof/>
          <w:lang w:val="en-US"/>
        </w:rPr>
        <w:t xml:space="preserve">    </w:t>
      </w:r>
      <w:r>
        <w:rPr>
          <w:noProof/>
          <w:lang w:val="en-US"/>
        </w:rPr>
        <w:t xml:space="preserve">  </w:t>
      </w:r>
    </w:p>
    <w:p w14:paraId="51CFC57B" w14:textId="77777777" w:rsidR="00D1503E" w:rsidRDefault="00D1503E" w:rsidP="00D1503E"/>
    <w:p w14:paraId="2AD7D84A" w14:textId="77777777" w:rsidR="00D1503E" w:rsidRDefault="00D1503E" w:rsidP="00D1503E">
      <w:pPr>
        <w:rPr>
          <w:b/>
          <w:sz w:val="28"/>
        </w:rPr>
      </w:pPr>
      <w:r>
        <w:rPr>
          <w:b/>
          <w:sz w:val="28"/>
        </w:rPr>
        <w:t>Who will make the decision?</w:t>
      </w:r>
    </w:p>
    <w:p w14:paraId="35914D86" w14:textId="77777777" w:rsidR="00D1503E" w:rsidRDefault="00D1503E" w:rsidP="00D1503E">
      <w:pPr>
        <w:rPr>
          <w:b/>
          <w:sz w:val="28"/>
        </w:rPr>
      </w:pPr>
    </w:p>
    <w:p w14:paraId="2257E1D4" w14:textId="77BA1649" w:rsidR="00D1503E" w:rsidRDefault="00D1503E" w:rsidP="00D1503E">
      <w:r>
        <w:t>Cabinet Member for Adults</w:t>
      </w:r>
    </w:p>
    <w:p w14:paraId="207F34D2" w14:textId="77777777" w:rsidR="00D1503E" w:rsidRDefault="00D1503E" w:rsidP="00D1503E"/>
    <w:p w14:paraId="4B1A159C" w14:textId="77777777" w:rsidR="00D1503E" w:rsidRDefault="00D1503E" w:rsidP="00D1503E">
      <w:pPr>
        <w:rPr>
          <w:b/>
          <w:sz w:val="28"/>
        </w:rPr>
      </w:pPr>
      <w:r>
        <w:rPr>
          <w:b/>
          <w:sz w:val="28"/>
        </w:rPr>
        <w:t>When is the decision to be taken?</w:t>
      </w:r>
    </w:p>
    <w:p w14:paraId="42BBD9CA" w14:textId="77777777" w:rsidR="00D1503E" w:rsidRDefault="00D1503E" w:rsidP="00D1503E">
      <w:pPr>
        <w:rPr>
          <w:b/>
          <w:sz w:val="28"/>
        </w:rPr>
      </w:pPr>
    </w:p>
    <w:p w14:paraId="3B9EE53D" w14:textId="77777777" w:rsidR="00D1503E" w:rsidRDefault="00D1503E" w:rsidP="00D1503E">
      <w:r>
        <w:t>May 2022</w:t>
      </w:r>
    </w:p>
    <w:p w14:paraId="59CD1A3E" w14:textId="77777777" w:rsidR="00D1503E" w:rsidRDefault="00D1503E" w:rsidP="00D1503E"/>
    <w:p w14:paraId="2C74A87F" w14:textId="77777777" w:rsidR="00D1503E" w:rsidRDefault="00D1503E" w:rsidP="00D1503E">
      <w:pPr>
        <w:rPr>
          <w:b/>
          <w:sz w:val="28"/>
        </w:rPr>
      </w:pPr>
      <w:r>
        <w:rPr>
          <w:b/>
          <w:sz w:val="28"/>
        </w:rPr>
        <w:t>Who will be consulted and how?</w:t>
      </w:r>
    </w:p>
    <w:p w14:paraId="1270E02A" w14:textId="77777777" w:rsidR="00D1503E" w:rsidRDefault="00D1503E" w:rsidP="00D1503E">
      <w:pPr>
        <w:rPr>
          <w:b/>
          <w:sz w:val="28"/>
        </w:rPr>
      </w:pPr>
    </w:p>
    <w:p w14:paraId="0F545E70" w14:textId="2259674F" w:rsidR="00D1503E" w:rsidRPr="00B50ACE" w:rsidRDefault="00D1503E" w:rsidP="00D1503E">
      <w:pPr>
        <w:rPr>
          <w:noProof/>
          <w:lang w:val="en-US"/>
        </w:rPr>
      </w:pPr>
      <w:r w:rsidRPr="00B50ACE">
        <w:rPr>
          <w:noProof/>
          <w:lang w:val="en-US"/>
        </w:rPr>
        <w:t xml:space="preserve">Cabinet Member for </w:t>
      </w:r>
      <w:r>
        <w:rPr>
          <w:noProof/>
          <w:lang w:val="en-US"/>
        </w:rPr>
        <w:t>Adults</w:t>
      </w:r>
    </w:p>
    <w:p w14:paraId="32B7A47D" w14:textId="77777777" w:rsidR="00D1503E" w:rsidRPr="00B50ACE" w:rsidRDefault="00D1503E" w:rsidP="00D1503E">
      <w:pPr>
        <w:rPr>
          <w:noProof/>
          <w:lang w:val="en-US"/>
        </w:rPr>
      </w:pPr>
      <w:r w:rsidRPr="00B50ACE">
        <w:rPr>
          <w:noProof/>
          <w:lang w:val="en-US"/>
        </w:rPr>
        <w:t>Chief Finance Officer</w:t>
      </w:r>
    </w:p>
    <w:p w14:paraId="4A2E12EC" w14:textId="77777777" w:rsidR="00D1503E" w:rsidRPr="00B50ACE" w:rsidRDefault="00D1503E" w:rsidP="00D1503E">
      <w:pPr>
        <w:rPr>
          <w:noProof/>
          <w:lang w:val="en-US"/>
        </w:rPr>
      </w:pPr>
      <w:r w:rsidRPr="00B50ACE">
        <w:rPr>
          <w:noProof/>
          <w:lang w:val="en-US"/>
        </w:rPr>
        <w:t>Chief Legal Officer</w:t>
      </w:r>
    </w:p>
    <w:p w14:paraId="6498B476" w14:textId="77777777" w:rsidR="00D1503E" w:rsidRPr="00B50ACE" w:rsidRDefault="00D1503E" w:rsidP="00D1503E">
      <w:pPr>
        <w:rPr>
          <w:noProof/>
          <w:lang w:val="en-US"/>
        </w:rPr>
      </w:pPr>
      <w:r w:rsidRPr="00B50ACE">
        <w:rPr>
          <w:noProof/>
          <w:lang w:val="en-US"/>
        </w:rPr>
        <w:t>Corporate Director for Adults and Communities</w:t>
      </w:r>
    </w:p>
    <w:p w14:paraId="514FECB5" w14:textId="77777777" w:rsidR="00D1503E" w:rsidRDefault="00D1503E" w:rsidP="00D1503E">
      <w:pPr>
        <w:rPr>
          <w:lang w:val="en-US"/>
        </w:rPr>
      </w:pPr>
      <w:r w:rsidRPr="00B50ACE">
        <w:rPr>
          <w:noProof/>
          <w:lang w:val="en-US"/>
        </w:rPr>
        <w:t>All of the above will be consulted via approval of the delegated decision.</w:t>
      </w:r>
      <w:r>
        <w:rPr>
          <w:lang w:val="en-US"/>
        </w:rPr>
        <w:t xml:space="preserve"> </w:t>
      </w:r>
    </w:p>
    <w:p w14:paraId="0238AD6E" w14:textId="77777777" w:rsidR="00D1503E" w:rsidRDefault="00D1503E" w:rsidP="00D1503E"/>
    <w:p w14:paraId="536207FC" w14:textId="77777777" w:rsidR="00D1503E" w:rsidRDefault="00D1503E" w:rsidP="00D1503E">
      <w:pPr>
        <w:rPr>
          <w:b/>
          <w:sz w:val="28"/>
        </w:rPr>
      </w:pPr>
      <w:r>
        <w:rPr>
          <w:b/>
          <w:sz w:val="28"/>
        </w:rPr>
        <w:t>Supporting documentation:</w:t>
      </w:r>
    </w:p>
    <w:p w14:paraId="72D94323" w14:textId="77777777" w:rsidR="00D1503E" w:rsidRDefault="00D1503E" w:rsidP="00D1503E">
      <w:pPr>
        <w:rPr>
          <w:b/>
          <w:sz w:val="28"/>
        </w:rPr>
      </w:pPr>
    </w:p>
    <w:p w14:paraId="13F17879" w14:textId="77777777" w:rsidR="00D1503E" w:rsidRDefault="00D1503E" w:rsidP="00D1503E">
      <w:r>
        <w:t xml:space="preserve">There are no supporting documents for this </w:t>
      </w:r>
      <w:proofErr w:type="gramStart"/>
      <w:r>
        <w:t>decision</w:t>
      </w:r>
      <w:proofErr w:type="gramEnd"/>
    </w:p>
    <w:p w14:paraId="31A77D05" w14:textId="77777777" w:rsidR="00D1503E" w:rsidRDefault="00D1503E" w:rsidP="00D1503E"/>
    <w:p w14:paraId="0173F21A" w14:textId="77777777" w:rsidR="00D1503E" w:rsidRDefault="00D1503E" w:rsidP="00D1503E">
      <w:pPr>
        <w:rPr>
          <w:b/>
          <w:sz w:val="28"/>
        </w:rPr>
      </w:pPr>
      <w:r>
        <w:rPr>
          <w:b/>
          <w:sz w:val="28"/>
        </w:rPr>
        <w:t>How and by when to make representations:</w:t>
      </w:r>
    </w:p>
    <w:p w14:paraId="581B7548" w14:textId="77777777" w:rsidR="00D1503E" w:rsidRDefault="00D1503E" w:rsidP="00D1503E">
      <w:pPr>
        <w:rPr>
          <w:b/>
          <w:sz w:val="28"/>
        </w:rPr>
      </w:pPr>
    </w:p>
    <w:p w14:paraId="306F40F2" w14:textId="513582F7" w:rsidR="00D1503E" w:rsidRDefault="00D1503E" w:rsidP="00D1503E">
      <w:r>
        <w:t xml:space="preserve">Representations should be made to </w:t>
      </w:r>
      <w:r>
        <w:rPr>
          <w:lang w:val="en-US"/>
        </w:rPr>
        <w:t>Debbie Duncan</w:t>
      </w:r>
      <w:r>
        <w:t xml:space="preserve"> before 5 May 2022.</w:t>
      </w:r>
    </w:p>
    <w:p w14:paraId="371B5789" w14:textId="3774FE44" w:rsidR="00D1503E" w:rsidRDefault="00D1503E" w:rsidP="00D1503E">
      <w:pPr>
        <w:rPr>
          <w:noProof/>
          <w:lang w:val="en-US"/>
        </w:rPr>
      </w:pPr>
      <w:r>
        <w:t xml:space="preserve">Tel: </w:t>
      </w:r>
      <w:r>
        <w:rPr>
          <w:noProof/>
          <w:lang w:val="en-US"/>
        </w:rPr>
        <w:t>07970 427415</w:t>
      </w:r>
    </w:p>
    <w:p w14:paraId="2EF9F185" w14:textId="77777777" w:rsidR="00D1503E" w:rsidRDefault="00D1503E" w:rsidP="00D1503E"/>
    <w:p w14:paraId="45B3517C" w14:textId="5CCD167C" w:rsidR="00D1503E" w:rsidRDefault="00D1503E" w:rsidP="00D1503E">
      <w:r>
        <w:t>First published in Forward Plan on 7 April 2022</w:t>
      </w:r>
    </w:p>
    <w:p w14:paraId="0B49D78B" w14:textId="77777777" w:rsidR="00D1503E" w:rsidRDefault="00D1503E" w:rsidP="00D1503E"/>
    <w:p w14:paraId="2ADEACA4" w14:textId="77777777" w:rsidR="00D1503E" w:rsidRPr="008254C1" w:rsidRDefault="00D1503E" w:rsidP="00D1503E">
      <w:pPr>
        <w:rPr>
          <w:b/>
          <w:sz w:val="28"/>
          <w:szCs w:val="28"/>
        </w:rPr>
      </w:pPr>
      <w:r w:rsidRPr="008254C1">
        <w:rPr>
          <w:b/>
          <w:sz w:val="28"/>
          <w:szCs w:val="28"/>
        </w:rPr>
        <w:t>Following the Making of the decision, the decision form will be published here:</w:t>
      </w:r>
    </w:p>
    <w:p w14:paraId="3B91CB72" w14:textId="77777777" w:rsidR="00D1503E" w:rsidRDefault="00D1503E" w:rsidP="00D1503E">
      <w:r>
        <w:rPr>
          <w:noProof/>
        </w:rPr>
        <mc:AlternateContent>
          <mc:Choice Requires="wps">
            <w:drawing>
              <wp:anchor distT="0" distB="0" distL="114300" distR="114300" simplePos="0" relativeHeight="251758592" behindDoc="0" locked="0" layoutInCell="1" allowOverlap="1" wp14:anchorId="44885C9F" wp14:editId="3A2195AC">
                <wp:simplePos x="0" y="0"/>
                <wp:positionH relativeFrom="column">
                  <wp:posOffset>2190115</wp:posOffset>
                </wp:positionH>
                <wp:positionV relativeFrom="paragraph">
                  <wp:posOffset>51435</wp:posOffset>
                </wp:positionV>
                <wp:extent cx="1323975" cy="1143000"/>
                <wp:effectExtent l="0" t="0" r="9525" b="0"/>
                <wp:wrapNone/>
                <wp:docPr id="115"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A1EDB38" w14:textId="77777777" w:rsidR="00D1503E" w:rsidRDefault="00D1503E" w:rsidP="00D150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85C9F" id="_x0000_s1035" type="#_x0000_t202" alt="Link to the decision form." style="position:absolute;margin-left:172.45pt;margin-top:4.05pt;width:104.25pt;height:9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fuVwIAALw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A+3KyhPCDPFo4SdIYv&#10;Kgy2xHyfmUXNIYM4R/4JF6kAM4RuR8kW7K+/3Qd/lAJaKWlQwwV1P3fMCqThu0aRjLPhMIg+Hoaj&#10;2z4e7LVlfW3Ru3oOSGWGE2t43AZ/r05baaF+xXGbhahoYppj7IL603buj5OF48rFbBadUOaG+aVe&#10;GX6SVyD5pX1l1nRd9yiYRzipneXvmn/0DYxrmO08yCoq48Jqp1MckdjtbpzDDF6fo9flozP9DQ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DaqJfuVwIAALwEAAAOAAAAAAAAAAAAAAAAAC4CAABkcnMvZTJvRG9jLnhtbFBL&#10;AQItABQABgAIAAAAIQAQiugF3wAAAAkBAAAPAAAAAAAAAAAAAAAAALEEAABkcnMvZG93bnJldi54&#10;bWxQSwUGAAAAAAQABADzAAAAvQUAAAAA&#10;" fillcolor="window" strokeweight=".5pt">
                <v:path arrowok="t"/>
                <v:textbox>
                  <w:txbxContent>
                    <w:p w14:paraId="4A1EDB38" w14:textId="77777777" w:rsidR="00D1503E" w:rsidRDefault="00D1503E" w:rsidP="00D1503E"/>
                  </w:txbxContent>
                </v:textbox>
              </v:shape>
            </w:pict>
          </mc:Fallback>
        </mc:AlternateContent>
      </w:r>
    </w:p>
    <w:p w14:paraId="6336B345" w14:textId="77777777" w:rsidR="00D1503E" w:rsidRDefault="00D1503E" w:rsidP="00D1503E"/>
    <w:p w14:paraId="7A2A76DC" w14:textId="77777777" w:rsidR="00D1503E" w:rsidRDefault="00D1503E" w:rsidP="00242DFF"/>
    <w:p w14:paraId="40C2C1EA" w14:textId="77777777" w:rsidR="00242DFF" w:rsidRDefault="00242DFF" w:rsidP="00242DFF"/>
    <w:p w14:paraId="0A960108" w14:textId="56A008DD" w:rsidR="00242DFF" w:rsidRDefault="00242DFF" w:rsidP="00242DFF"/>
    <w:p w14:paraId="5480E764" w14:textId="7039D0C0" w:rsidR="00C52992" w:rsidRDefault="00C52992" w:rsidP="00242DFF"/>
    <w:p w14:paraId="750A4564" w14:textId="2615000C" w:rsidR="00C52992" w:rsidRDefault="00C52992" w:rsidP="00242DFF"/>
    <w:p w14:paraId="0EAF836F" w14:textId="7E520034" w:rsidR="00C52992" w:rsidRDefault="00C52992" w:rsidP="00242DFF"/>
    <w:p w14:paraId="76DEC606" w14:textId="77777777" w:rsidR="00372EE8" w:rsidRDefault="00372EE8" w:rsidP="00D73F38"/>
    <w:p w14:paraId="7A3C78E3" w14:textId="77777777" w:rsidR="00CC7CCA" w:rsidRDefault="00CC7CCA" w:rsidP="00CC7CCA">
      <w:pPr>
        <w:rPr>
          <w:b/>
          <w:sz w:val="28"/>
          <w:szCs w:val="28"/>
          <w:lang w:val="en-US"/>
        </w:rPr>
      </w:pPr>
      <w:r>
        <w:rPr>
          <w:b/>
          <w:sz w:val="28"/>
        </w:rPr>
        <w:lastRenderedPageBreak/>
        <w:t xml:space="preserve">DECISION: </w:t>
      </w:r>
      <w:r w:rsidRPr="006B4381">
        <w:rPr>
          <w:b/>
          <w:sz w:val="28"/>
        </w:rPr>
        <w:t>ADD00</w:t>
      </w:r>
      <w:r>
        <w:rPr>
          <w:b/>
          <w:sz w:val="28"/>
        </w:rPr>
        <w:t>51 Supported Living Schemes Extension</w:t>
      </w:r>
    </w:p>
    <w:p w14:paraId="7CF685A9" w14:textId="77777777" w:rsidR="00CC7CCA" w:rsidRDefault="00CC7CCA" w:rsidP="00CC7CCA">
      <w:pPr>
        <w:rPr>
          <w:b/>
          <w:sz w:val="28"/>
        </w:rPr>
      </w:pPr>
    </w:p>
    <w:p w14:paraId="1872A580" w14:textId="77777777" w:rsidR="00CC7CCA" w:rsidRDefault="00CC7CCA" w:rsidP="00CC7CCA">
      <w:pPr>
        <w:rPr>
          <w:b/>
          <w:sz w:val="28"/>
        </w:rPr>
      </w:pPr>
      <w:r>
        <w:rPr>
          <w:b/>
          <w:sz w:val="28"/>
        </w:rPr>
        <w:t xml:space="preserve">Nature of the decision: </w:t>
      </w:r>
    </w:p>
    <w:p w14:paraId="0143D1C8" w14:textId="77777777" w:rsidR="00CC7CCA" w:rsidRDefault="00CC7CCA" w:rsidP="00CC7CCA">
      <w:pPr>
        <w:rPr>
          <w:b/>
          <w:sz w:val="28"/>
        </w:rPr>
      </w:pPr>
    </w:p>
    <w:p w14:paraId="21D39490" w14:textId="77777777" w:rsidR="00CC7CCA" w:rsidRPr="003972E9" w:rsidRDefault="00CC7CCA" w:rsidP="00CC7CCA">
      <w:pPr>
        <w:rPr>
          <w:lang w:val="en-US"/>
        </w:rPr>
      </w:pPr>
      <w:r w:rsidRPr="003972E9">
        <w:rPr>
          <w:lang w:val="en-US"/>
        </w:rPr>
        <w:t xml:space="preserve">To extend the current Supported Living Schemes contract under existing contract terms for a further </w:t>
      </w:r>
      <w:r>
        <w:rPr>
          <w:lang w:val="en-US"/>
        </w:rPr>
        <w:t xml:space="preserve">2 x </w:t>
      </w:r>
      <w:proofErr w:type="gramStart"/>
      <w:r w:rsidRPr="003972E9">
        <w:rPr>
          <w:lang w:val="en-US"/>
        </w:rPr>
        <w:t>12 month</w:t>
      </w:r>
      <w:proofErr w:type="gramEnd"/>
      <w:r w:rsidRPr="003972E9">
        <w:rPr>
          <w:lang w:val="en-US"/>
        </w:rPr>
        <w:t xml:space="preserve"> period</w:t>
      </w:r>
      <w:r>
        <w:rPr>
          <w:lang w:val="en-US"/>
        </w:rPr>
        <w:t>s</w:t>
      </w:r>
      <w:r w:rsidRPr="003972E9">
        <w:rPr>
          <w:lang w:val="en-US"/>
        </w:rPr>
        <w:t xml:space="preserve"> which is available under the contract from 12 November 2022 to 11 November 202</w:t>
      </w:r>
      <w:r>
        <w:rPr>
          <w:lang w:val="en-US"/>
        </w:rPr>
        <w:t xml:space="preserve">4 with the </w:t>
      </w:r>
      <w:r w:rsidRPr="003972E9">
        <w:rPr>
          <w:lang w:val="en-US"/>
        </w:rPr>
        <w:t>following suppliers by Lot:</w:t>
      </w:r>
    </w:p>
    <w:p w14:paraId="4CF726EA" w14:textId="77777777" w:rsidR="00CC7CCA" w:rsidRDefault="00CC7CCA" w:rsidP="00CC7CCA">
      <w:pPr>
        <w:rPr>
          <w:lang w:val="en-US"/>
        </w:rPr>
      </w:pPr>
      <w:r w:rsidRPr="003972E9">
        <w:rPr>
          <w:lang w:val="en-US"/>
        </w:rPr>
        <w:t xml:space="preserve">Lot 1 – The Gables, Redcar – Sanctuary Housing Lot 2 – Norwood, </w:t>
      </w:r>
      <w:proofErr w:type="spellStart"/>
      <w:r w:rsidRPr="003972E9">
        <w:rPr>
          <w:lang w:val="en-US"/>
        </w:rPr>
        <w:t>Saltburn</w:t>
      </w:r>
      <w:proofErr w:type="spellEnd"/>
      <w:r w:rsidRPr="003972E9">
        <w:rPr>
          <w:lang w:val="en-US"/>
        </w:rPr>
        <w:t xml:space="preserve"> – Sanctuary Housing Lot 3 – 46 New Road, </w:t>
      </w:r>
      <w:proofErr w:type="spellStart"/>
      <w:r w:rsidRPr="003972E9">
        <w:rPr>
          <w:lang w:val="en-US"/>
        </w:rPr>
        <w:t>Saltburn</w:t>
      </w:r>
      <w:proofErr w:type="spellEnd"/>
      <w:r w:rsidRPr="003972E9">
        <w:rPr>
          <w:lang w:val="en-US"/>
        </w:rPr>
        <w:t xml:space="preserve"> – Sanctuary Housing </w:t>
      </w:r>
      <w:r>
        <w:rPr>
          <w:lang w:val="en-US"/>
        </w:rPr>
        <w:br/>
      </w:r>
      <w:r w:rsidRPr="003972E9">
        <w:rPr>
          <w:lang w:val="en-US"/>
        </w:rPr>
        <w:t xml:space="preserve">Lot 4 – 7 Thirlmere Crescent, </w:t>
      </w:r>
      <w:proofErr w:type="spellStart"/>
      <w:r w:rsidRPr="003972E9">
        <w:rPr>
          <w:lang w:val="en-US"/>
        </w:rPr>
        <w:t>Normanby</w:t>
      </w:r>
      <w:proofErr w:type="spellEnd"/>
      <w:r w:rsidRPr="003972E9">
        <w:rPr>
          <w:lang w:val="en-US"/>
        </w:rPr>
        <w:t xml:space="preserve"> – Sanctuary Housing </w:t>
      </w:r>
      <w:r>
        <w:rPr>
          <w:lang w:val="en-US"/>
        </w:rPr>
        <w:br/>
      </w:r>
      <w:r w:rsidRPr="003972E9">
        <w:rPr>
          <w:lang w:val="en-US"/>
        </w:rPr>
        <w:t>Lot 5 – The Willows, Redcar – Creative Support</w:t>
      </w:r>
    </w:p>
    <w:p w14:paraId="409CB2BE" w14:textId="77777777" w:rsidR="00CC7CCA" w:rsidRDefault="00CC7CCA" w:rsidP="00CC7CCA">
      <w:pPr>
        <w:rPr>
          <w:noProof/>
          <w:lang w:val="en-US"/>
        </w:rPr>
      </w:pPr>
      <w:r>
        <w:rPr>
          <w:lang w:val="en-US"/>
        </w:rPr>
        <w:t>Total</w:t>
      </w:r>
      <w:r w:rsidRPr="003972E9">
        <w:rPr>
          <w:lang w:val="en-US"/>
        </w:rPr>
        <w:t xml:space="preserve"> extension value </w:t>
      </w:r>
      <w:proofErr w:type="spellStart"/>
      <w:r w:rsidRPr="003972E9">
        <w:rPr>
          <w:lang w:val="en-US"/>
        </w:rPr>
        <w:t>approx</w:t>
      </w:r>
      <w:proofErr w:type="spellEnd"/>
      <w:r w:rsidRPr="003972E9">
        <w:rPr>
          <w:lang w:val="en-US"/>
        </w:rPr>
        <w:t xml:space="preserve"> £</w:t>
      </w:r>
      <w:r>
        <w:rPr>
          <w:lang w:val="en-US"/>
        </w:rPr>
        <w:t>3</w:t>
      </w:r>
      <w:r w:rsidRPr="003972E9">
        <w:rPr>
          <w:lang w:val="en-US"/>
        </w:rPr>
        <w:t>,</w:t>
      </w:r>
      <w:r>
        <w:rPr>
          <w:lang w:val="en-US"/>
        </w:rPr>
        <w:t>4</w:t>
      </w:r>
      <w:r w:rsidRPr="003972E9">
        <w:rPr>
          <w:lang w:val="en-US"/>
        </w:rPr>
        <w:t>00,000 (plus agreed annual uplift)</w:t>
      </w:r>
      <w:r>
        <w:rPr>
          <w:lang w:val="en-US"/>
        </w:rPr>
        <w:t xml:space="preserve">. </w:t>
      </w:r>
      <w:r w:rsidRPr="003972E9">
        <w:rPr>
          <w:lang w:val="en-US"/>
        </w:rPr>
        <w:t xml:space="preserve"> </w:t>
      </w:r>
      <w:r>
        <w:rPr>
          <w:lang w:val="en-US"/>
        </w:rPr>
        <w:t xml:space="preserve"> </w:t>
      </w:r>
      <w:r>
        <w:rPr>
          <w:noProof/>
          <w:lang w:val="en-US"/>
        </w:rPr>
        <w:t xml:space="preserve">  </w:t>
      </w:r>
    </w:p>
    <w:p w14:paraId="5681E901" w14:textId="77777777" w:rsidR="00CC7CCA" w:rsidRDefault="00CC7CCA" w:rsidP="00CC7CCA"/>
    <w:p w14:paraId="50D4BE3A" w14:textId="77777777" w:rsidR="00CC7CCA" w:rsidRDefault="00CC7CCA" w:rsidP="00CC7CCA">
      <w:pPr>
        <w:rPr>
          <w:b/>
          <w:sz w:val="28"/>
        </w:rPr>
      </w:pPr>
      <w:r>
        <w:rPr>
          <w:b/>
          <w:sz w:val="28"/>
        </w:rPr>
        <w:t>Who will make the decision?</w:t>
      </w:r>
    </w:p>
    <w:p w14:paraId="0C92A25F" w14:textId="77777777" w:rsidR="00CC7CCA" w:rsidRDefault="00CC7CCA" w:rsidP="00CC7CCA">
      <w:pPr>
        <w:rPr>
          <w:b/>
          <w:sz w:val="28"/>
        </w:rPr>
      </w:pPr>
    </w:p>
    <w:p w14:paraId="706BCE2E" w14:textId="77777777" w:rsidR="00CC7CCA" w:rsidRDefault="00CC7CCA" w:rsidP="00CC7CCA">
      <w:r>
        <w:t>Cabinet Member for Adults</w:t>
      </w:r>
    </w:p>
    <w:p w14:paraId="72D1B956" w14:textId="77777777" w:rsidR="00CC7CCA" w:rsidRDefault="00CC7CCA" w:rsidP="00CC7CCA"/>
    <w:p w14:paraId="72C0178B" w14:textId="77777777" w:rsidR="00CC7CCA" w:rsidRDefault="00CC7CCA" w:rsidP="00CC7CCA">
      <w:pPr>
        <w:rPr>
          <w:b/>
          <w:sz w:val="28"/>
        </w:rPr>
      </w:pPr>
      <w:r>
        <w:rPr>
          <w:b/>
          <w:sz w:val="28"/>
        </w:rPr>
        <w:t>When is the decision to be taken?</w:t>
      </w:r>
    </w:p>
    <w:p w14:paraId="4E5420B6" w14:textId="77777777" w:rsidR="00CC7CCA" w:rsidRDefault="00CC7CCA" w:rsidP="00CC7CCA">
      <w:pPr>
        <w:rPr>
          <w:b/>
          <w:sz w:val="28"/>
        </w:rPr>
      </w:pPr>
    </w:p>
    <w:p w14:paraId="0C77D1A5" w14:textId="77777777" w:rsidR="00CC7CCA" w:rsidRDefault="00CC7CCA" w:rsidP="00CC7CCA">
      <w:r>
        <w:t>September 2022</w:t>
      </w:r>
    </w:p>
    <w:p w14:paraId="6BB24D27" w14:textId="77777777" w:rsidR="00CC7CCA" w:rsidRDefault="00CC7CCA" w:rsidP="00CC7CCA"/>
    <w:p w14:paraId="3246C36F" w14:textId="77777777" w:rsidR="00CC7CCA" w:rsidRDefault="00CC7CCA" w:rsidP="00CC7CCA">
      <w:pPr>
        <w:rPr>
          <w:b/>
          <w:sz w:val="28"/>
        </w:rPr>
      </w:pPr>
      <w:r>
        <w:rPr>
          <w:b/>
          <w:sz w:val="28"/>
        </w:rPr>
        <w:t>Who will be consulted and how?</w:t>
      </w:r>
    </w:p>
    <w:p w14:paraId="5FC45350" w14:textId="77777777" w:rsidR="00CC7CCA" w:rsidRDefault="00CC7CCA" w:rsidP="00CC7CCA">
      <w:pPr>
        <w:rPr>
          <w:b/>
          <w:sz w:val="28"/>
        </w:rPr>
      </w:pPr>
    </w:p>
    <w:p w14:paraId="09BD03AD" w14:textId="77777777" w:rsidR="00CC7CCA" w:rsidRPr="00B50ACE" w:rsidRDefault="00CC7CCA" w:rsidP="00CC7CCA">
      <w:pPr>
        <w:rPr>
          <w:noProof/>
          <w:lang w:val="en-US"/>
        </w:rPr>
      </w:pPr>
      <w:r w:rsidRPr="00B50ACE">
        <w:rPr>
          <w:noProof/>
          <w:lang w:val="en-US"/>
        </w:rPr>
        <w:t xml:space="preserve">Cabinet Member for </w:t>
      </w:r>
      <w:r>
        <w:rPr>
          <w:noProof/>
          <w:lang w:val="en-US"/>
        </w:rPr>
        <w:t>Adults</w:t>
      </w:r>
    </w:p>
    <w:p w14:paraId="3342AEA2" w14:textId="77777777" w:rsidR="00CC7CCA" w:rsidRPr="00B50ACE" w:rsidRDefault="00CC7CCA" w:rsidP="00CC7CCA">
      <w:pPr>
        <w:rPr>
          <w:noProof/>
          <w:lang w:val="en-US"/>
        </w:rPr>
      </w:pPr>
      <w:r w:rsidRPr="00B50ACE">
        <w:rPr>
          <w:noProof/>
          <w:lang w:val="en-US"/>
        </w:rPr>
        <w:t>Chief Finance Officer</w:t>
      </w:r>
    </w:p>
    <w:p w14:paraId="20324BD4" w14:textId="77777777" w:rsidR="00CC7CCA" w:rsidRPr="00B50ACE" w:rsidRDefault="00CC7CCA" w:rsidP="00CC7CCA">
      <w:pPr>
        <w:rPr>
          <w:noProof/>
          <w:lang w:val="en-US"/>
        </w:rPr>
      </w:pPr>
      <w:r w:rsidRPr="00B50ACE">
        <w:rPr>
          <w:noProof/>
          <w:lang w:val="en-US"/>
        </w:rPr>
        <w:t>Chief Legal Officer</w:t>
      </w:r>
    </w:p>
    <w:p w14:paraId="4493C8BA" w14:textId="77777777" w:rsidR="00CC7CCA" w:rsidRPr="00B50ACE" w:rsidRDefault="00CC7CCA" w:rsidP="00CC7CCA">
      <w:pPr>
        <w:rPr>
          <w:noProof/>
          <w:lang w:val="en-US"/>
        </w:rPr>
      </w:pPr>
      <w:r w:rsidRPr="00B50ACE">
        <w:rPr>
          <w:noProof/>
          <w:lang w:val="en-US"/>
        </w:rPr>
        <w:t>Corporate Director for Adults and Communities</w:t>
      </w:r>
    </w:p>
    <w:p w14:paraId="748850B3" w14:textId="77777777" w:rsidR="00CC7CCA" w:rsidRDefault="00CC7CCA" w:rsidP="00CC7CCA">
      <w:pPr>
        <w:rPr>
          <w:lang w:val="en-US"/>
        </w:rPr>
      </w:pPr>
      <w:r w:rsidRPr="00B50ACE">
        <w:rPr>
          <w:noProof/>
          <w:lang w:val="en-US"/>
        </w:rPr>
        <w:t>All of the above will be consulted via approval of the delegated decision.</w:t>
      </w:r>
      <w:r>
        <w:rPr>
          <w:lang w:val="en-US"/>
        </w:rPr>
        <w:t xml:space="preserve"> </w:t>
      </w:r>
    </w:p>
    <w:p w14:paraId="2C8CC7A8" w14:textId="77777777" w:rsidR="00CC7CCA" w:rsidRDefault="00CC7CCA" w:rsidP="00CC7CCA"/>
    <w:p w14:paraId="2FD44FC6" w14:textId="77777777" w:rsidR="00CC7CCA" w:rsidRDefault="00CC7CCA" w:rsidP="00CC7CCA">
      <w:pPr>
        <w:rPr>
          <w:b/>
          <w:sz w:val="28"/>
        </w:rPr>
      </w:pPr>
      <w:r>
        <w:rPr>
          <w:b/>
          <w:sz w:val="28"/>
        </w:rPr>
        <w:t>Supporting documentation:</w:t>
      </w:r>
    </w:p>
    <w:p w14:paraId="7F052D4D" w14:textId="77777777" w:rsidR="00CC7CCA" w:rsidRDefault="00CC7CCA" w:rsidP="00CC7CCA">
      <w:pPr>
        <w:rPr>
          <w:b/>
          <w:sz w:val="28"/>
        </w:rPr>
      </w:pPr>
    </w:p>
    <w:p w14:paraId="04A7E307" w14:textId="77777777" w:rsidR="00CC7CCA" w:rsidRDefault="00CC7CCA" w:rsidP="00CC7CCA">
      <w:r>
        <w:t xml:space="preserve">There are no supporting documents for this </w:t>
      </w:r>
      <w:proofErr w:type="gramStart"/>
      <w:r>
        <w:t>decision</w:t>
      </w:r>
      <w:proofErr w:type="gramEnd"/>
    </w:p>
    <w:p w14:paraId="37BD475B" w14:textId="77777777" w:rsidR="00CC7CCA" w:rsidRDefault="00CC7CCA" w:rsidP="00CC7CCA"/>
    <w:p w14:paraId="7367304B" w14:textId="77777777" w:rsidR="00CC7CCA" w:rsidRDefault="00CC7CCA" w:rsidP="00CC7CCA">
      <w:pPr>
        <w:rPr>
          <w:b/>
          <w:sz w:val="28"/>
        </w:rPr>
      </w:pPr>
      <w:r>
        <w:rPr>
          <w:b/>
          <w:sz w:val="28"/>
        </w:rPr>
        <w:t>How and by when to make representations:</w:t>
      </w:r>
    </w:p>
    <w:p w14:paraId="58B49CF7" w14:textId="77777777" w:rsidR="00CC7CCA" w:rsidRDefault="00CC7CCA" w:rsidP="00CC7CCA">
      <w:pPr>
        <w:rPr>
          <w:b/>
          <w:sz w:val="28"/>
        </w:rPr>
      </w:pPr>
    </w:p>
    <w:p w14:paraId="23F682FA" w14:textId="77777777" w:rsidR="00CC7CCA" w:rsidRDefault="00CC7CCA" w:rsidP="00CC7CCA">
      <w:r>
        <w:t xml:space="preserve">Representations should be made to </w:t>
      </w:r>
      <w:r>
        <w:rPr>
          <w:lang w:val="en-US"/>
        </w:rPr>
        <w:t>Debbie Duncan</w:t>
      </w:r>
      <w:r>
        <w:t xml:space="preserve"> before 15 September 2022.</w:t>
      </w:r>
    </w:p>
    <w:p w14:paraId="430B8317" w14:textId="77777777" w:rsidR="00CC7CCA" w:rsidRDefault="00CC7CCA" w:rsidP="00CC7CCA">
      <w:pPr>
        <w:rPr>
          <w:noProof/>
          <w:lang w:val="en-US"/>
        </w:rPr>
      </w:pPr>
      <w:r>
        <w:t xml:space="preserve">Tel: </w:t>
      </w:r>
      <w:r>
        <w:rPr>
          <w:noProof/>
          <w:lang w:val="en-US"/>
        </w:rPr>
        <w:t>07970 427415</w:t>
      </w:r>
    </w:p>
    <w:p w14:paraId="2BB0F421" w14:textId="77777777" w:rsidR="00CC7CCA" w:rsidRDefault="00CC7CCA" w:rsidP="00CC7CCA"/>
    <w:p w14:paraId="3E92699C" w14:textId="77777777" w:rsidR="00CC7CCA" w:rsidRDefault="00CC7CCA" w:rsidP="00CC7CCA">
      <w:r>
        <w:t>First published in Forward Plan on 18 August 2022</w:t>
      </w:r>
    </w:p>
    <w:p w14:paraId="11EA546D" w14:textId="77777777" w:rsidR="00CC7CCA" w:rsidRDefault="00CC7CCA" w:rsidP="00CC7CCA"/>
    <w:p w14:paraId="65B58966" w14:textId="77777777" w:rsidR="00CC7CCA" w:rsidRPr="008254C1" w:rsidRDefault="00CC7CCA" w:rsidP="00CC7CCA">
      <w:pPr>
        <w:rPr>
          <w:b/>
          <w:sz w:val="28"/>
          <w:szCs w:val="28"/>
        </w:rPr>
      </w:pPr>
      <w:r w:rsidRPr="008254C1">
        <w:rPr>
          <w:b/>
          <w:sz w:val="28"/>
          <w:szCs w:val="28"/>
        </w:rPr>
        <w:t>Following the Making of the decision, the decision form will be published here:</w:t>
      </w:r>
    </w:p>
    <w:p w14:paraId="006509EA" w14:textId="77777777" w:rsidR="00CC7CCA" w:rsidRDefault="00CC7CCA" w:rsidP="00CC7CCA">
      <w:r>
        <w:rPr>
          <w:noProof/>
        </w:rPr>
        <mc:AlternateContent>
          <mc:Choice Requires="wps">
            <w:drawing>
              <wp:anchor distT="0" distB="0" distL="114300" distR="114300" simplePos="0" relativeHeight="251779072" behindDoc="0" locked="0" layoutInCell="1" allowOverlap="1" wp14:anchorId="31FD7B0A" wp14:editId="4BF5F935">
                <wp:simplePos x="0" y="0"/>
                <wp:positionH relativeFrom="column">
                  <wp:posOffset>2190115</wp:posOffset>
                </wp:positionH>
                <wp:positionV relativeFrom="paragraph">
                  <wp:posOffset>51435</wp:posOffset>
                </wp:positionV>
                <wp:extent cx="1323975" cy="1143000"/>
                <wp:effectExtent l="0" t="0" r="9525" b="0"/>
                <wp:wrapNone/>
                <wp:docPr id="19"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8D44EC0" w14:textId="77777777" w:rsidR="00CC7CCA" w:rsidRDefault="00CC7CCA" w:rsidP="00CC7C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D7B0A" id="_x0000_s1036" type="#_x0000_t202" alt="Link to the decision form." style="position:absolute;margin-left:172.45pt;margin-top:4.05pt;width:104.25pt;height:90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8v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SqY8Hhag3lHom2cNCgM3xR&#10;Y7QlJvzMLIoOKcRB8k+4SAWYIvQ7Siqwv/52H/xRC2ilpEURF9T93DIrkIfvGlVyl41GQfXxMBrf&#10;DPBgLy3rS4veNnNALjMcWcPjNvh7ddxKC80rztssREUT0xxjF9Qft3N/GC2cVy5ms+iEOjfML/XK&#10;8AAdiAssv3SvzJq+7R4V8whHubP8XfcPvuGlhtnWg6yjNM6s9kLFGYnt7uc5DOHlOXqdvzrT3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2op/L1gCAAC9BAAADgAAAAAAAAAAAAAAAAAuAgAAZHJzL2Uyb0RvYy54bWxQ&#10;SwECLQAUAAYACAAAACEAEIroBd8AAAAJAQAADwAAAAAAAAAAAAAAAACyBAAAZHJzL2Rvd25yZXYu&#10;eG1sUEsFBgAAAAAEAAQA8wAAAL4FAAAAAA==&#10;" fillcolor="window" strokeweight=".5pt">
                <v:path arrowok="t"/>
                <v:textbox>
                  <w:txbxContent>
                    <w:p w14:paraId="78D44EC0" w14:textId="77777777" w:rsidR="00CC7CCA" w:rsidRDefault="00CC7CCA" w:rsidP="00CC7CCA"/>
                  </w:txbxContent>
                </v:textbox>
              </v:shape>
            </w:pict>
          </mc:Fallback>
        </mc:AlternateContent>
      </w:r>
    </w:p>
    <w:p w14:paraId="3F3A1326" w14:textId="77777777" w:rsidR="00CC7CCA" w:rsidRDefault="00CC7CCA" w:rsidP="00CC7CCA"/>
    <w:p w14:paraId="2F51B30B" w14:textId="32731460" w:rsidR="00E95F44" w:rsidRDefault="00E95F44" w:rsidP="00E95F44">
      <w:pPr>
        <w:rPr>
          <w:b/>
          <w:sz w:val="28"/>
          <w:szCs w:val="28"/>
          <w:lang w:val="en-US"/>
        </w:rPr>
      </w:pPr>
      <w:r>
        <w:rPr>
          <w:b/>
          <w:sz w:val="28"/>
        </w:rPr>
        <w:lastRenderedPageBreak/>
        <w:t xml:space="preserve">DECISION: </w:t>
      </w:r>
      <w:r w:rsidRPr="006B4381">
        <w:rPr>
          <w:b/>
          <w:sz w:val="28"/>
        </w:rPr>
        <w:t>ADD00</w:t>
      </w:r>
      <w:r>
        <w:rPr>
          <w:b/>
          <w:sz w:val="28"/>
        </w:rPr>
        <w:t>59 Tees Advocacy Framework</w:t>
      </w:r>
    </w:p>
    <w:p w14:paraId="6C4E8A21" w14:textId="77777777" w:rsidR="00E95F44" w:rsidRDefault="00E95F44" w:rsidP="00E95F44">
      <w:pPr>
        <w:rPr>
          <w:b/>
          <w:sz w:val="28"/>
        </w:rPr>
      </w:pPr>
    </w:p>
    <w:p w14:paraId="1C160BBA" w14:textId="77777777" w:rsidR="00E95F44" w:rsidRDefault="00E95F44" w:rsidP="00E95F44">
      <w:pPr>
        <w:rPr>
          <w:b/>
          <w:sz w:val="28"/>
        </w:rPr>
      </w:pPr>
      <w:r>
        <w:rPr>
          <w:b/>
          <w:sz w:val="28"/>
        </w:rPr>
        <w:t xml:space="preserve">Nature of the decision: </w:t>
      </w:r>
    </w:p>
    <w:p w14:paraId="14CC9C3D" w14:textId="77777777" w:rsidR="00E95F44" w:rsidRDefault="00E95F44" w:rsidP="00E95F44">
      <w:pPr>
        <w:rPr>
          <w:b/>
          <w:sz w:val="28"/>
        </w:rPr>
      </w:pPr>
    </w:p>
    <w:p w14:paraId="48D1C778" w14:textId="473CAB7E" w:rsidR="00E95F44" w:rsidRDefault="00E95F44" w:rsidP="00E95F44">
      <w:pPr>
        <w:rPr>
          <w:lang w:val="en-US"/>
        </w:rPr>
      </w:pPr>
      <w:r>
        <w:rPr>
          <w:lang w:val="en-US"/>
        </w:rPr>
        <w:t xml:space="preserve">RCBC are participating in a joint procurement process for the provision of a Tees Advocacy Hub and Framework Contract with Stockton Borough Council. The current agreement has been in place since 2019 and the contract is due to expire in March 2023. </w:t>
      </w:r>
    </w:p>
    <w:p w14:paraId="08929672" w14:textId="32DE3291" w:rsidR="00E95F44" w:rsidRPr="00307EAB" w:rsidRDefault="00E95F44" w:rsidP="00E95F44">
      <w:pPr>
        <w:rPr>
          <w:noProof/>
          <w:lang w:val="en-US"/>
        </w:rPr>
      </w:pPr>
      <w:r>
        <w:rPr>
          <w:noProof/>
          <w:lang w:val="en-US"/>
        </w:rPr>
        <w:t>We request permission to commence</w:t>
      </w:r>
      <w:r w:rsidRPr="008006F7">
        <w:rPr>
          <w:noProof/>
          <w:lang w:val="en-US"/>
        </w:rPr>
        <w:t xml:space="preserve"> a Procurement Process for the provision of the  Tees </w:t>
      </w:r>
      <w:r>
        <w:rPr>
          <w:noProof/>
          <w:lang w:val="en-US"/>
        </w:rPr>
        <w:t>Advocacy Hub</w:t>
      </w:r>
      <w:r w:rsidRPr="008006F7">
        <w:rPr>
          <w:noProof/>
          <w:lang w:val="en-US"/>
        </w:rPr>
        <w:t>Contract</w:t>
      </w:r>
      <w:r>
        <w:rPr>
          <w:noProof/>
          <w:lang w:val="en-US"/>
        </w:rPr>
        <w:t>. Stockton Borough Council are the lead Authority and will lead on the procurment and award of the contract. The new contract will commence on 1</w:t>
      </w:r>
      <w:r w:rsidRPr="0048458A">
        <w:rPr>
          <w:noProof/>
          <w:vertAlign w:val="superscript"/>
          <w:lang w:val="en-US"/>
        </w:rPr>
        <w:t>st</w:t>
      </w:r>
      <w:r>
        <w:rPr>
          <w:noProof/>
          <w:lang w:val="en-US"/>
        </w:rPr>
        <w:t xml:space="preserve"> April 2023.</w:t>
      </w:r>
      <w:r w:rsidRPr="00307EAB">
        <w:rPr>
          <w:lang w:val="en-US"/>
        </w:rPr>
        <w:t xml:space="preserve"> </w:t>
      </w:r>
    </w:p>
    <w:p w14:paraId="7AA2556C" w14:textId="77777777" w:rsidR="00E95F44" w:rsidRDefault="00E95F44" w:rsidP="00E95F44">
      <w:pPr>
        <w:rPr>
          <w:noProof/>
          <w:lang w:val="en-US"/>
        </w:rPr>
      </w:pPr>
    </w:p>
    <w:p w14:paraId="40B41169" w14:textId="77777777" w:rsidR="00E95F44" w:rsidRDefault="00E95F44" w:rsidP="00E95F44">
      <w:pPr>
        <w:rPr>
          <w:b/>
          <w:sz w:val="28"/>
        </w:rPr>
      </w:pPr>
      <w:r>
        <w:rPr>
          <w:b/>
          <w:sz w:val="28"/>
        </w:rPr>
        <w:t>Who will make the decision?</w:t>
      </w:r>
    </w:p>
    <w:p w14:paraId="570CC8AD" w14:textId="77777777" w:rsidR="00E95F44" w:rsidRDefault="00E95F44" w:rsidP="00E95F44">
      <w:pPr>
        <w:rPr>
          <w:b/>
          <w:sz w:val="28"/>
        </w:rPr>
      </w:pPr>
    </w:p>
    <w:p w14:paraId="207B8564" w14:textId="4E541AAE" w:rsidR="00E95F44" w:rsidRDefault="00E95F44" w:rsidP="00E95F44">
      <w:r>
        <w:t>Cabinet Member for Adults</w:t>
      </w:r>
    </w:p>
    <w:p w14:paraId="3DB9206D" w14:textId="77777777" w:rsidR="00E95F44" w:rsidRDefault="00E95F44" w:rsidP="00E95F44"/>
    <w:p w14:paraId="021DB9F0" w14:textId="77777777" w:rsidR="00E95F44" w:rsidRDefault="00E95F44" w:rsidP="00E95F44">
      <w:pPr>
        <w:rPr>
          <w:b/>
          <w:sz w:val="28"/>
        </w:rPr>
      </w:pPr>
      <w:r>
        <w:rPr>
          <w:b/>
          <w:sz w:val="28"/>
        </w:rPr>
        <w:t>When is the decision to be taken?</w:t>
      </w:r>
    </w:p>
    <w:p w14:paraId="4972D27A" w14:textId="77777777" w:rsidR="00E95F44" w:rsidRDefault="00E95F44" w:rsidP="00E95F44">
      <w:pPr>
        <w:rPr>
          <w:b/>
          <w:sz w:val="28"/>
        </w:rPr>
      </w:pPr>
    </w:p>
    <w:p w14:paraId="55016531" w14:textId="2C457DE7" w:rsidR="00E95F44" w:rsidRDefault="00E95F44" w:rsidP="00E95F44">
      <w:r>
        <w:t>February 2023</w:t>
      </w:r>
    </w:p>
    <w:p w14:paraId="3193F599" w14:textId="77777777" w:rsidR="00E95F44" w:rsidRDefault="00E95F44" w:rsidP="00E95F44"/>
    <w:p w14:paraId="1441BE89" w14:textId="77777777" w:rsidR="00E95F44" w:rsidRDefault="00E95F44" w:rsidP="00E95F44">
      <w:pPr>
        <w:rPr>
          <w:b/>
          <w:sz w:val="28"/>
        </w:rPr>
      </w:pPr>
      <w:r>
        <w:rPr>
          <w:b/>
          <w:sz w:val="28"/>
        </w:rPr>
        <w:t>Who will be consulted and how?</w:t>
      </w:r>
    </w:p>
    <w:p w14:paraId="393739FA" w14:textId="77777777" w:rsidR="00E95F44" w:rsidRDefault="00E95F44" w:rsidP="00E95F44">
      <w:pPr>
        <w:rPr>
          <w:b/>
          <w:sz w:val="28"/>
        </w:rPr>
      </w:pPr>
    </w:p>
    <w:p w14:paraId="16B80C1B" w14:textId="23078F29" w:rsidR="00E95F44" w:rsidRPr="00D0402E" w:rsidRDefault="00E95F44" w:rsidP="00E95F44">
      <w:pPr>
        <w:rPr>
          <w:noProof/>
          <w:lang w:val="en-US"/>
        </w:rPr>
      </w:pPr>
      <w:r w:rsidRPr="00D0402E">
        <w:rPr>
          <w:noProof/>
          <w:lang w:val="en-US"/>
        </w:rPr>
        <w:t xml:space="preserve">Cabinet Member for </w:t>
      </w:r>
      <w:r>
        <w:rPr>
          <w:noProof/>
          <w:lang w:val="en-US"/>
        </w:rPr>
        <w:t>Adults</w:t>
      </w:r>
    </w:p>
    <w:p w14:paraId="2DB52AF2" w14:textId="77777777" w:rsidR="00E95F44" w:rsidRPr="00D0402E" w:rsidRDefault="00E95F44" w:rsidP="00E95F44">
      <w:pPr>
        <w:rPr>
          <w:noProof/>
          <w:lang w:val="en-US"/>
        </w:rPr>
      </w:pPr>
      <w:r w:rsidRPr="00D0402E">
        <w:rPr>
          <w:noProof/>
          <w:lang w:val="en-US"/>
        </w:rPr>
        <w:t>Corporate Director for Adults &amp; Communities</w:t>
      </w:r>
    </w:p>
    <w:p w14:paraId="1A3D562A" w14:textId="77777777" w:rsidR="00E95F44" w:rsidRPr="00D0402E" w:rsidRDefault="00E95F44" w:rsidP="00E95F44">
      <w:pPr>
        <w:rPr>
          <w:noProof/>
          <w:lang w:val="en-US"/>
        </w:rPr>
      </w:pPr>
      <w:r w:rsidRPr="00D0402E">
        <w:rPr>
          <w:noProof/>
          <w:lang w:val="en-US"/>
        </w:rPr>
        <w:t>Chief Finance Officer</w:t>
      </w:r>
    </w:p>
    <w:p w14:paraId="3E1F5157" w14:textId="77777777" w:rsidR="00E95F44" w:rsidRPr="00D0402E" w:rsidRDefault="00E95F44" w:rsidP="00E95F44">
      <w:pPr>
        <w:rPr>
          <w:noProof/>
          <w:lang w:val="en-US"/>
        </w:rPr>
      </w:pPr>
      <w:r w:rsidRPr="00D0402E">
        <w:rPr>
          <w:noProof/>
          <w:lang w:val="en-US"/>
        </w:rPr>
        <w:t>Chief Legal Officer</w:t>
      </w:r>
    </w:p>
    <w:p w14:paraId="52804667" w14:textId="77777777" w:rsidR="00E95F44" w:rsidRDefault="00E95F44" w:rsidP="00E95F44">
      <w:pPr>
        <w:rPr>
          <w:noProof/>
          <w:lang w:val="en-US"/>
        </w:rPr>
      </w:pPr>
      <w:r w:rsidRPr="00D0402E">
        <w:rPr>
          <w:noProof/>
          <w:lang w:val="en-US"/>
        </w:rPr>
        <w:t>All of the above will be consulted via approval of the delegated decision</w:t>
      </w:r>
    </w:p>
    <w:p w14:paraId="1E19C86B" w14:textId="77777777" w:rsidR="00E95F44" w:rsidRDefault="00E95F44" w:rsidP="00E95F44"/>
    <w:p w14:paraId="5E2A7308" w14:textId="77777777" w:rsidR="00E95F44" w:rsidRDefault="00E95F44" w:rsidP="00E95F44">
      <w:pPr>
        <w:rPr>
          <w:b/>
          <w:sz w:val="28"/>
        </w:rPr>
      </w:pPr>
      <w:r>
        <w:rPr>
          <w:b/>
          <w:sz w:val="28"/>
        </w:rPr>
        <w:t>Supporting documentation:</w:t>
      </w:r>
    </w:p>
    <w:p w14:paraId="1D8BE2A9" w14:textId="77777777" w:rsidR="00E95F44" w:rsidRDefault="00E95F44" w:rsidP="00E95F44">
      <w:pPr>
        <w:rPr>
          <w:b/>
          <w:sz w:val="28"/>
        </w:rPr>
      </w:pPr>
    </w:p>
    <w:p w14:paraId="1A831E53" w14:textId="77777777" w:rsidR="00E95F44" w:rsidRDefault="00E95F44" w:rsidP="00E95F44">
      <w:r>
        <w:t xml:space="preserve">There are no supporting documents for this </w:t>
      </w:r>
      <w:proofErr w:type="gramStart"/>
      <w:r>
        <w:t>decision</w:t>
      </w:r>
      <w:proofErr w:type="gramEnd"/>
    </w:p>
    <w:p w14:paraId="332F2115" w14:textId="77777777" w:rsidR="00E95F44" w:rsidRDefault="00E95F44" w:rsidP="00E95F44"/>
    <w:p w14:paraId="3214EEAF" w14:textId="77777777" w:rsidR="00E95F44" w:rsidRDefault="00E95F44" w:rsidP="00E95F44">
      <w:pPr>
        <w:rPr>
          <w:b/>
          <w:sz w:val="28"/>
        </w:rPr>
      </w:pPr>
      <w:r>
        <w:rPr>
          <w:b/>
          <w:sz w:val="28"/>
        </w:rPr>
        <w:t>How and by when to make representations:</w:t>
      </w:r>
    </w:p>
    <w:p w14:paraId="6815710F" w14:textId="77777777" w:rsidR="00E95F44" w:rsidRDefault="00E95F44" w:rsidP="00E95F44">
      <w:pPr>
        <w:rPr>
          <w:b/>
          <w:sz w:val="28"/>
        </w:rPr>
      </w:pPr>
    </w:p>
    <w:p w14:paraId="199F4337" w14:textId="0E068209" w:rsidR="00E95F44" w:rsidRPr="00E95F44" w:rsidRDefault="00E95F44" w:rsidP="00E95F44">
      <w:pPr>
        <w:rPr>
          <w:noProof/>
          <w:lang w:val="en-US"/>
        </w:rPr>
      </w:pPr>
      <w:r>
        <w:t xml:space="preserve">Representations should be made to </w:t>
      </w:r>
      <w:r>
        <w:rPr>
          <w:noProof/>
          <w:lang w:val="en-US"/>
        </w:rPr>
        <w:t>Carol James</w:t>
      </w:r>
      <w:r>
        <w:t xml:space="preserve"> before 14 February 2023.</w:t>
      </w:r>
    </w:p>
    <w:p w14:paraId="0DE244A3" w14:textId="580F6655" w:rsidR="00E95F44" w:rsidRDefault="00E95F44" w:rsidP="00E95F44">
      <w:pPr>
        <w:rPr>
          <w:noProof/>
          <w:lang w:val="en-US"/>
        </w:rPr>
      </w:pPr>
      <w:r>
        <w:t xml:space="preserve">Tel: </w:t>
      </w:r>
      <w:r>
        <w:rPr>
          <w:noProof/>
          <w:lang w:val="en-US"/>
        </w:rPr>
        <w:t>01642 711171</w:t>
      </w:r>
    </w:p>
    <w:p w14:paraId="3C6FE8C6" w14:textId="77777777" w:rsidR="00E95F44" w:rsidRDefault="00E95F44" w:rsidP="00E95F44"/>
    <w:p w14:paraId="2C41B951" w14:textId="32147BF0" w:rsidR="00E95F44" w:rsidRDefault="00E95F44" w:rsidP="00E95F44">
      <w:r>
        <w:t>First published in Forward Plan on 17 January 2023</w:t>
      </w:r>
    </w:p>
    <w:p w14:paraId="704DA165" w14:textId="77777777" w:rsidR="00E95F44" w:rsidRDefault="00E95F44" w:rsidP="00E95F44">
      <w:pPr>
        <w:rPr>
          <w:b/>
          <w:sz w:val="28"/>
          <w:szCs w:val="28"/>
        </w:rPr>
      </w:pPr>
    </w:p>
    <w:p w14:paraId="6D35A117" w14:textId="74F1F7F3" w:rsidR="00E95F44" w:rsidRPr="008254C1" w:rsidRDefault="00E95F44" w:rsidP="00E95F44">
      <w:pPr>
        <w:rPr>
          <w:b/>
          <w:sz w:val="28"/>
          <w:szCs w:val="28"/>
        </w:rPr>
      </w:pPr>
      <w:r>
        <w:rPr>
          <w:noProof/>
        </w:rPr>
        <mc:AlternateContent>
          <mc:Choice Requires="wps">
            <w:drawing>
              <wp:anchor distT="0" distB="0" distL="114300" distR="114300" simplePos="0" relativeHeight="251811840" behindDoc="0" locked="0" layoutInCell="1" allowOverlap="1" wp14:anchorId="1F312BA8" wp14:editId="2FD03C7A">
                <wp:simplePos x="0" y="0"/>
                <wp:positionH relativeFrom="column">
                  <wp:posOffset>1866900</wp:posOffset>
                </wp:positionH>
                <wp:positionV relativeFrom="paragraph">
                  <wp:posOffset>295910</wp:posOffset>
                </wp:positionV>
                <wp:extent cx="1323975" cy="1143000"/>
                <wp:effectExtent l="0" t="0" r="9525"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5B417C5" w14:textId="7BC91964" w:rsidR="00E95F44" w:rsidRDefault="003232B6" w:rsidP="003232B6">
                            <w:r>
                              <w:object w:dxaOrig="1311" w:dyaOrig="849" w14:anchorId="6CE010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85pt">
                                  <v:imagedata r:id="rId10" o:title=""/>
                                </v:shape>
                                <o:OLEObject Type="Embed" ProgID="Acrobat.Document.DC" ShapeID="_x0000_i1025" DrawAspect="Icon" ObjectID="_1781079512" r:id="rId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312BA8" id="_x0000_s1037" type="#_x0000_t202" style="position:absolute;margin-left:147pt;margin-top:23.3pt;width:104.25pt;height:90pt;z-index:251811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Cx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" fillcolor="window" strokeweight=".5pt">
                <v:path arrowok="t"/>
                <v:textbox style="mso-fit-shape-to-text:t">
                  <w:txbxContent>
                    <w:p w14:paraId="55B417C5" w14:textId="7BC91964" w:rsidR="00E95F44" w:rsidRDefault="003232B6" w:rsidP="003232B6">
                      <w:r>
                        <w:object w:dxaOrig="1311" w:dyaOrig="849" w14:anchorId="6CE0108E">
                          <v:shape id="_x0000_i1026" type="#_x0000_t75" style="width:76.7pt;height:49.85pt">
                            <v:imagedata r:id="rId13" o:title=""/>
                          </v:shape>
                          <o:OLEObject Type="Embed" ProgID="Acrobat.Document.DC" ShapeID="_x0000_i1026" DrawAspect="Icon" ObjectID="_1778412469" r:id="rId14"/>
                        </w:object>
                      </w:r>
                    </w:p>
                  </w:txbxContent>
                </v:textbox>
              </v:shape>
            </w:pict>
          </mc:Fallback>
        </mc:AlternateContent>
      </w:r>
      <w:r w:rsidRPr="008254C1">
        <w:rPr>
          <w:b/>
          <w:sz w:val="28"/>
          <w:szCs w:val="28"/>
        </w:rPr>
        <w:t>Following the Making of the decision, the decision form will be published here:</w:t>
      </w:r>
    </w:p>
    <w:p w14:paraId="3D71E3DF" w14:textId="74C64183" w:rsidR="00E95F44" w:rsidRDefault="00E95F44" w:rsidP="00E95F44"/>
    <w:p w14:paraId="74CC4037" w14:textId="5AC8611C" w:rsidR="006D7DF4" w:rsidRDefault="006D7DF4" w:rsidP="00E95F44"/>
    <w:p w14:paraId="25AE211A" w14:textId="22760C18" w:rsidR="006D7DF4" w:rsidRDefault="006D7DF4" w:rsidP="006D7DF4">
      <w:pPr>
        <w:rPr>
          <w:b/>
          <w:sz w:val="28"/>
          <w:szCs w:val="28"/>
          <w:lang w:val="en-US"/>
        </w:rPr>
      </w:pPr>
      <w:r>
        <w:rPr>
          <w:b/>
          <w:sz w:val="28"/>
        </w:rPr>
        <w:lastRenderedPageBreak/>
        <w:t xml:space="preserve">DECISION: </w:t>
      </w:r>
      <w:r w:rsidRPr="006B4381">
        <w:rPr>
          <w:b/>
          <w:sz w:val="28"/>
        </w:rPr>
        <w:t>ADD00</w:t>
      </w:r>
      <w:r>
        <w:rPr>
          <w:b/>
          <w:sz w:val="28"/>
        </w:rPr>
        <w:t>60 Utilising ringfenced substance grant funding to develop an enhanced recovery and primary rehabilitation service</w:t>
      </w:r>
    </w:p>
    <w:p w14:paraId="2438BA30" w14:textId="77777777" w:rsidR="006D7DF4" w:rsidRDefault="006D7DF4" w:rsidP="006D7DF4">
      <w:pPr>
        <w:rPr>
          <w:b/>
          <w:sz w:val="28"/>
        </w:rPr>
      </w:pPr>
    </w:p>
    <w:p w14:paraId="2F4B91D0" w14:textId="77777777" w:rsidR="006D7DF4" w:rsidRDefault="006D7DF4" w:rsidP="006D7DF4">
      <w:pPr>
        <w:rPr>
          <w:b/>
          <w:sz w:val="28"/>
        </w:rPr>
      </w:pPr>
      <w:r>
        <w:rPr>
          <w:b/>
          <w:sz w:val="28"/>
        </w:rPr>
        <w:t xml:space="preserve">Nature of the decision: </w:t>
      </w:r>
    </w:p>
    <w:p w14:paraId="0125B241" w14:textId="77777777" w:rsidR="006D7DF4" w:rsidRDefault="006D7DF4" w:rsidP="006D7DF4">
      <w:pPr>
        <w:rPr>
          <w:b/>
          <w:sz w:val="28"/>
        </w:rPr>
      </w:pPr>
    </w:p>
    <w:p w14:paraId="1E342B5A" w14:textId="4DEDD85F" w:rsidR="006D7DF4" w:rsidRPr="00307EAB" w:rsidRDefault="006D7DF4" w:rsidP="006D7DF4">
      <w:pPr>
        <w:rPr>
          <w:noProof/>
          <w:lang w:val="en-US"/>
        </w:rPr>
      </w:pPr>
      <w:r>
        <w:rPr>
          <w:noProof/>
          <w:lang w:val="en-US"/>
        </w:rPr>
        <w:t xml:space="preserve">To enable a quotation process to be undertaken with local providers across South Tees to award funding that will enable the development of an </w:t>
      </w:r>
      <w:r w:rsidRPr="00D56C26">
        <w:rPr>
          <w:noProof/>
          <w:lang w:val="en-US"/>
        </w:rPr>
        <w:t>enhanced recovery and primary rehabilitation service</w:t>
      </w:r>
      <w:r>
        <w:rPr>
          <w:lang w:val="en-US"/>
        </w:rPr>
        <w:t>.</w:t>
      </w:r>
      <w:r w:rsidRPr="00307EAB">
        <w:rPr>
          <w:lang w:val="en-US"/>
        </w:rPr>
        <w:t xml:space="preserve"> </w:t>
      </w:r>
    </w:p>
    <w:p w14:paraId="526FD6F7" w14:textId="77777777" w:rsidR="006D7DF4" w:rsidRDefault="006D7DF4" w:rsidP="006D7DF4">
      <w:pPr>
        <w:rPr>
          <w:noProof/>
          <w:lang w:val="en-US"/>
        </w:rPr>
      </w:pPr>
    </w:p>
    <w:p w14:paraId="27969AB6" w14:textId="77777777" w:rsidR="006D7DF4" w:rsidRDefault="006D7DF4" w:rsidP="006D7DF4">
      <w:pPr>
        <w:rPr>
          <w:b/>
          <w:sz w:val="28"/>
        </w:rPr>
      </w:pPr>
      <w:r>
        <w:rPr>
          <w:b/>
          <w:sz w:val="28"/>
        </w:rPr>
        <w:t>Who will make the decision?</w:t>
      </w:r>
    </w:p>
    <w:p w14:paraId="57B9F329" w14:textId="77777777" w:rsidR="006D7DF4" w:rsidRDefault="006D7DF4" w:rsidP="006D7DF4">
      <w:pPr>
        <w:rPr>
          <w:b/>
          <w:sz w:val="28"/>
        </w:rPr>
      </w:pPr>
    </w:p>
    <w:p w14:paraId="13B24AD5" w14:textId="77777777" w:rsidR="006D7DF4" w:rsidRDefault="006D7DF4" w:rsidP="006D7DF4">
      <w:r>
        <w:t>Cabinet Member for Health &amp; Welfare</w:t>
      </w:r>
    </w:p>
    <w:p w14:paraId="39ED862D" w14:textId="77777777" w:rsidR="006D7DF4" w:rsidRDefault="006D7DF4" w:rsidP="006D7DF4"/>
    <w:p w14:paraId="68413A0C" w14:textId="77777777" w:rsidR="006D7DF4" w:rsidRDefault="006D7DF4" w:rsidP="006D7DF4">
      <w:pPr>
        <w:rPr>
          <w:b/>
          <w:sz w:val="28"/>
        </w:rPr>
      </w:pPr>
      <w:r>
        <w:rPr>
          <w:b/>
          <w:sz w:val="28"/>
        </w:rPr>
        <w:t>When is the decision to be taken?</w:t>
      </w:r>
    </w:p>
    <w:p w14:paraId="295CC610" w14:textId="77777777" w:rsidR="006D7DF4" w:rsidRDefault="006D7DF4" w:rsidP="006D7DF4">
      <w:pPr>
        <w:rPr>
          <w:b/>
          <w:sz w:val="28"/>
        </w:rPr>
      </w:pPr>
    </w:p>
    <w:p w14:paraId="67271646" w14:textId="5EDDA4DC" w:rsidR="006D7DF4" w:rsidRDefault="006D7DF4" w:rsidP="006D7DF4">
      <w:r>
        <w:t>February 2023</w:t>
      </w:r>
    </w:p>
    <w:p w14:paraId="618E59B0" w14:textId="77777777" w:rsidR="006D7DF4" w:rsidRDefault="006D7DF4" w:rsidP="006D7DF4"/>
    <w:p w14:paraId="2D13A21C" w14:textId="77777777" w:rsidR="006D7DF4" w:rsidRDefault="006D7DF4" w:rsidP="006D7DF4">
      <w:pPr>
        <w:rPr>
          <w:b/>
          <w:sz w:val="28"/>
        </w:rPr>
      </w:pPr>
      <w:r>
        <w:rPr>
          <w:b/>
          <w:sz w:val="28"/>
        </w:rPr>
        <w:t>Who will be consulted and how?</w:t>
      </w:r>
    </w:p>
    <w:p w14:paraId="653ED899" w14:textId="77777777" w:rsidR="006D7DF4" w:rsidRDefault="006D7DF4" w:rsidP="006D7DF4">
      <w:pPr>
        <w:rPr>
          <w:b/>
          <w:sz w:val="28"/>
        </w:rPr>
      </w:pPr>
    </w:p>
    <w:p w14:paraId="370849E9" w14:textId="77777777" w:rsidR="006D7DF4" w:rsidRPr="00D0402E" w:rsidRDefault="006D7DF4" w:rsidP="006D7DF4">
      <w:pPr>
        <w:rPr>
          <w:noProof/>
          <w:lang w:val="en-US"/>
        </w:rPr>
      </w:pPr>
      <w:r w:rsidRPr="00D0402E">
        <w:rPr>
          <w:noProof/>
          <w:lang w:val="en-US"/>
        </w:rPr>
        <w:t>Cabinet Member for Health and Welfare</w:t>
      </w:r>
    </w:p>
    <w:p w14:paraId="540851CD" w14:textId="77777777" w:rsidR="006D7DF4" w:rsidRPr="00D0402E" w:rsidRDefault="006D7DF4" w:rsidP="006D7DF4">
      <w:pPr>
        <w:rPr>
          <w:noProof/>
          <w:lang w:val="en-US"/>
        </w:rPr>
      </w:pPr>
      <w:r w:rsidRPr="00D0402E">
        <w:rPr>
          <w:noProof/>
          <w:lang w:val="en-US"/>
        </w:rPr>
        <w:t>Corporate Director for Adults &amp; Communities</w:t>
      </w:r>
    </w:p>
    <w:p w14:paraId="5E36FD5D" w14:textId="77777777" w:rsidR="006D7DF4" w:rsidRPr="00D0402E" w:rsidRDefault="006D7DF4" w:rsidP="006D7DF4">
      <w:pPr>
        <w:rPr>
          <w:noProof/>
          <w:lang w:val="en-US"/>
        </w:rPr>
      </w:pPr>
      <w:r w:rsidRPr="00D0402E">
        <w:rPr>
          <w:noProof/>
          <w:lang w:val="en-US"/>
        </w:rPr>
        <w:t>Chief Finance Officer</w:t>
      </w:r>
    </w:p>
    <w:p w14:paraId="7EA2B518" w14:textId="77777777" w:rsidR="006D7DF4" w:rsidRPr="00D0402E" w:rsidRDefault="006D7DF4" w:rsidP="006D7DF4">
      <w:pPr>
        <w:rPr>
          <w:noProof/>
          <w:lang w:val="en-US"/>
        </w:rPr>
      </w:pPr>
      <w:r w:rsidRPr="00D0402E">
        <w:rPr>
          <w:noProof/>
          <w:lang w:val="en-US"/>
        </w:rPr>
        <w:t>Chief Legal Officer</w:t>
      </w:r>
    </w:p>
    <w:p w14:paraId="430A5187" w14:textId="77777777" w:rsidR="006D7DF4" w:rsidRDefault="006D7DF4" w:rsidP="006D7DF4">
      <w:pPr>
        <w:rPr>
          <w:noProof/>
          <w:lang w:val="en-US"/>
        </w:rPr>
      </w:pPr>
      <w:r w:rsidRPr="00D0402E">
        <w:rPr>
          <w:noProof/>
          <w:lang w:val="en-US"/>
        </w:rPr>
        <w:t>All of the above will be consulted via approval of the delegated decision</w:t>
      </w:r>
    </w:p>
    <w:p w14:paraId="7DE692F6" w14:textId="77777777" w:rsidR="006D7DF4" w:rsidRDefault="006D7DF4" w:rsidP="006D7DF4"/>
    <w:p w14:paraId="11A0EF4A" w14:textId="77777777" w:rsidR="006D7DF4" w:rsidRDefault="006D7DF4" w:rsidP="006D7DF4">
      <w:pPr>
        <w:rPr>
          <w:b/>
          <w:sz w:val="28"/>
        </w:rPr>
      </w:pPr>
      <w:r>
        <w:rPr>
          <w:b/>
          <w:sz w:val="28"/>
        </w:rPr>
        <w:t>Supporting documentation:</w:t>
      </w:r>
    </w:p>
    <w:p w14:paraId="6608B08A" w14:textId="77777777" w:rsidR="006D7DF4" w:rsidRDefault="006D7DF4" w:rsidP="006D7DF4">
      <w:pPr>
        <w:rPr>
          <w:b/>
          <w:sz w:val="28"/>
        </w:rPr>
      </w:pPr>
    </w:p>
    <w:p w14:paraId="766982FC" w14:textId="77777777" w:rsidR="006D7DF4" w:rsidRDefault="006D7DF4" w:rsidP="006D7DF4">
      <w:r>
        <w:t xml:space="preserve">There are no supporting documents for this </w:t>
      </w:r>
      <w:proofErr w:type="gramStart"/>
      <w:r>
        <w:t>decision</w:t>
      </w:r>
      <w:proofErr w:type="gramEnd"/>
    </w:p>
    <w:p w14:paraId="48D2EA1E" w14:textId="77777777" w:rsidR="006D7DF4" w:rsidRDefault="006D7DF4" w:rsidP="006D7DF4"/>
    <w:p w14:paraId="5E6C6261" w14:textId="77777777" w:rsidR="006D7DF4" w:rsidRDefault="006D7DF4" w:rsidP="006D7DF4">
      <w:pPr>
        <w:rPr>
          <w:b/>
          <w:sz w:val="28"/>
        </w:rPr>
      </w:pPr>
      <w:r>
        <w:rPr>
          <w:b/>
          <w:sz w:val="28"/>
        </w:rPr>
        <w:t>How and by when to make representations:</w:t>
      </w:r>
    </w:p>
    <w:p w14:paraId="7F070923" w14:textId="77777777" w:rsidR="006D7DF4" w:rsidRDefault="006D7DF4" w:rsidP="006D7DF4">
      <w:pPr>
        <w:rPr>
          <w:b/>
          <w:sz w:val="28"/>
        </w:rPr>
      </w:pPr>
    </w:p>
    <w:p w14:paraId="4BF6851E" w14:textId="225A658C" w:rsidR="006D7DF4" w:rsidRDefault="006D7DF4" w:rsidP="006D7DF4">
      <w:r>
        <w:t>Representations should be made to Jonathan Bowden before 15 February 2023.</w:t>
      </w:r>
    </w:p>
    <w:p w14:paraId="4B5D9E0C" w14:textId="77777777" w:rsidR="006D7DF4" w:rsidRDefault="006D7DF4" w:rsidP="006D7DF4">
      <w:pPr>
        <w:rPr>
          <w:noProof/>
          <w:lang w:val="en-US"/>
        </w:rPr>
      </w:pPr>
      <w:r>
        <w:t xml:space="preserve">Tel: </w:t>
      </w:r>
      <w:r w:rsidRPr="00AA6B75">
        <w:rPr>
          <w:noProof/>
          <w:lang w:val="en-US"/>
        </w:rPr>
        <w:t>07876 137531</w:t>
      </w:r>
    </w:p>
    <w:p w14:paraId="61851D81" w14:textId="77777777" w:rsidR="006D7DF4" w:rsidRDefault="006D7DF4" w:rsidP="006D7DF4"/>
    <w:p w14:paraId="4AC9D453" w14:textId="7C88BF9F" w:rsidR="006D7DF4" w:rsidRDefault="006D7DF4" w:rsidP="006D7DF4">
      <w:r>
        <w:t>First published in Forward Plan on 18 January 2023</w:t>
      </w:r>
    </w:p>
    <w:p w14:paraId="3BE354A9" w14:textId="77777777" w:rsidR="006D7DF4" w:rsidRDefault="006D7DF4" w:rsidP="006D7DF4"/>
    <w:p w14:paraId="1B33AF70" w14:textId="77777777" w:rsidR="006D7DF4" w:rsidRDefault="006D7DF4" w:rsidP="006D7DF4">
      <w:pPr>
        <w:rPr>
          <w:b/>
          <w:sz w:val="28"/>
          <w:szCs w:val="28"/>
        </w:rPr>
      </w:pPr>
    </w:p>
    <w:p w14:paraId="28DE1F93"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6C6E139B" w14:textId="77777777" w:rsidR="006D7DF4" w:rsidRDefault="006D7DF4" w:rsidP="006D7DF4">
      <w:r>
        <w:rPr>
          <w:noProof/>
        </w:rPr>
        <mc:AlternateContent>
          <mc:Choice Requires="wps">
            <w:drawing>
              <wp:anchor distT="0" distB="0" distL="114300" distR="114300" simplePos="0" relativeHeight="251813888" behindDoc="0" locked="0" layoutInCell="1" allowOverlap="1" wp14:anchorId="6B90D3CB" wp14:editId="0B25F0DC">
                <wp:simplePos x="0" y="0"/>
                <wp:positionH relativeFrom="column">
                  <wp:posOffset>1866900</wp:posOffset>
                </wp:positionH>
                <wp:positionV relativeFrom="paragraph">
                  <wp:posOffset>144145</wp:posOffset>
                </wp:positionV>
                <wp:extent cx="1323975" cy="1143000"/>
                <wp:effectExtent l="0" t="0" r="9525" b="0"/>
                <wp:wrapNone/>
                <wp:docPr id="5"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C3B513"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0D3CB" id="_x0000_s1038" type="#_x0000_t202" alt="Link to the decision form." style="position:absolute;margin-left:147pt;margin-top:11.35pt;width:104.25pt;height:90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JFe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LVgwAQrtZQ7pFoCwcNOsMX&#10;EqMtMeFnZlF0SCEOkn/CpVKAKUK/o6QG++tv98EftYBWSloUcUHdzy2zAnn4rlEld9loFFQfD6Px&#10;zQAP9tKyvrTobTMH5DLDkTU8boO/V8dtZaF5xXmbhahoYppj7IL643buD6OF88rFbBadUOeG+aVe&#10;GR6gA3GB5ZfulVnTt92jYh7hKHeWv+v+wTe81DDbeqhklMaZ1V6oOCOx3f08hyG8PEev81dn+hs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ZeiRXlgCAAC9BAAADgAAAAAAAAAAAAAAAAAuAgAAZHJzL2Uyb0RvYy54bWxQ&#10;SwECLQAUAAYACAAAACEA+ccAS98AAAAKAQAADwAAAAAAAAAAAAAAAACyBAAAZHJzL2Rvd25yZXYu&#10;eG1sUEsFBgAAAAAEAAQA8wAAAL4FAAAAAA==&#10;" fillcolor="window" strokeweight=".5pt">
                <v:path arrowok="t"/>
                <v:textbox>
                  <w:txbxContent>
                    <w:p w14:paraId="0FC3B513" w14:textId="77777777" w:rsidR="006D7DF4" w:rsidRDefault="006D7DF4" w:rsidP="006D7DF4"/>
                  </w:txbxContent>
                </v:textbox>
              </v:shape>
            </w:pict>
          </mc:Fallback>
        </mc:AlternateContent>
      </w:r>
    </w:p>
    <w:p w14:paraId="55F30CE8" w14:textId="77777777" w:rsidR="006D7DF4" w:rsidRDefault="006D7DF4" w:rsidP="006D7DF4">
      <w:pPr>
        <w:rPr>
          <w:b/>
          <w:snapToGrid w:val="0"/>
          <w:sz w:val="31"/>
        </w:rPr>
      </w:pPr>
    </w:p>
    <w:p w14:paraId="6842F3D3" w14:textId="47892C0E" w:rsidR="006D7DF4" w:rsidRDefault="006D7DF4" w:rsidP="006D7DF4">
      <w:pPr>
        <w:rPr>
          <w:b/>
          <w:snapToGrid w:val="0"/>
          <w:sz w:val="31"/>
        </w:rPr>
      </w:pPr>
    </w:p>
    <w:p w14:paraId="746BEA0D" w14:textId="77777777" w:rsidR="006D7DF4" w:rsidRDefault="006D7DF4" w:rsidP="006D7DF4">
      <w:pPr>
        <w:rPr>
          <w:b/>
          <w:snapToGrid w:val="0"/>
          <w:sz w:val="31"/>
        </w:rPr>
      </w:pPr>
    </w:p>
    <w:p w14:paraId="1FD6BD75" w14:textId="20421D5F" w:rsidR="006D7DF4" w:rsidRDefault="006D7DF4" w:rsidP="006D7DF4">
      <w:pPr>
        <w:rPr>
          <w:b/>
          <w:sz w:val="28"/>
          <w:szCs w:val="28"/>
          <w:lang w:val="en-US"/>
        </w:rPr>
      </w:pPr>
      <w:r>
        <w:rPr>
          <w:b/>
          <w:sz w:val="28"/>
        </w:rPr>
        <w:lastRenderedPageBreak/>
        <w:t xml:space="preserve">DECISION: </w:t>
      </w:r>
      <w:r w:rsidRPr="006B4381">
        <w:rPr>
          <w:b/>
          <w:sz w:val="28"/>
        </w:rPr>
        <w:t>ADD00</w:t>
      </w:r>
      <w:r>
        <w:rPr>
          <w:b/>
          <w:sz w:val="28"/>
        </w:rPr>
        <w:t>61 Utilising ringfenced substance grant funding to develop a South Tees inpatient detoxification service on behalf of the 5 Tees Valley local authorities</w:t>
      </w:r>
    </w:p>
    <w:p w14:paraId="0C2EE881" w14:textId="77777777" w:rsidR="006D7DF4" w:rsidRDefault="006D7DF4" w:rsidP="006D7DF4">
      <w:pPr>
        <w:rPr>
          <w:b/>
          <w:sz w:val="28"/>
        </w:rPr>
      </w:pPr>
    </w:p>
    <w:p w14:paraId="7E9A5CC6" w14:textId="77777777" w:rsidR="006D7DF4" w:rsidRDefault="006D7DF4" w:rsidP="006D7DF4">
      <w:pPr>
        <w:rPr>
          <w:b/>
          <w:sz w:val="28"/>
        </w:rPr>
      </w:pPr>
      <w:r>
        <w:rPr>
          <w:b/>
          <w:sz w:val="28"/>
        </w:rPr>
        <w:t xml:space="preserve">Nature of the decision: </w:t>
      </w:r>
    </w:p>
    <w:p w14:paraId="02E615D0" w14:textId="77777777" w:rsidR="006D7DF4" w:rsidRDefault="006D7DF4" w:rsidP="006D7DF4">
      <w:pPr>
        <w:rPr>
          <w:b/>
          <w:sz w:val="28"/>
        </w:rPr>
      </w:pPr>
    </w:p>
    <w:p w14:paraId="4FDF8608" w14:textId="2F381007" w:rsidR="006D7DF4" w:rsidRPr="00307EAB" w:rsidRDefault="006D7DF4" w:rsidP="006D7DF4">
      <w:pPr>
        <w:rPr>
          <w:noProof/>
          <w:lang w:val="en-US"/>
        </w:rPr>
      </w:pPr>
      <w:r>
        <w:rPr>
          <w:noProof/>
          <w:lang w:val="en-US"/>
        </w:rPr>
        <w:t>To enable a direct award of the grant funding, specific to inpatient detoxification, to create a new service within tight timescales</w:t>
      </w:r>
      <w:r>
        <w:rPr>
          <w:lang w:val="en-US"/>
        </w:rPr>
        <w:t>.</w:t>
      </w:r>
      <w:r w:rsidRPr="00307EAB">
        <w:rPr>
          <w:lang w:val="en-US"/>
        </w:rPr>
        <w:t xml:space="preserve"> </w:t>
      </w:r>
    </w:p>
    <w:p w14:paraId="4D25C6F6" w14:textId="77777777" w:rsidR="006D7DF4" w:rsidRDefault="006D7DF4" w:rsidP="006D7DF4">
      <w:pPr>
        <w:rPr>
          <w:noProof/>
          <w:lang w:val="en-US"/>
        </w:rPr>
      </w:pPr>
    </w:p>
    <w:p w14:paraId="3D4EA4FB" w14:textId="77777777" w:rsidR="006D7DF4" w:rsidRDefault="006D7DF4" w:rsidP="006D7DF4">
      <w:pPr>
        <w:rPr>
          <w:b/>
          <w:sz w:val="28"/>
        </w:rPr>
      </w:pPr>
      <w:r>
        <w:rPr>
          <w:b/>
          <w:sz w:val="28"/>
        </w:rPr>
        <w:t>Who will make the decision?</w:t>
      </w:r>
    </w:p>
    <w:p w14:paraId="0D1C1451" w14:textId="77777777" w:rsidR="006D7DF4" w:rsidRDefault="006D7DF4" w:rsidP="006D7DF4">
      <w:pPr>
        <w:rPr>
          <w:b/>
          <w:sz w:val="28"/>
        </w:rPr>
      </w:pPr>
    </w:p>
    <w:p w14:paraId="094426D2" w14:textId="77777777" w:rsidR="006D7DF4" w:rsidRDefault="006D7DF4" w:rsidP="006D7DF4">
      <w:r>
        <w:t>Cabinet Member for Health &amp; Welfare</w:t>
      </w:r>
    </w:p>
    <w:p w14:paraId="1691ED08" w14:textId="77777777" w:rsidR="006D7DF4" w:rsidRDefault="006D7DF4" w:rsidP="006D7DF4"/>
    <w:p w14:paraId="773EFBDB" w14:textId="77777777" w:rsidR="006D7DF4" w:rsidRDefault="006D7DF4" w:rsidP="006D7DF4">
      <w:pPr>
        <w:rPr>
          <w:b/>
          <w:sz w:val="28"/>
        </w:rPr>
      </w:pPr>
      <w:r>
        <w:rPr>
          <w:b/>
          <w:sz w:val="28"/>
        </w:rPr>
        <w:t>When is the decision to be taken?</w:t>
      </w:r>
    </w:p>
    <w:p w14:paraId="46510A5A" w14:textId="77777777" w:rsidR="006D7DF4" w:rsidRDefault="006D7DF4" w:rsidP="006D7DF4">
      <w:pPr>
        <w:rPr>
          <w:b/>
          <w:sz w:val="28"/>
        </w:rPr>
      </w:pPr>
    </w:p>
    <w:p w14:paraId="2E06FA09" w14:textId="73A5661D" w:rsidR="006D7DF4" w:rsidRDefault="006D7DF4" w:rsidP="006D7DF4">
      <w:r>
        <w:t>February 2023</w:t>
      </w:r>
    </w:p>
    <w:p w14:paraId="5CB2EEDA" w14:textId="77777777" w:rsidR="006D7DF4" w:rsidRDefault="006D7DF4" w:rsidP="006D7DF4"/>
    <w:p w14:paraId="57821B41" w14:textId="77777777" w:rsidR="006D7DF4" w:rsidRDefault="006D7DF4" w:rsidP="006D7DF4">
      <w:pPr>
        <w:rPr>
          <w:b/>
          <w:sz w:val="28"/>
        </w:rPr>
      </w:pPr>
      <w:r>
        <w:rPr>
          <w:b/>
          <w:sz w:val="28"/>
        </w:rPr>
        <w:t>Who will be consulted and how?</w:t>
      </w:r>
    </w:p>
    <w:p w14:paraId="355C6255" w14:textId="77777777" w:rsidR="006D7DF4" w:rsidRDefault="006D7DF4" w:rsidP="006D7DF4">
      <w:pPr>
        <w:rPr>
          <w:b/>
          <w:sz w:val="28"/>
        </w:rPr>
      </w:pPr>
    </w:p>
    <w:p w14:paraId="343528ED" w14:textId="77777777" w:rsidR="006D7DF4" w:rsidRPr="00D0402E" w:rsidRDefault="006D7DF4" w:rsidP="006D7DF4">
      <w:pPr>
        <w:rPr>
          <w:noProof/>
          <w:lang w:val="en-US"/>
        </w:rPr>
      </w:pPr>
      <w:r w:rsidRPr="00D0402E">
        <w:rPr>
          <w:noProof/>
          <w:lang w:val="en-US"/>
        </w:rPr>
        <w:t>Cabinet Member for Health and Welfare</w:t>
      </w:r>
    </w:p>
    <w:p w14:paraId="766FE1F6" w14:textId="77777777" w:rsidR="006D7DF4" w:rsidRPr="00D0402E" w:rsidRDefault="006D7DF4" w:rsidP="006D7DF4">
      <w:pPr>
        <w:rPr>
          <w:noProof/>
          <w:lang w:val="en-US"/>
        </w:rPr>
      </w:pPr>
      <w:r w:rsidRPr="00D0402E">
        <w:rPr>
          <w:noProof/>
          <w:lang w:val="en-US"/>
        </w:rPr>
        <w:t>Corporate Director for Adults &amp; Communities</w:t>
      </w:r>
    </w:p>
    <w:p w14:paraId="3D3CA0B7" w14:textId="77777777" w:rsidR="006D7DF4" w:rsidRPr="00D0402E" w:rsidRDefault="006D7DF4" w:rsidP="006D7DF4">
      <w:pPr>
        <w:rPr>
          <w:noProof/>
          <w:lang w:val="en-US"/>
        </w:rPr>
      </w:pPr>
      <w:r w:rsidRPr="00D0402E">
        <w:rPr>
          <w:noProof/>
          <w:lang w:val="en-US"/>
        </w:rPr>
        <w:t>Chief Finance Officer</w:t>
      </w:r>
    </w:p>
    <w:p w14:paraId="59EE5A2E" w14:textId="77777777" w:rsidR="006D7DF4" w:rsidRPr="00D0402E" w:rsidRDefault="006D7DF4" w:rsidP="006D7DF4">
      <w:pPr>
        <w:rPr>
          <w:noProof/>
          <w:lang w:val="en-US"/>
        </w:rPr>
      </w:pPr>
      <w:r w:rsidRPr="00D0402E">
        <w:rPr>
          <w:noProof/>
          <w:lang w:val="en-US"/>
        </w:rPr>
        <w:t>Chief Legal Officer</w:t>
      </w:r>
    </w:p>
    <w:p w14:paraId="28067E6A" w14:textId="77777777" w:rsidR="006D7DF4" w:rsidRDefault="006D7DF4" w:rsidP="006D7DF4">
      <w:pPr>
        <w:rPr>
          <w:noProof/>
          <w:lang w:val="en-US"/>
        </w:rPr>
      </w:pPr>
      <w:r w:rsidRPr="00D0402E">
        <w:rPr>
          <w:noProof/>
          <w:lang w:val="en-US"/>
        </w:rPr>
        <w:t>All of the above will be consulted via approval of the delegated decision</w:t>
      </w:r>
    </w:p>
    <w:p w14:paraId="1C2C6AF9" w14:textId="77777777" w:rsidR="006D7DF4" w:rsidRDefault="006D7DF4" w:rsidP="006D7DF4"/>
    <w:p w14:paraId="6F108A5A" w14:textId="77777777" w:rsidR="006D7DF4" w:rsidRDefault="006D7DF4" w:rsidP="006D7DF4">
      <w:pPr>
        <w:rPr>
          <w:b/>
          <w:sz w:val="28"/>
        </w:rPr>
      </w:pPr>
      <w:r>
        <w:rPr>
          <w:b/>
          <w:sz w:val="28"/>
        </w:rPr>
        <w:t>Supporting documentation:</w:t>
      </w:r>
    </w:p>
    <w:p w14:paraId="68988BDD" w14:textId="77777777" w:rsidR="006D7DF4" w:rsidRDefault="006D7DF4" w:rsidP="006D7DF4">
      <w:pPr>
        <w:rPr>
          <w:b/>
          <w:sz w:val="28"/>
        </w:rPr>
      </w:pPr>
    </w:p>
    <w:p w14:paraId="3F3A9027" w14:textId="77777777" w:rsidR="006D7DF4" w:rsidRDefault="006D7DF4" w:rsidP="006D7DF4">
      <w:r>
        <w:t xml:space="preserve">There are no supporting documents for this </w:t>
      </w:r>
      <w:proofErr w:type="gramStart"/>
      <w:r>
        <w:t>decision</w:t>
      </w:r>
      <w:proofErr w:type="gramEnd"/>
    </w:p>
    <w:p w14:paraId="44B8ED1A" w14:textId="77777777" w:rsidR="006D7DF4" w:rsidRDefault="006D7DF4" w:rsidP="006D7DF4"/>
    <w:p w14:paraId="056CDC7C" w14:textId="77777777" w:rsidR="006D7DF4" w:rsidRDefault="006D7DF4" w:rsidP="006D7DF4">
      <w:pPr>
        <w:rPr>
          <w:b/>
          <w:sz w:val="28"/>
        </w:rPr>
      </w:pPr>
      <w:r>
        <w:rPr>
          <w:b/>
          <w:sz w:val="28"/>
        </w:rPr>
        <w:t>How and by when to make representations:</w:t>
      </w:r>
    </w:p>
    <w:p w14:paraId="3C5332F3" w14:textId="77777777" w:rsidR="006D7DF4" w:rsidRDefault="006D7DF4" w:rsidP="006D7DF4">
      <w:pPr>
        <w:rPr>
          <w:b/>
          <w:sz w:val="28"/>
        </w:rPr>
      </w:pPr>
    </w:p>
    <w:p w14:paraId="5ED66D11" w14:textId="6462F978" w:rsidR="006D7DF4" w:rsidRDefault="006D7DF4" w:rsidP="006D7DF4">
      <w:r>
        <w:t>Representations should be made to Jonathan Bowden before 15 February 2023.</w:t>
      </w:r>
    </w:p>
    <w:p w14:paraId="63230861" w14:textId="77777777" w:rsidR="006D7DF4" w:rsidRDefault="006D7DF4" w:rsidP="006D7DF4">
      <w:pPr>
        <w:rPr>
          <w:noProof/>
          <w:lang w:val="en-US"/>
        </w:rPr>
      </w:pPr>
      <w:r>
        <w:t xml:space="preserve">Tel: </w:t>
      </w:r>
      <w:r w:rsidRPr="00AA6B75">
        <w:rPr>
          <w:noProof/>
          <w:lang w:val="en-US"/>
        </w:rPr>
        <w:t>07876 137531</w:t>
      </w:r>
    </w:p>
    <w:p w14:paraId="52055DF5" w14:textId="77777777" w:rsidR="006D7DF4" w:rsidRDefault="006D7DF4" w:rsidP="006D7DF4"/>
    <w:p w14:paraId="32F26F59" w14:textId="2FD41574" w:rsidR="006D7DF4" w:rsidRDefault="006D7DF4" w:rsidP="006D7DF4">
      <w:r>
        <w:t>First published in Forward Plan on 18 January 2023</w:t>
      </w:r>
    </w:p>
    <w:p w14:paraId="19A68007" w14:textId="77777777" w:rsidR="006D7DF4" w:rsidRDefault="006D7DF4" w:rsidP="006D7DF4"/>
    <w:p w14:paraId="238A4617" w14:textId="77777777" w:rsidR="006D7DF4" w:rsidRDefault="006D7DF4" w:rsidP="006D7DF4">
      <w:pPr>
        <w:rPr>
          <w:b/>
          <w:sz w:val="28"/>
          <w:szCs w:val="28"/>
        </w:rPr>
      </w:pPr>
    </w:p>
    <w:p w14:paraId="0AAFA704"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0FA702F2" w14:textId="77777777" w:rsidR="006D7DF4" w:rsidRDefault="006D7DF4" w:rsidP="006D7DF4">
      <w:r>
        <w:rPr>
          <w:noProof/>
        </w:rPr>
        <mc:AlternateContent>
          <mc:Choice Requires="wps">
            <w:drawing>
              <wp:anchor distT="0" distB="0" distL="114300" distR="114300" simplePos="0" relativeHeight="251815936" behindDoc="0" locked="0" layoutInCell="1" allowOverlap="1" wp14:anchorId="7C1E110D" wp14:editId="171F91EF">
                <wp:simplePos x="0" y="0"/>
                <wp:positionH relativeFrom="column">
                  <wp:posOffset>1866900</wp:posOffset>
                </wp:positionH>
                <wp:positionV relativeFrom="paragraph">
                  <wp:posOffset>144145</wp:posOffset>
                </wp:positionV>
                <wp:extent cx="1323975" cy="1143000"/>
                <wp:effectExtent l="0" t="0" r="9525" b="0"/>
                <wp:wrapNone/>
                <wp:docPr id="6"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9670540"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E110D" id="_x0000_s1039" type="#_x0000_t202" alt="Link to the decision form." style="position:absolute;margin-left:147pt;margin-top:11.35pt;width:104.25pt;height:90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6L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gwUBIBwtYZyj0RbOGjQGb6o&#10;MdoSE35mFkWHFOIg+SdcpAJMEfodJRXYX3+7D/6oBbRS0qKIC+p+bpkVyMN3jSq5y0ajoPp4GI1v&#10;Bniwl5b1pUVvmzkglxmOrOFxG/y9Om6lheYV520WoqKJaY6xC+qP27k/jBbOKxezWXRCnRvml3pl&#10;eIAOxAWWX7pXZk3fdo+KeYSj3Fn+rvsH3/BSw2zrQdZRGmdWe6HijMR29/MchvDyHL3OX53pb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Glrei1gCAAC9BAAADgAAAAAAAAAAAAAAAAAuAgAAZHJzL2Uyb0RvYy54bWxQ&#10;SwECLQAUAAYACAAAACEA+ccAS98AAAAKAQAADwAAAAAAAAAAAAAAAACyBAAAZHJzL2Rvd25yZXYu&#10;eG1sUEsFBgAAAAAEAAQA8wAAAL4FAAAAAA==&#10;" fillcolor="window" strokeweight=".5pt">
                <v:path arrowok="t"/>
                <v:textbox>
                  <w:txbxContent>
                    <w:p w14:paraId="39670540" w14:textId="77777777" w:rsidR="006D7DF4" w:rsidRDefault="006D7DF4" w:rsidP="006D7DF4"/>
                  </w:txbxContent>
                </v:textbox>
              </v:shape>
            </w:pict>
          </mc:Fallback>
        </mc:AlternateContent>
      </w:r>
    </w:p>
    <w:p w14:paraId="1528C420" w14:textId="77777777" w:rsidR="006D7DF4" w:rsidRDefault="006D7DF4" w:rsidP="006D7DF4">
      <w:pPr>
        <w:rPr>
          <w:b/>
          <w:snapToGrid w:val="0"/>
          <w:sz w:val="31"/>
        </w:rPr>
      </w:pPr>
    </w:p>
    <w:p w14:paraId="57F8BAAB" w14:textId="77777777" w:rsidR="006D7DF4" w:rsidRDefault="006D7DF4" w:rsidP="006D7DF4">
      <w:pPr>
        <w:rPr>
          <w:b/>
          <w:snapToGrid w:val="0"/>
          <w:sz w:val="31"/>
        </w:rPr>
      </w:pPr>
    </w:p>
    <w:p w14:paraId="54425500" w14:textId="042F5417" w:rsidR="006D7DF4" w:rsidRDefault="006D7DF4" w:rsidP="00E95F44"/>
    <w:p w14:paraId="78EDA050" w14:textId="4B2935C1" w:rsidR="008B19D8" w:rsidRDefault="008B19D8" w:rsidP="008B19D8">
      <w:pPr>
        <w:rPr>
          <w:b/>
          <w:sz w:val="28"/>
          <w:szCs w:val="28"/>
          <w:lang w:val="en-US"/>
        </w:rPr>
      </w:pPr>
      <w:r>
        <w:rPr>
          <w:b/>
          <w:sz w:val="28"/>
        </w:rPr>
        <w:lastRenderedPageBreak/>
        <w:t xml:space="preserve">DECISION: </w:t>
      </w:r>
      <w:r w:rsidRPr="006B4381">
        <w:rPr>
          <w:b/>
          <w:sz w:val="28"/>
        </w:rPr>
        <w:t>ADD00</w:t>
      </w:r>
      <w:r>
        <w:rPr>
          <w:b/>
          <w:sz w:val="28"/>
        </w:rPr>
        <w:t>62 Tees Complex Care &amp; Support – Approval to award contracts</w:t>
      </w:r>
    </w:p>
    <w:p w14:paraId="4F2C274E" w14:textId="77777777" w:rsidR="008B19D8" w:rsidRDefault="008B19D8" w:rsidP="008B19D8">
      <w:pPr>
        <w:rPr>
          <w:b/>
          <w:sz w:val="28"/>
        </w:rPr>
      </w:pPr>
    </w:p>
    <w:p w14:paraId="6BECBA1E" w14:textId="77777777" w:rsidR="008B19D8" w:rsidRDefault="008B19D8" w:rsidP="008B19D8">
      <w:pPr>
        <w:rPr>
          <w:b/>
          <w:sz w:val="28"/>
        </w:rPr>
      </w:pPr>
      <w:r>
        <w:rPr>
          <w:b/>
          <w:sz w:val="28"/>
        </w:rPr>
        <w:t xml:space="preserve">Nature of the decision: </w:t>
      </w:r>
    </w:p>
    <w:p w14:paraId="73AD087B" w14:textId="77777777" w:rsidR="008B19D8" w:rsidRDefault="008B19D8" w:rsidP="008B19D8">
      <w:pPr>
        <w:rPr>
          <w:b/>
          <w:sz w:val="28"/>
        </w:rPr>
      </w:pPr>
    </w:p>
    <w:p w14:paraId="2E3B71A0" w14:textId="77777777" w:rsidR="008B19D8" w:rsidRDefault="008B19D8" w:rsidP="008B19D8">
      <w:pPr>
        <w:rPr>
          <w:noProof/>
          <w:lang w:val="en-US"/>
        </w:rPr>
      </w:pPr>
      <w:r w:rsidRPr="009402B4">
        <w:rPr>
          <w:noProof/>
          <w:lang w:val="en-US"/>
        </w:rPr>
        <w:t xml:space="preserve">Approval is requested to award contracts </w:t>
      </w:r>
      <w:r>
        <w:rPr>
          <w:noProof/>
          <w:lang w:val="en-US"/>
        </w:rPr>
        <w:t>to</w:t>
      </w:r>
      <w:r w:rsidRPr="009402B4">
        <w:rPr>
          <w:noProof/>
          <w:lang w:val="en-US"/>
        </w:rPr>
        <w:t xml:space="preserve"> the following </w:t>
      </w:r>
      <w:r>
        <w:rPr>
          <w:noProof/>
          <w:lang w:val="en-US"/>
        </w:rPr>
        <w:t>providers for delivery of the new Tees Complex Care &amp; Support Framework</w:t>
      </w:r>
      <w:r w:rsidRPr="009402B4">
        <w:rPr>
          <w:noProof/>
          <w:lang w:val="en-US"/>
        </w:rPr>
        <w:t>.</w:t>
      </w:r>
    </w:p>
    <w:p w14:paraId="3982D0B5" w14:textId="77777777" w:rsidR="008B19D8" w:rsidRDefault="008B19D8" w:rsidP="008B19D8">
      <w:pPr>
        <w:rPr>
          <w:noProof/>
          <w:lang w:val="en-US"/>
        </w:rPr>
      </w:pPr>
      <w:r>
        <w:rPr>
          <w:noProof/>
          <w:lang w:val="en-US"/>
        </w:rPr>
        <w:t>Successful providers in alphabetical order:</w:t>
      </w:r>
    </w:p>
    <w:p w14:paraId="6A8D7177" w14:textId="77777777" w:rsidR="008B19D8" w:rsidRPr="00BC6B18" w:rsidRDefault="008B19D8" w:rsidP="008B19D8">
      <w:pPr>
        <w:rPr>
          <w:noProof/>
          <w:lang w:val="en-US"/>
        </w:rPr>
      </w:pPr>
      <w:r w:rsidRPr="00D00CAD">
        <w:rPr>
          <w:noProof/>
          <w:lang w:val="en-US"/>
        </w:rPr>
        <w:t>1</w:t>
      </w:r>
      <w:r w:rsidRPr="00BC6B18">
        <w:rPr>
          <w:noProof/>
          <w:lang w:val="en-US"/>
        </w:rPr>
        <w:t>.</w:t>
      </w:r>
      <w:r w:rsidRPr="00BC6B18">
        <w:rPr>
          <w:noProof/>
          <w:lang w:val="en-US"/>
        </w:rPr>
        <w:tab/>
        <w:t>1st Enable</w:t>
      </w:r>
    </w:p>
    <w:p w14:paraId="4F46C788" w14:textId="77777777" w:rsidR="008B19D8" w:rsidRPr="00BC6B18" w:rsidRDefault="008B19D8" w:rsidP="008B19D8">
      <w:pPr>
        <w:rPr>
          <w:noProof/>
          <w:lang w:val="en-US"/>
        </w:rPr>
      </w:pPr>
      <w:r w:rsidRPr="00BC6B18">
        <w:rPr>
          <w:noProof/>
          <w:lang w:val="en-US"/>
        </w:rPr>
        <w:t>2.</w:t>
      </w:r>
      <w:r w:rsidRPr="00BC6B18">
        <w:rPr>
          <w:noProof/>
          <w:lang w:val="en-US"/>
        </w:rPr>
        <w:tab/>
        <w:t>Avalon</w:t>
      </w:r>
    </w:p>
    <w:p w14:paraId="69619C6C" w14:textId="77777777" w:rsidR="008B19D8" w:rsidRPr="00BC6B18" w:rsidRDefault="008B19D8" w:rsidP="008B19D8">
      <w:pPr>
        <w:rPr>
          <w:noProof/>
          <w:lang w:val="en-US"/>
        </w:rPr>
      </w:pPr>
      <w:r w:rsidRPr="00BC6B18">
        <w:rPr>
          <w:noProof/>
          <w:lang w:val="en-US"/>
        </w:rPr>
        <w:t>3.</w:t>
      </w:r>
      <w:r w:rsidRPr="00BC6B18">
        <w:rPr>
          <w:noProof/>
          <w:lang w:val="en-US"/>
        </w:rPr>
        <w:tab/>
        <w:t>CIC</w:t>
      </w:r>
    </w:p>
    <w:p w14:paraId="60BACA47" w14:textId="77777777" w:rsidR="008B19D8" w:rsidRPr="00BC6B18" w:rsidRDefault="008B19D8" w:rsidP="008B19D8">
      <w:pPr>
        <w:rPr>
          <w:noProof/>
          <w:lang w:val="en-US"/>
        </w:rPr>
      </w:pPr>
      <w:r w:rsidRPr="00BC6B18">
        <w:rPr>
          <w:noProof/>
          <w:lang w:val="en-US"/>
        </w:rPr>
        <w:t>4.</w:t>
      </w:r>
      <w:r w:rsidRPr="00BC6B18">
        <w:rPr>
          <w:noProof/>
          <w:lang w:val="en-US"/>
        </w:rPr>
        <w:tab/>
        <w:t>Clearwater</w:t>
      </w:r>
    </w:p>
    <w:p w14:paraId="78EEE6F9" w14:textId="77777777" w:rsidR="008B19D8" w:rsidRPr="00BC6B18" w:rsidRDefault="008B19D8" w:rsidP="008B19D8">
      <w:pPr>
        <w:rPr>
          <w:noProof/>
          <w:lang w:val="en-US"/>
        </w:rPr>
      </w:pPr>
      <w:r w:rsidRPr="00BC6B18">
        <w:rPr>
          <w:noProof/>
          <w:lang w:val="en-US"/>
        </w:rPr>
        <w:t>5.</w:t>
      </w:r>
      <w:r w:rsidRPr="00BC6B18">
        <w:rPr>
          <w:noProof/>
          <w:lang w:val="en-US"/>
        </w:rPr>
        <w:tab/>
        <w:t>Craegmoor</w:t>
      </w:r>
    </w:p>
    <w:p w14:paraId="001FCEDB" w14:textId="77777777" w:rsidR="008B19D8" w:rsidRPr="00BC6B18" w:rsidRDefault="008B19D8" w:rsidP="008B19D8">
      <w:pPr>
        <w:rPr>
          <w:noProof/>
          <w:lang w:val="en-US"/>
        </w:rPr>
      </w:pPr>
      <w:r w:rsidRPr="00BC6B18">
        <w:rPr>
          <w:noProof/>
          <w:lang w:val="en-US"/>
        </w:rPr>
        <w:t>6.</w:t>
      </w:r>
      <w:r w:rsidRPr="00BC6B18">
        <w:rPr>
          <w:noProof/>
          <w:lang w:val="en-US"/>
        </w:rPr>
        <w:tab/>
        <w:t>Creative Support</w:t>
      </w:r>
    </w:p>
    <w:p w14:paraId="5F4F465A" w14:textId="77777777" w:rsidR="008B19D8" w:rsidRPr="00BC6B18" w:rsidRDefault="008B19D8" w:rsidP="008B19D8">
      <w:pPr>
        <w:rPr>
          <w:noProof/>
          <w:lang w:val="en-US"/>
        </w:rPr>
      </w:pPr>
      <w:r w:rsidRPr="00BC6B18">
        <w:rPr>
          <w:noProof/>
          <w:lang w:val="en-US"/>
        </w:rPr>
        <w:t>7.</w:t>
      </w:r>
      <w:r w:rsidRPr="00BC6B18">
        <w:rPr>
          <w:noProof/>
          <w:lang w:val="en-US"/>
        </w:rPr>
        <w:tab/>
        <w:t>Dimensions</w:t>
      </w:r>
    </w:p>
    <w:p w14:paraId="7F4ADDA2" w14:textId="77777777" w:rsidR="008B19D8" w:rsidRPr="00BC6B18" w:rsidRDefault="008B19D8" w:rsidP="008B19D8">
      <w:pPr>
        <w:rPr>
          <w:noProof/>
          <w:lang w:val="en-US"/>
        </w:rPr>
      </w:pPr>
      <w:r w:rsidRPr="00BC6B18">
        <w:rPr>
          <w:noProof/>
          <w:lang w:val="en-US"/>
        </w:rPr>
        <w:t>8.</w:t>
      </w:r>
      <w:r w:rsidRPr="00BC6B18">
        <w:rPr>
          <w:noProof/>
          <w:lang w:val="en-US"/>
        </w:rPr>
        <w:tab/>
        <w:t>ESPA</w:t>
      </w:r>
    </w:p>
    <w:p w14:paraId="76259080" w14:textId="77777777" w:rsidR="008B19D8" w:rsidRPr="00BC6B18" w:rsidRDefault="008B19D8" w:rsidP="008B19D8">
      <w:pPr>
        <w:rPr>
          <w:noProof/>
          <w:lang w:val="en-US"/>
        </w:rPr>
      </w:pPr>
      <w:r w:rsidRPr="00BC6B18">
        <w:rPr>
          <w:noProof/>
          <w:lang w:val="en-US"/>
        </w:rPr>
        <w:t>9.</w:t>
      </w:r>
      <w:r w:rsidRPr="00BC6B18">
        <w:rPr>
          <w:noProof/>
          <w:lang w:val="en-US"/>
        </w:rPr>
        <w:tab/>
        <w:t>Lifeways</w:t>
      </w:r>
    </w:p>
    <w:p w14:paraId="1A257A0F" w14:textId="77777777" w:rsidR="008B19D8" w:rsidRPr="00BC6B18" w:rsidRDefault="008B19D8" w:rsidP="008B19D8">
      <w:pPr>
        <w:rPr>
          <w:noProof/>
          <w:lang w:val="en-US"/>
        </w:rPr>
      </w:pPr>
      <w:r w:rsidRPr="00BC6B18">
        <w:rPr>
          <w:noProof/>
          <w:lang w:val="en-US"/>
        </w:rPr>
        <w:t>10.</w:t>
      </w:r>
      <w:r w:rsidRPr="00BC6B18">
        <w:rPr>
          <w:noProof/>
          <w:lang w:val="en-US"/>
        </w:rPr>
        <w:tab/>
        <w:t>Northern Life (UBU)</w:t>
      </w:r>
    </w:p>
    <w:p w14:paraId="2AC85928" w14:textId="77777777" w:rsidR="008B19D8" w:rsidRPr="00BC6B18" w:rsidRDefault="008B19D8" w:rsidP="008B19D8">
      <w:pPr>
        <w:rPr>
          <w:noProof/>
          <w:lang w:val="en-US"/>
        </w:rPr>
      </w:pPr>
      <w:r w:rsidRPr="00BC6B18">
        <w:rPr>
          <w:noProof/>
          <w:lang w:val="en-US"/>
        </w:rPr>
        <w:t>11.</w:t>
      </w:r>
      <w:r w:rsidRPr="00BC6B18">
        <w:rPr>
          <w:noProof/>
          <w:lang w:val="en-US"/>
        </w:rPr>
        <w:tab/>
        <w:t>PiPS</w:t>
      </w:r>
    </w:p>
    <w:p w14:paraId="631126DA" w14:textId="77777777" w:rsidR="008B19D8" w:rsidRPr="00BC6B18" w:rsidRDefault="008B19D8" w:rsidP="008B19D8">
      <w:pPr>
        <w:rPr>
          <w:noProof/>
          <w:lang w:val="en-US"/>
        </w:rPr>
      </w:pPr>
      <w:r w:rsidRPr="00BC6B18">
        <w:rPr>
          <w:noProof/>
          <w:lang w:val="en-US"/>
        </w:rPr>
        <w:t>12.</w:t>
      </w:r>
      <w:r w:rsidRPr="00BC6B18">
        <w:rPr>
          <w:noProof/>
          <w:lang w:val="en-US"/>
        </w:rPr>
        <w:tab/>
        <w:t>Positive Support for You</w:t>
      </w:r>
    </w:p>
    <w:p w14:paraId="240C5270" w14:textId="77777777" w:rsidR="008B19D8" w:rsidRPr="00BC6B18" w:rsidRDefault="008B19D8" w:rsidP="008B19D8">
      <w:pPr>
        <w:rPr>
          <w:noProof/>
          <w:lang w:val="en-US"/>
        </w:rPr>
      </w:pPr>
      <w:r w:rsidRPr="00BC6B18">
        <w:rPr>
          <w:noProof/>
          <w:lang w:val="en-US"/>
        </w:rPr>
        <w:t>13.</w:t>
      </w:r>
      <w:r w:rsidRPr="00BC6B18">
        <w:rPr>
          <w:noProof/>
          <w:lang w:val="en-US"/>
        </w:rPr>
        <w:tab/>
        <w:t>Real Life Options</w:t>
      </w:r>
    </w:p>
    <w:p w14:paraId="07C352FB" w14:textId="77777777" w:rsidR="008B19D8" w:rsidRPr="00BC6B18" w:rsidRDefault="008B19D8" w:rsidP="008B19D8">
      <w:pPr>
        <w:rPr>
          <w:noProof/>
          <w:lang w:val="en-US"/>
        </w:rPr>
      </w:pPr>
      <w:r w:rsidRPr="00BC6B18">
        <w:rPr>
          <w:noProof/>
          <w:lang w:val="en-US"/>
        </w:rPr>
        <w:t>14.</w:t>
      </w:r>
      <w:r w:rsidRPr="00BC6B18">
        <w:rPr>
          <w:noProof/>
          <w:lang w:val="en-US"/>
        </w:rPr>
        <w:tab/>
        <w:t>Royal Mencap</w:t>
      </w:r>
    </w:p>
    <w:p w14:paraId="6B5314D0" w14:textId="77777777" w:rsidR="008B19D8" w:rsidRPr="00BC6B18" w:rsidRDefault="008B19D8" w:rsidP="008B19D8">
      <w:pPr>
        <w:rPr>
          <w:noProof/>
          <w:lang w:val="en-US"/>
        </w:rPr>
      </w:pPr>
      <w:r w:rsidRPr="00BC6B18">
        <w:rPr>
          <w:noProof/>
          <w:lang w:val="en-US"/>
        </w:rPr>
        <w:t>15.</w:t>
      </w:r>
      <w:r w:rsidRPr="00BC6B18">
        <w:rPr>
          <w:noProof/>
          <w:lang w:val="en-US"/>
        </w:rPr>
        <w:tab/>
        <w:t>Salutem</w:t>
      </w:r>
    </w:p>
    <w:p w14:paraId="6D526127" w14:textId="77777777" w:rsidR="008B19D8" w:rsidRPr="00BC6B18" w:rsidRDefault="008B19D8" w:rsidP="008B19D8">
      <w:pPr>
        <w:rPr>
          <w:noProof/>
          <w:lang w:val="en-US"/>
        </w:rPr>
      </w:pPr>
      <w:r w:rsidRPr="00BC6B18">
        <w:rPr>
          <w:noProof/>
          <w:lang w:val="en-US"/>
        </w:rPr>
        <w:t>16.</w:t>
      </w:r>
      <w:r w:rsidRPr="00BC6B18">
        <w:rPr>
          <w:noProof/>
          <w:lang w:val="en-US"/>
        </w:rPr>
        <w:tab/>
        <w:t>St Anne's</w:t>
      </w:r>
    </w:p>
    <w:p w14:paraId="0C65FD19" w14:textId="77777777" w:rsidR="008B19D8" w:rsidRPr="00BC6B18" w:rsidRDefault="008B19D8" w:rsidP="008B19D8">
      <w:pPr>
        <w:rPr>
          <w:noProof/>
          <w:lang w:val="en-US"/>
        </w:rPr>
      </w:pPr>
      <w:r w:rsidRPr="00BC6B18">
        <w:rPr>
          <w:noProof/>
          <w:lang w:val="en-US"/>
        </w:rPr>
        <w:t>17.</w:t>
      </w:r>
      <w:r w:rsidRPr="00BC6B18">
        <w:rPr>
          <w:noProof/>
          <w:lang w:val="en-US"/>
        </w:rPr>
        <w:tab/>
        <w:t>St John of God</w:t>
      </w:r>
    </w:p>
    <w:p w14:paraId="3FAB5929" w14:textId="77777777" w:rsidR="008B19D8" w:rsidRPr="00BC6B18" w:rsidRDefault="008B19D8" w:rsidP="008B19D8">
      <w:pPr>
        <w:rPr>
          <w:noProof/>
          <w:lang w:val="en-US"/>
        </w:rPr>
      </w:pPr>
      <w:r w:rsidRPr="00BC6B18">
        <w:rPr>
          <w:noProof/>
          <w:lang w:val="en-US"/>
        </w:rPr>
        <w:t>18.</w:t>
      </w:r>
      <w:r w:rsidRPr="00BC6B18">
        <w:rPr>
          <w:noProof/>
          <w:lang w:val="en-US"/>
        </w:rPr>
        <w:tab/>
        <w:t>United Response</w:t>
      </w:r>
    </w:p>
    <w:p w14:paraId="502B52FD" w14:textId="2B8852C3" w:rsidR="008B19D8" w:rsidRPr="00307EAB" w:rsidRDefault="008B19D8" w:rsidP="008B19D8">
      <w:pPr>
        <w:rPr>
          <w:noProof/>
          <w:lang w:val="en-US"/>
        </w:rPr>
      </w:pPr>
      <w:r w:rsidRPr="00BC6B18">
        <w:rPr>
          <w:noProof/>
          <w:lang w:val="en-US"/>
        </w:rPr>
        <w:t>19.</w:t>
      </w:r>
      <w:r w:rsidRPr="00BC6B18">
        <w:rPr>
          <w:noProof/>
          <w:lang w:val="en-US"/>
        </w:rPr>
        <w:tab/>
        <w:t>YS / Embrace</w:t>
      </w:r>
    </w:p>
    <w:p w14:paraId="291B9AF0" w14:textId="77777777" w:rsidR="008B19D8" w:rsidRDefault="008B19D8" w:rsidP="008B19D8">
      <w:pPr>
        <w:rPr>
          <w:noProof/>
          <w:lang w:val="en-US"/>
        </w:rPr>
      </w:pPr>
    </w:p>
    <w:p w14:paraId="2313B9AA" w14:textId="77777777" w:rsidR="008B19D8" w:rsidRDefault="008B19D8" w:rsidP="008B19D8">
      <w:pPr>
        <w:rPr>
          <w:b/>
          <w:sz w:val="28"/>
        </w:rPr>
      </w:pPr>
      <w:r>
        <w:rPr>
          <w:b/>
          <w:sz w:val="28"/>
        </w:rPr>
        <w:t>Who will make the decision?</w:t>
      </w:r>
    </w:p>
    <w:p w14:paraId="46C66561" w14:textId="77777777" w:rsidR="008B19D8" w:rsidRDefault="008B19D8" w:rsidP="008B19D8">
      <w:pPr>
        <w:rPr>
          <w:b/>
          <w:sz w:val="28"/>
        </w:rPr>
      </w:pPr>
    </w:p>
    <w:p w14:paraId="442C2409" w14:textId="56CD36EE" w:rsidR="008B19D8" w:rsidRDefault="008B19D8" w:rsidP="008B19D8">
      <w:r>
        <w:t>Cabinet Member for Adults</w:t>
      </w:r>
    </w:p>
    <w:p w14:paraId="6C6F5963" w14:textId="77777777" w:rsidR="008B19D8" w:rsidRDefault="008B19D8" w:rsidP="008B19D8"/>
    <w:p w14:paraId="06C52F4B" w14:textId="77777777" w:rsidR="008B19D8" w:rsidRDefault="008B19D8" w:rsidP="008B19D8">
      <w:pPr>
        <w:rPr>
          <w:b/>
          <w:sz w:val="28"/>
        </w:rPr>
      </w:pPr>
      <w:r>
        <w:rPr>
          <w:b/>
          <w:sz w:val="28"/>
        </w:rPr>
        <w:t>When is the decision to be taken?</w:t>
      </w:r>
    </w:p>
    <w:p w14:paraId="55B3FB54" w14:textId="77777777" w:rsidR="008B19D8" w:rsidRDefault="008B19D8" w:rsidP="008B19D8">
      <w:pPr>
        <w:rPr>
          <w:b/>
          <w:sz w:val="28"/>
        </w:rPr>
      </w:pPr>
    </w:p>
    <w:p w14:paraId="74BDB05C" w14:textId="6424502F" w:rsidR="008B19D8" w:rsidRDefault="008B19D8" w:rsidP="008B19D8">
      <w:r>
        <w:t>March 2023</w:t>
      </w:r>
    </w:p>
    <w:p w14:paraId="2C23BA60" w14:textId="77777777" w:rsidR="008B19D8" w:rsidRDefault="008B19D8" w:rsidP="008B19D8"/>
    <w:p w14:paraId="71B1BF93" w14:textId="77777777" w:rsidR="008B19D8" w:rsidRDefault="008B19D8" w:rsidP="008B19D8">
      <w:pPr>
        <w:rPr>
          <w:b/>
          <w:sz w:val="28"/>
        </w:rPr>
      </w:pPr>
      <w:r>
        <w:rPr>
          <w:b/>
          <w:sz w:val="28"/>
        </w:rPr>
        <w:t>Who will be consulted and how?</w:t>
      </w:r>
    </w:p>
    <w:p w14:paraId="4B0F6E47" w14:textId="77777777" w:rsidR="008B19D8" w:rsidRDefault="008B19D8" w:rsidP="008B19D8">
      <w:pPr>
        <w:rPr>
          <w:b/>
          <w:sz w:val="28"/>
        </w:rPr>
      </w:pPr>
    </w:p>
    <w:p w14:paraId="2A0667A5" w14:textId="0F42C03F" w:rsidR="008B19D8" w:rsidRPr="00D0402E" w:rsidRDefault="008B19D8" w:rsidP="008B19D8">
      <w:pPr>
        <w:rPr>
          <w:noProof/>
          <w:lang w:val="en-US"/>
        </w:rPr>
      </w:pPr>
      <w:r w:rsidRPr="00D0402E">
        <w:rPr>
          <w:noProof/>
          <w:lang w:val="en-US"/>
        </w:rPr>
        <w:t xml:space="preserve">Cabinet Member for </w:t>
      </w:r>
      <w:r>
        <w:rPr>
          <w:noProof/>
          <w:lang w:val="en-US"/>
        </w:rPr>
        <w:t>Adults</w:t>
      </w:r>
    </w:p>
    <w:p w14:paraId="52C2F437" w14:textId="77777777" w:rsidR="008B19D8" w:rsidRPr="00D0402E" w:rsidRDefault="008B19D8" w:rsidP="008B19D8">
      <w:pPr>
        <w:rPr>
          <w:noProof/>
          <w:lang w:val="en-US"/>
        </w:rPr>
      </w:pPr>
      <w:r w:rsidRPr="00D0402E">
        <w:rPr>
          <w:noProof/>
          <w:lang w:val="en-US"/>
        </w:rPr>
        <w:t>Corporate Director for Adults &amp; Communities</w:t>
      </w:r>
    </w:p>
    <w:p w14:paraId="1C1FC291" w14:textId="77777777" w:rsidR="008B19D8" w:rsidRPr="00D0402E" w:rsidRDefault="008B19D8" w:rsidP="008B19D8">
      <w:pPr>
        <w:rPr>
          <w:noProof/>
          <w:lang w:val="en-US"/>
        </w:rPr>
      </w:pPr>
      <w:r w:rsidRPr="00D0402E">
        <w:rPr>
          <w:noProof/>
          <w:lang w:val="en-US"/>
        </w:rPr>
        <w:t>Chief Finance Officer</w:t>
      </w:r>
    </w:p>
    <w:p w14:paraId="0977ED53" w14:textId="77777777" w:rsidR="008B19D8" w:rsidRPr="00D0402E" w:rsidRDefault="008B19D8" w:rsidP="008B19D8">
      <w:pPr>
        <w:rPr>
          <w:noProof/>
          <w:lang w:val="en-US"/>
        </w:rPr>
      </w:pPr>
      <w:r w:rsidRPr="00D0402E">
        <w:rPr>
          <w:noProof/>
          <w:lang w:val="en-US"/>
        </w:rPr>
        <w:t>Chief Legal Officer</w:t>
      </w:r>
    </w:p>
    <w:p w14:paraId="58D848EA" w14:textId="77777777" w:rsidR="008B19D8" w:rsidRDefault="008B19D8" w:rsidP="008B19D8">
      <w:pPr>
        <w:rPr>
          <w:noProof/>
          <w:lang w:val="en-US"/>
        </w:rPr>
      </w:pPr>
      <w:r w:rsidRPr="00D0402E">
        <w:rPr>
          <w:noProof/>
          <w:lang w:val="en-US"/>
        </w:rPr>
        <w:t>All of the above will be consulted via approval of the delegated decision</w:t>
      </w:r>
    </w:p>
    <w:p w14:paraId="7C7228F3" w14:textId="77777777" w:rsidR="008B19D8" w:rsidRDefault="008B19D8" w:rsidP="008B19D8"/>
    <w:p w14:paraId="4299DA5A" w14:textId="77777777" w:rsidR="008B19D8" w:rsidRDefault="008B19D8" w:rsidP="008B19D8">
      <w:pPr>
        <w:rPr>
          <w:b/>
          <w:sz w:val="28"/>
        </w:rPr>
      </w:pPr>
      <w:r>
        <w:rPr>
          <w:b/>
          <w:sz w:val="28"/>
        </w:rPr>
        <w:lastRenderedPageBreak/>
        <w:t>Supporting documentation:</w:t>
      </w:r>
    </w:p>
    <w:p w14:paraId="235A9413" w14:textId="77777777" w:rsidR="008B19D8" w:rsidRDefault="008B19D8" w:rsidP="008B19D8">
      <w:pPr>
        <w:rPr>
          <w:b/>
          <w:sz w:val="28"/>
        </w:rPr>
      </w:pPr>
    </w:p>
    <w:p w14:paraId="64EF6D86" w14:textId="77777777" w:rsidR="008B19D8" w:rsidRDefault="008B19D8" w:rsidP="008B19D8">
      <w:r>
        <w:t xml:space="preserve">There are no supporting documents for this </w:t>
      </w:r>
      <w:proofErr w:type="gramStart"/>
      <w:r>
        <w:t>decision</w:t>
      </w:r>
      <w:proofErr w:type="gramEnd"/>
    </w:p>
    <w:p w14:paraId="5049989A" w14:textId="77777777" w:rsidR="008B19D8" w:rsidRDefault="008B19D8" w:rsidP="008B19D8"/>
    <w:p w14:paraId="32702D81" w14:textId="77777777" w:rsidR="008B19D8" w:rsidRDefault="008B19D8" w:rsidP="008B19D8">
      <w:pPr>
        <w:rPr>
          <w:b/>
          <w:sz w:val="28"/>
        </w:rPr>
      </w:pPr>
      <w:r>
        <w:rPr>
          <w:b/>
          <w:sz w:val="28"/>
        </w:rPr>
        <w:t>How and by when to make representations:</w:t>
      </w:r>
    </w:p>
    <w:p w14:paraId="148E7460" w14:textId="77777777" w:rsidR="008B19D8" w:rsidRDefault="008B19D8" w:rsidP="008B19D8">
      <w:pPr>
        <w:rPr>
          <w:b/>
          <w:sz w:val="28"/>
        </w:rPr>
      </w:pPr>
    </w:p>
    <w:p w14:paraId="3813376E" w14:textId="519FC03B" w:rsidR="008B19D8" w:rsidRDefault="008B19D8" w:rsidP="008B19D8">
      <w:r>
        <w:t>Representations should be made to Chris Hodgson before 3 March 2023.</w:t>
      </w:r>
    </w:p>
    <w:p w14:paraId="54424569" w14:textId="2D269E99" w:rsidR="008B19D8" w:rsidRDefault="008B19D8" w:rsidP="008B19D8">
      <w:pPr>
        <w:rPr>
          <w:noProof/>
          <w:lang w:val="en-US"/>
        </w:rPr>
      </w:pPr>
      <w:r>
        <w:t xml:space="preserve">Tel: </w:t>
      </w:r>
      <w:r w:rsidRPr="00C915A2">
        <w:rPr>
          <w:noProof/>
          <w:lang w:val="en-US"/>
        </w:rPr>
        <w:t>07970</w:t>
      </w:r>
      <w:r>
        <w:rPr>
          <w:noProof/>
          <w:lang w:val="en-US"/>
        </w:rPr>
        <w:t xml:space="preserve"> </w:t>
      </w:r>
      <w:r w:rsidRPr="00C915A2">
        <w:rPr>
          <w:noProof/>
          <w:lang w:val="en-US"/>
        </w:rPr>
        <w:t>420447</w:t>
      </w:r>
    </w:p>
    <w:p w14:paraId="0D6DADCE" w14:textId="77777777" w:rsidR="008B19D8" w:rsidRDefault="008B19D8" w:rsidP="008B19D8"/>
    <w:p w14:paraId="43B17773" w14:textId="1AF01B8E" w:rsidR="008B19D8" w:rsidRDefault="008B19D8" w:rsidP="008B19D8">
      <w:r>
        <w:t>First published in Forward Plan on 3 February 2023</w:t>
      </w:r>
    </w:p>
    <w:p w14:paraId="0A4058CA" w14:textId="77777777" w:rsidR="008B19D8" w:rsidRDefault="008B19D8" w:rsidP="008B19D8"/>
    <w:p w14:paraId="619AE0F9" w14:textId="77777777" w:rsidR="008B19D8" w:rsidRDefault="008B19D8" w:rsidP="008B19D8">
      <w:pPr>
        <w:rPr>
          <w:b/>
          <w:sz w:val="28"/>
          <w:szCs w:val="28"/>
        </w:rPr>
      </w:pPr>
    </w:p>
    <w:p w14:paraId="0DB59504" w14:textId="77777777" w:rsidR="008B19D8" w:rsidRPr="008254C1" w:rsidRDefault="008B19D8" w:rsidP="008B19D8">
      <w:pPr>
        <w:rPr>
          <w:b/>
          <w:sz w:val="28"/>
          <w:szCs w:val="28"/>
        </w:rPr>
      </w:pPr>
      <w:r w:rsidRPr="008254C1">
        <w:rPr>
          <w:b/>
          <w:sz w:val="28"/>
          <w:szCs w:val="28"/>
        </w:rPr>
        <w:t>Following the Making of the decision, the decision form will be published here:</w:t>
      </w:r>
    </w:p>
    <w:p w14:paraId="0A2264CB" w14:textId="77777777" w:rsidR="008B19D8" w:rsidRDefault="008B19D8" w:rsidP="008B19D8">
      <w:r>
        <w:rPr>
          <w:noProof/>
        </w:rPr>
        <mc:AlternateContent>
          <mc:Choice Requires="wps">
            <w:drawing>
              <wp:anchor distT="0" distB="0" distL="114300" distR="114300" simplePos="0" relativeHeight="251824128" behindDoc="0" locked="0" layoutInCell="1" allowOverlap="1" wp14:anchorId="1CC42CFD" wp14:editId="2CFE9FC2">
                <wp:simplePos x="0" y="0"/>
                <wp:positionH relativeFrom="column">
                  <wp:posOffset>1866900</wp:posOffset>
                </wp:positionH>
                <wp:positionV relativeFrom="paragraph">
                  <wp:posOffset>144145</wp:posOffset>
                </wp:positionV>
                <wp:extent cx="1323975" cy="1143000"/>
                <wp:effectExtent l="0" t="0" r="9525" b="0"/>
                <wp:wrapNone/>
                <wp:docPr id="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A30EE4" w14:textId="2BF42E93" w:rsidR="008B19D8" w:rsidRDefault="0064552C" w:rsidP="0064552C">
                            <w:r>
                              <w:object w:dxaOrig="1311" w:dyaOrig="849" w14:anchorId="51AB7CA4">
                                <v:shape id="_x0000_i1026" type="#_x0000_t75" style="width:76.7pt;height:49.85pt">
                                  <v:imagedata r:id="rId15" o:title=""/>
                                </v:shape>
                                <o:OLEObject Type="Embed" ProgID="Acrobat.Document.DC" ShapeID="_x0000_i1026" DrawAspect="Icon" ObjectID="_1781079513" r:id="rId1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C42CFD" id="_x0000_s1040" type="#_x0000_t202" style="position:absolute;margin-left:147pt;margin-top:11.35pt;width:104.25pt;height:90pt;z-index:251824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I8Q6M1YCAAC7BAAADgAAAAAAAAAAAAAAAAAuAgAAZHJzL2Uyb0RvYy54bWxQSwECLQAU&#10;AAYACAAAACEAjUkJxNsAAAAKAQAADwAAAAAAAAAAAAAAAACwBAAAZHJzL2Rvd25yZXYueG1sUEsF&#10;BgAAAAAEAAQA8wAAALgFAAAAAA==&#10;" fillcolor="window" strokeweight=".5pt">
                <v:path arrowok="t"/>
                <v:textbox style="mso-fit-shape-to-text:t">
                  <w:txbxContent>
                    <w:p w14:paraId="0DA30EE4" w14:textId="2BF42E93" w:rsidR="008B19D8" w:rsidRDefault="0064552C" w:rsidP="0064552C">
                      <w:r>
                        <w:object w:dxaOrig="1311" w:dyaOrig="849" w14:anchorId="51AB7CA4">
                          <v:shape id="_x0000_i1028" type="#_x0000_t75" style="width:76.7pt;height:49.85pt">
                            <v:imagedata r:id="rId17" o:title=""/>
                          </v:shape>
                          <o:OLEObject Type="Embed" ProgID="Acrobat.Document.DC" ShapeID="_x0000_i1028" DrawAspect="Icon" ObjectID="_1778412470" r:id="rId18"/>
                        </w:object>
                      </w:r>
                    </w:p>
                  </w:txbxContent>
                </v:textbox>
              </v:shape>
            </w:pict>
          </mc:Fallback>
        </mc:AlternateContent>
      </w:r>
    </w:p>
    <w:p w14:paraId="648164E9" w14:textId="77777777" w:rsidR="008B19D8" w:rsidRDefault="008B19D8" w:rsidP="008B19D8">
      <w:pPr>
        <w:rPr>
          <w:b/>
          <w:snapToGrid w:val="0"/>
          <w:sz w:val="31"/>
        </w:rPr>
      </w:pPr>
    </w:p>
    <w:p w14:paraId="53091C14" w14:textId="77777777" w:rsidR="008B19D8" w:rsidRDefault="008B19D8" w:rsidP="008B19D8">
      <w:pPr>
        <w:rPr>
          <w:b/>
          <w:snapToGrid w:val="0"/>
          <w:sz w:val="31"/>
        </w:rPr>
      </w:pPr>
    </w:p>
    <w:p w14:paraId="1F871883" w14:textId="77777777" w:rsidR="008B19D8" w:rsidRDefault="008B19D8" w:rsidP="008B19D8"/>
    <w:p w14:paraId="26B9B932" w14:textId="65392E6C" w:rsidR="008B19D8" w:rsidRDefault="008B19D8" w:rsidP="00E95F44"/>
    <w:p w14:paraId="5DB6E2BD" w14:textId="4C255004" w:rsidR="00157767" w:rsidRDefault="00157767" w:rsidP="00E95F44"/>
    <w:p w14:paraId="4E7B7DBF" w14:textId="7293EF7C" w:rsidR="00157767" w:rsidRDefault="00157767" w:rsidP="00E95F44"/>
    <w:p w14:paraId="305765DA" w14:textId="23EB3523" w:rsidR="00157767" w:rsidRDefault="00157767" w:rsidP="00E95F44"/>
    <w:p w14:paraId="11624A7F" w14:textId="02D0A842" w:rsidR="00157767" w:rsidRDefault="00157767" w:rsidP="00E95F44"/>
    <w:p w14:paraId="19D38F58" w14:textId="642EF29E" w:rsidR="00157767" w:rsidRDefault="00157767" w:rsidP="00E95F44"/>
    <w:p w14:paraId="781E8B76" w14:textId="77777777" w:rsidR="00157767" w:rsidRDefault="00157767" w:rsidP="00E95F44"/>
    <w:p w14:paraId="7D4AF1B2" w14:textId="07000C0D" w:rsidR="008B19D8" w:rsidRDefault="008B19D8" w:rsidP="00E95F44"/>
    <w:p w14:paraId="27DB0785" w14:textId="18BC4705" w:rsidR="008B19D8" w:rsidRDefault="008B19D8" w:rsidP="00E95F44"/>
    <w:p w14:paraId="09FD4C28" w14:textId="555F5CFE" w:rsidR="008B19D8" w:rsidRDefault="008B19D8" w:rsidP="00E95F44"/>
    <w:p w14:paraId="467F5A88" w14:textId="1EC10094" w:rsidR="008B19D8" w:rsidRDefault="008B19D8" w:rsidP="00E95F44"/>
    <w:p w14:paraId="6D3FFA31" w14:textId="4A6E0E21" w:rsidR="008B19D8" w:rsidRDefault="008B19D8" w:rsidP="00E95F44"/>
    <w:p w14:paraId="7B20EA37" w14:textId="38C64534" w:rsidR="008B19D8" w:rsidRDefault="008B19D8" w:rsidP="00E95F44"/>
    <w:p w14:paraId="2959B43C" w14:textId="71641B30" w:rsidR="008B19D8" w:rsidRDefault="008B19D8" w:rsidP="00E95F44"/>
    <w:p w14:paraId="287405E3" w14:textId="06129C47" w:rsidR="008B19D8" w:rsidRDefault="008B19D8" w:rsidP="00E95F44"/>
    <w:p w14:paraId="1301F5DC" w14:textId="4D41B6E3" w:rsidR="008B19D8" w:rsidRDefault="008B19D8" w:rsidP="00E95F44"/>
    <w:p w14:paraId="6D12049E" w14:textId="67481FA7" w:rsidR="008B19D8" w:rsidRDefault="008B19D8" w:rsidP="00E95F44"/>
    <w:p w14:paraId="54F3260E" w14:textId="0F07BF81" w:rsidR="008B19D8" w:rsidRDefault="008B19D8" w:rsidP="00E95F44"/>
    <w:p w14:paraId="374A783A" w14:textId="3EF32409" w:rsidR="008B19D8" w:rsidRDefault="008B19D8" w:rsidP="00E95F44"/>
    <w:p w14:paraId="10BA3461" w14:textId="52782F2D" w:rsidR="008B19D8" w:rsidRDefault="008B19D8" w:rsidP="00E95F44"/>
    <w:p w14:paraId="67B6A531" w14:textId="64EC2C74" w:rsidR="008B19D8" w:rsidRDefault="008B19D8" w:rsidP="00E95F44"/>
    <w:p w14:paraId="53724E4F" w14:textId="63330351" w:rsidR="008B19D8" w:rsidRDefault="008B19D8" w:rsidP="00E95F44"/>
    <w:p w14:paraId="3713135E" w14:textId="71DAC7ED" w:rsidR="008B19D8" w:rsidRDefault="008B19D8" w:rsidP="00E95F44"/>
    <w:p w14:paraId="7134B393" w14:textId="0DD9FE93" w:rsidR="008B19D8" w:rsidRDefault="008B19D8" w:rsidP="00E95F44"/>
    <w:p w14:paraId="7F07FDBA" w14:textId="709DCED7" w:rsidR="008B19D8" w:rsidRDefault="008B19D8" w:rsidP="00E95F44"/>
    <w:p w14:paraId="7114FB20" w14:textId="4CF2DF8E" w:rsidR="008B19D8" w:rsidRDefault="008B19D8" w:rsidP="00E95F44"/>
    <w:p w14:paraId="1C7717D7" w14:textId="1FDA5100" w:rsidR="008B19D8" w:rsidRDefault="008B19D8" w:rsidP="00E95F44"/>
    <w:p w14:paraId="2AD9C0C3" w14:textId="22C3F87C" w:rsidR="00157767" w:rsidRDefault="00157767" w:rsidP="00157767">
      <w:pPr>
        <w:rPr>
          <w:b/>
          <w:sz w:val="28"/>
          <w:szCs w:val="28"/>
          <w:lang w:val="en-US"/>
        </w:rPr>
      </w:pPr>
      <w:r>
        <w:rPr>
          <w:b/>
          <w:sz w:val="28"/>
        </w:rPr>
        <w:lastRenderedPageBreak/>
        <w:t xml:space="preserve">DECISION: </w:t>
      </w:r>
      <w:r w:rsidRPr="006B4381">
        <w:rPr>
          <w:b/>
          <w:sz w:val="28"/>
        </w:rPr>
        <w:t>ADD00</w:t>
      </w:r>
      <w:r>
        <w:rPr>
          <w:b/>
          <w:sz w:val="28"/>
        </w:rPr>
        <w:t>63 Community Care &amp; Support</w:t>
      </w:r>
    </w:p>
    <w:p w14:paraId="7EC4BFA5" w14:textId="77777777" w:rsidR="00157767" w:rsidRDefault="00157767" w:rsidP="00157767">
      <w:pPr>
        <w:rPr>
          <w:b/>
          <w:sz w:val="28"/>
        </w:rPr>
      </w:pPr>
    </w:p>
    <w:p w14:paraId="5CF90FBB" w14:textId="77777777" w:rsidR="00157767" w:rsidRDefault="00157767" w:rsidP="00157767">
      <w:pPr>
        <w:rPr>
          <w:b/>
          <w:sz w:val="28"/>
        </w:rPr>
      </w:pPr>
      <w:r>
        <w:rPr>
          <w:b/>
          <w:sz w:val="28"/>
        </w:rPr>
        <w:t xml:space="preserve">Nature of the decision: </w:t>
      </w:r>
    </w:p>
    <w:p w14:paraId="59DD5D43" w14:textId="77777777" w:rsidR="00157767" w:rsidRDefault="00157767" w:rsidP="00157767">
      <w:pPr>
        <w:rPr>
          <w:b/>
          <w:sz w:val="28"/>
        </w:rPr>
      </w:pPr>
    </w:p>
    <w:p w14:paraId="1D6A6B89" w14:textId="77777777" w:rsidR="00157767" w:rsidRDefault="00157767" w:rsidP="00157767">
      <w:pPr>
        <w:rPr>
          <w:noProof/>
          <w:lang w:val="en-US"/>
        </w:rPr>
      </w:pPr>
      <w:r>
        <w:rPr>
          <w:noProof/>
          <w:lang w:val="en-US"/>
        </w:rPr>
        <w:t>Approval is requested to utilise the built in 12 month extension of the Community Care &amp; Support Framework to bring stability to the market. Extension will be applicable from 1</w:t>
      </w:r>
      <w:r w:rsidRPr="00AF7CFF">
        <w:rPr>
          <w:noProof/>
          <w:vertAlign w:val="superscript"/>
          <w:lang w:val="en-US"/>
        </w:rPr>
        <w:t>st</w:t>
      </w:r>
      <w:r>
        <w:rPr>
          <w:noProof/>
          <w:lang w:val="en-US"/>
        </w:rPr>
        <w:t xml:space="preserve"> November 2023 to 31</w:t>
      </w:r>
      <w:r w:rsidRPr="00AF7CFF">
        <w:rPr>
          <w:noProof/>
          <w:vertAlign w:val="superscript"/>
          <w:lang w:val="en-US"/>
        </w:rPr>
        <w:t>st</w:t>
      </w:r>
      <w:r>
        <w:rPr>
          <w:noProof/>
          <w:lang w:val="en-US"/>
        </w:rPr>
        <w:t xml:space="preserve"> October 2024.</w:t>
      </w:r>
    </w:p>
    <w:p w14:paraId="16AC2676" w14:textId="77777777" w:rsidR="00157767" w:rsidRDefault="00157767" w:rsidP="00157767">
      <w:pPr>
        <w:rPr>
          <w:noProof/>
          <w:lang w:val="en-US"/>
        </w:rPr>
      </w:pPr>
      <w:r>
        <w:rPr>
          <w:noProof/>
          <w:lang w:val="en-US"/>
        </w:rPr>
        <w:t>Providers covered under the agreement in alpabetical order:</w:t>
      </w:r>
    </w:p>
    <w:p w14:paraId="654C3F7A" w14:textId="77777777" w:rsidR="00157767" w:rsidRDefault="00157767" w:rsidP="00157767">
      <w:pPr>
        <w:rPr>
          <w:noProof/>
          <w:lang w:val="en-US"/>
        </w:rPr>
      </w:pPr>
      <w:r>
        <w:rPr>
          <w:noProof/>
          <w:lang w:val="en-US"/>
        </w:rPr>
        <w:t>1. BJP</w:t>
      </w:r>
    </w:p>
    <w:p w14:paraId="392C1784" w14:textId="77777777" w:rsidR="00157767" w:rsidRDefault="00157767" w:rsidP="00157767">
      <w:pPr>
        <w:rPr>
          <w:noProof/>
          <w:lang w:val="en-US"/>
        </w:rPr>
      </w:pPr>
      <w:r>
        <w:rPr>
          <w:noProof/>
          <w:lang w:val="en-US"/>
        </w:rPr>
        <w:t>2. Careline</w:t>
      </w:r>
    </w:p>
    <w:p w14:paraId="6B8F07E1" w14:textId="77777777" w:rsidR="00157767" w:rsidRDefault="00157767" w:rsidP="00157767">
      <w:pPr>
        <w:rPr>
          <w:noProof/>
          <w:lang w:val="en-US"/>
        </w:rPr>
      </w:pPr>
      <w:r>
        <w:rPr>
          <w:noProof/>
          <w:lang w:val="en-US"/>
        </w:rPr>
        <w:t>3. Caremark</w:t>
      </w:r>
    </w:p>
    <w:p w14:paraId="692E3647" w14:textId="77777777" w:rsidR="00157767" w:rsidRDefault="00157767" w:rsidP="00157767">
      <w:pPr>
        <w:rPr>
          <w:noProof/>
          <w:lang w:val="en-US"/>
        </w:rPr>
      </w:pPr>
      <w:r>
        <w:rPr>
          <w:noProof/>
          <w:lang w:val="en-US"/>
        </w:rPr>
        <w:t>4. Coastal Care</w:t>
      </w:r>
    </w:p>
    <w:p w14:paraId="2CE51F3B" w14:textId="77777777" w:rsidR="00157767" w:rsidRDefault="00157767" w:rsidP="00157767">
      <w:pPr>
        <w:rPr>
          <w:noProof/>
          <w:lang w:val="en-US"/>
        </w:rPr>
      </w:pPr>
      <w:r>
        <w:rPr>
          <w:noProof/>
          <w:lang w:val="en-US"/>
        </w:rPr>
        <w:t>5. Comfort Call</w:t>
      </w:r>
    </w:p>
    <w:p w14:paraId="6CEBE150" w14:textId="77777777" w:rsidR="00157767" w:rsidRDefault="00157767" w:rsidP="00157767">
      <w:pPr>
        <w:rPr>
          <w:noProof/>
          <w:lang w:val="en-US"/>
        </w:rPr>
      </w:pPr>
      <w:r>
        <w:rPr>
          <w:noProof/>
          <w:lang w:val="en-US"/>
        </w:rPr>
        <w:t>6. Dale Care</w:t>
      </w:r>
    </w:p>
    <w:p w14:paraId="302FB3D3" w14:textId="77777777" w:rsidR="00157767" w:rsidRDefault="00157767" w:rsidP="00157767">
      <w:pPr>
        <w:rPr>
          <w:noProof/>
          <w:lang w:val="en-US"/>
        </w:rPr>
      </w:pPr>
      <w:r>
        <w:rPr>
          <w:noProof/>
          <w:lang w:val="en-US"/>
        </w:rPr>
        <w:t>7. Heritage Healthcare</w:t>
      </w:r>
    </w:p>
    <w:p w14:paraId="31125F93" w14:textId="77777777" w:rsidR="00157767" w:rsidRDefault="00157767" w:rsidP="00157767">
      <w:pPr>
        <w:rPr>
          <w:noProof/>
          <w:lang w:val="en-US"/>
        </w:rPr>
      </w:pPr>
      <w:r>
        <w:rPr>
          <w:noProof/>
          <w:lang w:val="en-US"/>
        </w:rPr>
        <w:t>8. Meridian</w:t>
      </w:r>
    </w:p>
    <w:p w14:paraId="369631B5" w14:textId="0E06FEBB" w:rsidR="00157767" w:rsidRPr="00307EAB" w:rsidRDefault="00157767" w:rsidP="00157767">
      <w:pPr>
        <w:rPr>
          <w:noProof/>
          <w:lang w:val="en-US"/>
        </w:rPr>
      </w:pPr>
      <w:r>
        <w:rPr>
          <w:noProof/>
          <w:lang w:val="en-US"/>
        </w:rPr>
        <w:t>9. Walsingham</w:t>
      </w:r>
    </w:p>
    <w:p w14:paraId="3AFDC099" w14:textId="77777777" w:rsidR="00157767" w:rsidRDefault="00157767" w:rsidP="00157767">
      <w:pPr>
        <w:rPr>
          <w:noProof/>
          <w:lang w:val="en-US"/>
        </w:rPr>
      </w:pPr>
    </w:p>
    <w:p w14:paraId="33D2913D" w14:textId="77777777" w:rsidR="00157767" w:rsidRDefault="00157767" w:rsidP="00157767">
      <w:pPr>
        <w:rPr>
          <w:b/>
          <w:sz w:val="28"/>
        </w:rPr>
      </w:pPr>
      <w:r>
        <w:rPr>
          <w:b/>
          <w:sz w:val="28"/>
        </w:rPr>
        <w:t>Who will make the decision?</w:t>
      </w:r>
    </w:p>
    <w:p w14:paraId="301A9AF7" w14:textId="77777777" w:rsidR="00157767" w:rsidRDefault="00157767" w:rsidP="00157767">
      <w:pPr>
        <w:rPr>
          <w:b/>
          <w:sz w:val="28"/>
        </w:rPr>
      </w:pPr>
    </w:p>
    <w:p w14:paraId="07B7CC5A" w14:textId="77777777" w:rsidR="00157767" w:rsidRDefault="00157767" w:rsidP="00157767">
      <w:r>
        <w:t>Cabinet Member for Adults</w:t>
      </w:r>
    </w:p>
    <w:p w14:paraId="31274B46" w14:textId="77777777" w:rsidR="00157767" w:rsidRDefault="00157767" w:rsidP="00157767"/>
    <w:p w14:paraId="4B7F8735" w14:textId="77777777" w:rsidR="00157767" w:rsidRDefault="00157767" w:rsidP="00157767">
      <w:pPr>
        <w:rPr>
          <w:b/>
          <w:sz w:val="28"/>
        </w:rPr>
      </w:pPr>
      <w:r>
        <w:rPr>
          <w:b/>
          <w:sz w:val="28"/>
        </w:rPr>
        <w:t>When is the decision to be taken?</w:t>
      </w:r>
    </w:p>
    <w:p w14:paraId="7672E0BB" w14:textId="77777777" w:rsidR="00157767" w:rsidRDefault="00157767" w:rsidP="00157767">
      <w:pPr>
        <w:rPr>
          <w:b/>
          <w:sz w:val="28"/>
        </w:rPr>
      </w:pPr>
    </w:p>
    <w:p w14:paraId="30245607" w14:textId="77777777" w:rsidR="00157767" w:rsidRDefault="00157767" w:rsidP="00157767">
      <w:r>
        <w:t>March 2023</w:t>
      </w:r>
    </w:p>
    <w:p w14:paraId="7D051A30" w14:textId="77777777" w:rsidR="00157767" w:rsidRDefault="00157767" w:rsidP="00157767"/>
    <w:p w14:paraId="47CAA6DD" w14:textId="77777777" w:rsidR="00157767" w:rsidRDefault="00157767" w:rsidP="00157767">
      <w:pPr>
        <w:rPr>
          <w:b/>
          <w:sz w:val="28"/>
        </w:rPr>
      </w:pPr>
      <w:r>
        <w:rPr>
          <w:b/>
          <w:sz w:val="28"/>
        </w:rPr>
        <w:t>Who will be consulted and how?</w:t>
      </w:r>
    </w:p>
    <w:p w14:paraId="447036D7" w14:textId="77777777" w:rsidR="00157767" w:rsidRDefault="00157767" w:rsidP="00157767">
      <w:pPr>
        <w:rPr>
          <w:b/>
          <w:sz w:val="28"/>
        </w:rPr>
      </w:pPr>
    </w:p>
    <w:p w14:paraId="1FF4A5AE" w14:textId="77777777" w:rsidR="00157767" w:rsidRPr="00D0402E" w:rsidRDefault="00157767" w:rsidP="00157767">
      <w:pPr>
        <w:rPr>
          <w:noProof/>
          <w:lang w:val="en-US"/>
        </w:rPr>
      </w:pPr>
      <w:r w:rsidRPr="00D0402E">
        <w:rPr>
          <w:noProof/>
          <w:lang w:val="en-US"/>
        </w:rPr>
        <w:t xml:space="preserve">Cabinet Member for </w:t>
      </w:r>
      <w:r>
        <w:rPr>
          <w:noProof/>
          <w:lang w:val="en-US"/>
        </w:rPr>
        <w:t>Adults</w:t>
      </w:r>
    </w:p>
    <w:p w14:paraId="0784DA4F" w14:textId="77777777" w:rsidR="00157767" w:rsidRPr="00D0402E" w:rsidRDefault="00157767" w:rsidP="00157767">
      <w:pPr>
        <w:rPr>
          <w:noProof/>
          <w:lang w:val="en-US"/>
        </w:rPr>
      </w:pPr>
      <w:r w:rsidRPr="00D0402E">
        <w:rPr>
          <w:noProof/>
          <w:lang w:val="en-US"/>
        </w:rPr>
        <w:t>Corporate Director for Adults &amp; Communities</w:t>
      </w:r>
    </w:p>
    <w:p w14:paraId="0EB7B0DD" w14:textId="77777777" w:rsidR="00157767" w:rsidRPr="00D0402E" w:rsidRDefault="00157767" w:rsidP="00157767">
      <w:pPr>
        <w:rPr>
          <w:noProof/>
          <w:lang w:val="en-US"/>
        </w:rPr>
      </w:pPr>
      <w:r w:rsidRPr="00D0402E">
        <w:rPr>
          <w:noProof/>
          <w:lang w:val="en-US"/>
        </w:rPr>
        <w:t>Chief Finance Officer</w:t>
      </w:r>
    </w:p>
    <w:p w14:paraId="3808CF8C" w14:textId="77777777" w:rsidR="00157767" w:rsidRPr="00D0402E" w:rsidRDefault="00157767" w:rsidP="00157767">
      <w:pPr>
        <w:rPr>
          <w:noProof/>
          <w:lang w:val="en-US"/>
        </w:rPr>
      </w:pPr>
      <w:r w:rsidRPr="00D0402E">
        <w:rPr>
          <w:noProof/>
          <w:lang w:val="en-US"/>
        </w:rPr>
        <w:t>Chief Legal Officer</w:t>
      </w:r>
    </w:p>
    <w:p w14:paraId="450F0FB7" w14:textId="77777777" w:rsidR="00157767" w:rsidRDefault="00157767" w:rsidP="00157767">
      <w:pPr>
        <w:rPr>
          <w:noProof/>
          <w:lang w:val="en-US"/>
        </w:rPr>
      </w:pPr>
      <w:r w:rsidRPr="00D0402E">
        <w:rPr>
          <w:noProof/>
          <w:lang w:val="en-US"/>
        </w:rPr>
        <w:t>All of the above will be consulted via approval of the delegated decision</w:t>
      </w:r>
    </w:p>
    <w:p w14:paraId="6DDAC1DC" w14:textId="77777777" w:rsidR="00157767" w:rsidRDefault="00157767" w:rsidP="00157767"/>
    <w:p w14:paraId="7C4C01B7" w14:textId="77777777" w:rsidR="00157767" w:rsidRDefault="00157767" w:rsidP="00157767">
      <w:pPr>
        <w:rPr>
          <w:b/>
          <w:sz w:val="28"/>
        </w:rPr>
      </w:pPr>
      <w:r>
        <w:rPr>
          <w:b/>
          <w:sz w:val="28"/>
        </w:rPr>
        <w:t>Supporting documentation:</w:t>
      </w:r>
    </w:p>
    <w:p w14:paraId="0AEABFCC" w14:textId="77777777" w:rsidR="00157767" w:rsidRDefault="00157767" w:rsidP="00157767">
      <w:pPr>
        <w:rPr>
          <w:b/>
          <w:sz w:val="28"/>
        </w:rPr>
      </w:pPr>
    </w:p>
    <w:p w14:paraId="6ACCA164" w14:textId="77777777" w:rsidR="00157767" w:rsidRDefault="00157767" w:rsidP="00157767">
      <w:r>
        <w:t xml:space="preserve">There are no supporting documents for this </w:t>
      </w:r>
      <w:proofErr w:type="gramStart"/>
      <w:r>
        <w:t>decision</w:t>
      </w:r>
      <w:proofErr w:type="gramEnd"/>
    </w:p>
    <w:p w14:paraId="47586094" w14:textId="77777777" w:rsidR="00157767" w:rsidRDefault="00157767" w:rsidP="00157767"/>
    <w:p w14:paraId="247DF34C" w14:textId="77777777" w:rsidR="00157767" w:rsidRDefault="00157767" w:rsidP="00157767">
      <w:pPr>
        <w:rPr>
          <w:b/>
          <w:sz w:val="28"/>
        </w:rPr>
      </w:pPr>
      <w:r>
        <w:rPr>
          <w:b/>
          <w:sz w:val="28"/>
        </w:rPr>
        <w:t>How and by when to make representations:</w:t>
      </w:r>
    </w:p>
    <w:p w14:paraId="0EEB62CF" w14:textId="77777777" w:rsidR="00157767" w:rsidRDefault="00157767" w:rsidP="00157767">
      <w:pPr>
        <w:rPr>
          <w:b/>
          <w:sz w:val="28"/>
        </w:rPr>
      </w:pPr>
    </w:p>
    <w:p w14:paraId="773A5B83" w14:textId="3D6702C8" w:rsidR="00157767" w:rsidRDefault="00157767" w:rsidP="00157767">
      <w:r>
        <w:t>Representations should be made to Chris Hodgson before 13 March 2023.</w:t>
      </w:r>
    </w:p>
    <w:p w14:paraId="14D5B943" w14:textId="77777777" w:rsidR="00157767" w:rsidRDefault="00157767" w:rsidP="00157767">
      <w:pPr>
        <w:rPr>
          <w:noProof/>
          <w:lang w:val="en-US"/>
        </w:rPr>
      </w:pPr>
      <w:r>
        <w:t xml:space="preserve">Tel: </w:t>
      </w:r>
      <w:r w:rsidRPr="00C915A2">
        <w:rPr>
          <w:noProof/>
          <w:lang w:val="en-US"/>
        </w:rPr>
        <w:t>07970</w:t>
      </w:r>
      <w:r>
        <w:rPr>
          <w:noProof/>
          <w:lang w:val="en-US"/>
        </w:rPr>
        <w:t xml:space="preserve"> </w:t>
      </w:r>
      <w:r w:rsidRPr="00C915A2">
        <w:rPr>
          <w:noProof/>
          <w:lang w:val="en-US"/>
        </w:rPr>
        <w:t>420447</w:t>
      </w:r>
    </w:p>
    <w:p w14:paraId="6630FECD" w14:textId="77777777" w:rsidR="00157767" w:rsidRDefault="00157767" w:rsidP="00157767"/>
    <w:p w14:paraId="00ABF8E9" w14:textId="33E28AFF" w:rsidR="00157767" w:rsidRDefault="00157767" w:rsidP="00157767">
      <w:r>
        <w:t>First published in Forward Plan on 13 February 2023</w:t>
      </w:r>
    </w:p>
    <w:p w14:paraId="6078AE7A" w14:textId="77777777" w:rsidR="00157767" w:rsidRDefault="00157767" w:rsidP="00157767"/>
    <w:p w14:paraId="10CA6221" w14:textId="77777777" w:rsidR="00157767" w:rsidRDefault="00157767" w:rsidP="00157767">
      <w:pPr>
        <w:rPr>
          <w:b/>
          <w:sz w:val="28"/>
          <w:szCs w:val="28"/>
        </w:rPr>
      </w:pPr>
    </w:p>
    <w:p w14:paraId="3F2348D5" w14:textId="77777777" w:rsidR="00157767" w:rsidRPr="008254C1" w:rsidRDefault="00157767" w:rsidP="00157767">
      <w:pPr>
        <w:rPr>
          <w:b/>
          <w:sz w:val="28"/>
          <w:szCs w:val="28"/>
        </w:rPr>
      </w:pPr>
      <w:r w:rsidRPr="008254C1">
        <w:rPr>
          <w:b/>
          <w:sz w:val="28"/>
          <w:szCs w:val="28"/>
        </w:rPr>
        <w:t>Following the Making of the decision, the decision form will be published here:</w:t>
      </w:r>
    </w:p>
    <w:p w14:paraId="47ADD9BD" w14:textId="77777777" w:rsidR="00157767" w:rsidRDefault="00157767" w:rsidP="00157767">
      <w:r>
        <w:rPr>
          <w:noProof/>
        </w:rPr>
        <mc:AlternateContent>
          <mc:Choice Requires="wps">
            <w:drawing>
              <wp:anchor distT="0" distB="0" distL="114300" distR="114300" simplePos="0" relativeHeight="251832320" behindDoc="0" locked="0" layoutInCell="1" allowOverlap="1" wp14:anchorId="5CDDDAC2" wp14:editId="461E225D">
                <wp:simplePos x="0" y="0"/>
                <wp:positionH relativeFrom="column">
                  <wp:posOffset>1866900</wp:posOffset>
                </wp:positionH>
                <wp:positionV relativeFrom="paragraph">
                  <wp:posOffset>144145</wp:posOffset>
                </wp:positionV>
                <wp:extent cx="1323975" cy="1143000"/>
                <wp:effectExtent l="0" t="0" r="9525" b="0"/>
                <wp:wrapNone/>
                <wp:docPr id="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6D91591" w14:textId="5A333031" w:rsidR="00157767" w:rsidRDefault="00312FC3" w:rsidP="00312FC3">
                            <w:r>
                              <w:object w:dxaOrig="1311" w:dyaOrig="849" w14:anchorId="78CCC082">
                                <v:shape id="_x0000_i1027" type="#_x0000_t75" style="width:76.7pt;height:49.85pt">
                                  <v:imagedata r:id="rId19" o:title=""/>
                                </v:shape>
                                <o:OLEObject Type="Embed" ProgID="Acrobat.Document.DC" ShapeID="_x0000_i1027" DrawAspect="Icon" ObjectID="_1781079514" r:id="rId2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DDDAC2" id="_x0000_s1041" type="#_x0000_t202" style="position:absolute;margin-left:147pt;margin-top:11.35pt;width:104.25pt;height:90pt;z-index:251832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d2v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SQAIVxsoD0i0haMGneFL&#10;idFWmPAzsyg6pBAHyT/hUinAFKHfUVKD/fW3++CPWkArJS2KuKAapwxZ+KFRI3fZeBw0Hw/jye0Q&#10;D/basrm26F2zAGQyw4E1PG6Dv1enbWWhecVpm4eYaGKaY+SC+tN24Y+DhdPKxXwenVDlhvmVXhse&#10;oANtgeOX7pVZ0zfdo14e4SR2lr/r/dE3NtzMdx6WMgrjwmkvU5yQ2Ox+msMIXp+j1+WbM/sN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H2Hdr1YCAAC7BAAADgAAAAAAAAAAAAAAAAAuAgAAZHJzL2Uyb0RvYy54bWxQSwECLQAU&#10;AAYACAAAACEAjUkJxNsAAAAKAQAADwAAAAAAAAAAAAAAAACwBAAAZHJzL2Rvd25yZXYueG1sUEsF&#10;BgAAAAAEAAQA8wAAALgFAAAAAA==&#10;" fillcolor="window" strokeweight=".5pt">
                <v:path arrowok="t"/>
                <v:textbox style="mso-fit-shape-to-text:t">
                  <w:txbxContent>
                    <w:p w14:paraId="46D91591" w14:textId="5A333031" w:rsidR="00157767" w:rsidRDefault="00312FC3" w:rsidP="00312FC3">
                      <w:r>
                        <w:object w:dxaOrig="1311" w:dyaOrig="849" w14:anchorId="78CCC082">
                          <v:shape id="_x0000_i1030" type="#_x0000_t75" style="width:76.7pt;height:49.85pt">
                            <v:imagedata r:id="rId21" o:title=""/>
                          </v:shape>
                          <o:OLEObject Type="Embed" ProgID="Acrobat.Document.DC" ShapeID="_x0000_i1030" DrawAspect="Icon" ObjectID="_1778412471" r:id="rId22"/>
                        </w:object>
                      </w:r>
                    </w:p>
                  </w:txbxContent>
                </v:textbox>
              </v:shape>
            </w:pict>
          </mc:Fallback>
        </mc:AlternateContent>
      </w:r>
    </w:p>
    <w:p w14:paraId="7386F0A3" w14:textId="77777777" w:rsidR="00157767" w:rsidRDefault="00157767" w:rsidP="00157767">
      <w:pPr>
        <w:rPr>
          <w:b/>
          <w:snapToGrid w:val="0"/>
          <w:sz w:val="31"/>
        </w:rPr>
      </w:pPr>
    </w:p>
    <w:p w14:paraId="1ACA9A46" w14:textId="77777777" w:rsidR="00157767" w:rsidRDefault="00157767" w:rsidP="00157767">
      <w:pPr>
        <w:rPr>
          <w:b/>
          <w:snapToGrid w:val="0"/>
          <w:sz w:val="31"/>
        </w:rPr>
      </w:pPr>
    </w:p>
    <w:p w14:paraId="698D290C" w14:textId="77777777" w:rsidR="00157767" w:rsidRDefault="00157767" w:rsidP="00157767"/>
    <w:p w14:paraId="676CA559" w14:textId="77777777" w:rsidR="00157767" w:rsidRDefault="00157767" w:rsidP="00157767"/>
    <w:p w14:paraId="4E102810" w14:textId="4835781A" w:rsidR="00157767" w:rsidRDefault="00157767" w:rsidP="00157767"/>
    <w:p w14:paraId="464D672B" w14:textId="227BC1C7" w:rsidR="0006311E" w:rsidRDefault="0006311E" w:rsidP="00157767"/>
    <w:p w14:paraId="00C5AB04" w14:textId="3A3E6303" w:rsidR="0006311E" w:rsidRDefault="0006311E" w:rsidP="00157767"/>
    <w:p w14:paraId="06694A87" w14:textId="105CD338" w:rsidR="0006311E" w:rsidRDefault="0006311E" w:rsidP="00157767"/>
    <w:p w14:paraId="541FCB55" w14:textId="62C85A5D" w:rsidR="0006311E" w:rsidRDefault="0006311E" w:rsidP="00157767"/>
    <w:p w14:paraId="3B3F7D7F" w14:textId="0DBE5791" w:rsidR="0006311E" w:rsidRDefault="0006311E" w:rsidP="00157767"/>
    <w:p w14:paraId="5A3214C4" w14:textId="4E537ACB" w:rsidR="0006311E" w:rsidRDefault="0006311E" w:rsidP="00157767"/>
    <w:p w14:paraId="739AA48B" w14:textId="0EA770CB" w:rsidR="0006311E" w:rsidRDefault="0006311E" w:rsidP="00157767"/>
    <w:p w14:paraId="489EDECF" w14:textId="11D6747B" w:rsidR="0006311E" w:rsidRDefault="0006311E" w:rsidP="00157767"/>
    <w:p w14:paraId="6B3F5EE2" w14:textId="7927F9E3" w:rsidR="0006311E" w:rsidRDefault="0006311E" w:rsidP="00157767"/>
    <w:p w14:paraId="0DAA67FD" w14:textId="5D640563" w:rsidR="0006311E" w:rsidRDefault="0006311E" w:rsidP="00157767"/>
    <w:p w14:paraId="612F94CF" w14:textId="796CADF9" w:rsidR="0006311E" w:rsidRDefault="0006311E" w:rsidP="00157767"/>
    <w:p w14:paraId="595B356C" w14:textId="1B1D55C4" w:rsidR="0006311E" w:rsidRDefault="0006311E" w:rsidP="00157767"/>
    <w:p w14:paraId="4F6FF866" w14:textId="159943BD" w:rsidR="0006311E" w:rsidRDefault="0006311E" w:rsidP="00157767"/>
    <w:p w14:paraId="33C8659B" w14:textId="29EEAAC6" w:rsidR="0006311E" w:rsidRDefault="0006311E" w:rsidP="00157767"/>
    <w:p w14:paraId="441A4200" w14:textId="3E62CC32" w:rsidR="0006311E" w:rsidRDefault="0006311E" w:rsidP="00157767"/>
    <w:p w14:paraId="6F407DF7" w14:textId="182D6AD6" w:rsidR="0006311E" w:rsidRDefault="0006311E" w:rsidP="00157767"/>
    <w:p w14:paraId="21686232" w14:textId="3C8BD275" w:rsidR="0006311E" w:rsidRDefault="0006311E" w:rsidP="00157767"/>
    <w:p w14:paraId="5B15B87B" w14:textId="6B5328B0" w:rsidR="0006311E" w:rsidRDefault="0006311E" w:rsidP="00157767"/>
    <w:p w14:paraId="704CD841" w14:textId="4F111A3E" w:rsidR="0006311E" w:rsidRDefault="0006311E" w:rsidP="00157767"/>
    <w:p w14:paraId="5E289443" w14:textId="55CCC314" w:rsidR="0006311E" w:rsidRDefault="0006311E" w:rsidP="00157767"/>
    <w:p w14:paraId="2B64AFF5" w14:textId="50BF0DBD" w:rsidR="0006311E" w:rsidRDefault="0006311E" w:rsidP="00157767"/>
    <w:p w14:paraId="4C7EED4B" w14:textId="3C6223B9" w:rsidR="0006311E" w:rsidRDefault="0006311E" w:rsidP="00157767"/>
    <w:p w14:paraId="1C014301" w14:textId="77744C2F" w:rsidR="0006311E" w:rsidRDefault="0006311E" w:rsidP="00157767"/>
    <w:p w14:paraId="439BAA93" w14:textId="45EB9AD9" w:rsidR="0006311E" w:rsidRDefault="0006311E" w:rsidP="00157767"/>
    <w:p w14:paraId="7AA061AD" w14:textId="75D02ACC" w:rsidR="0006311E" w:rsidRDefault="0006311E" w:rsidP="00157767"/>
    <w:p w14:paraId="4E06C52D" w14:textId="74C72CEE" w:rsidR="0006311E" w:rsidRDefault="0006311E" w:rsidP="00157767"/>
    <w:p w14:paraId="1813A1A5" w14:textId="442D0218" w:rsidR="0006311E" w:rsidRDefault="0006311E" w:rsidP="00157767"/>
    <w:p w14:paraId="0DB633AE" w14:textId="21E94F56" w:rsidR="0006311E" w:rsidRDefault="0006311E" w:rsidP="00157767"/>
    <w:p w14:paraId="0E9567C4" w14:textId="14BA95A9" w:rsidR="0006311E" w:rsidRDefault="0006311E" w:rsidP="00157767"/>
    <w:p w14:paraId="550C247F" w14:textId="4DE10D81" w:rsidR="0006311E" w:rsidRDefault="0006311E" w:rsidP="00157767"/>
    <w:p w14:paraId="4DCFE0E2" w14:textId="77777777" w:rsidR="0006311E" w:rsidRDefault="0006311E" w:rsidP="00157767"/>
    <w:p w14:paraId="156221D4" w14:textId="70B877A9" w:rsidR="008B19D8" w:rsidRDefault="008B19D8" w:rsidP="00E95F44"/>
    <w:p w14:paraId="6FD390B1" w14:textId="2262D1B6" w:rsidR="008B19D8" w:rsidRDefault="008B19D8" w:rsidP="00E95F44"/>
    <w:p w14:paraId="4413ECE3" w14:textId="4B739C07" w:rsidR="008B19D8" w:rsidRDefault="008B19D8" w:rsidP="00E95F44"/>
    <w:p w14:paraId="2D359109" w14:textId="14FB3866" w:rsidR="008B19D8" w:rsidRDefault="008B19D8" w:rsidP="00E95F44"/>
    <w:p w14:paraId="057CDFAB" w14:textId="532D445F" w:rsidR="0006311E" w:rsidRDefault="0006311E" w:rsidP="0006311E">
      <w:pPr>
        <w:rPr>
          <w:b/>
          <w:sz w:val="28"/>
          <w:szCs w:val="28"/>
          <w:lang w:val="en-US"/>
        </w:rPr>
      </w:pPr>
      <w:r>
        <w:rPr>
          <w:b/>
          <w:sz w:val="28"/>
        </w:rPr>
        <w:lastRenderedPageBreak/>
        <w:t xml:space="preserve">DECISION: </w:t>
      </w:r>
      <w:r w:rsidRPr="006B4381">
        <w:rPr>
          <w:b/>
          <w:sz w:val="28"/>
        </w:rPr>
        <w:t>ADD00</w:t>
      </w:r>
      <w:r>
        <w:rPr>
          <w:b/>
          <w:sz w:val="28"/>
        </w:rPr>
        <w:t>6</w:t>
      </w:r>
      <w:r w:rsidR="00A81412">
        <w:rPr>
          <w:b/>
          <w:sz w:val="28"/>
        </w:rPr>
        <w:t>4</w:t>
      </w:r>
      <w:r>
        <w:rPr>
          <w:b/>
          <w:sz w:val="28"/>
        </w:rPr>
        <w:t xml:space="preserve"> </w:t>
      </w:r>
      <w:r w:rsidR="00A81412">
        <w:rPr>
          <w:b/>
          <w:sz w:val="28"/>
        </w:rPr>
        <w:t>Older People Mental Health Supported Living Scheme</w:t>
      </w:r>
    </w:p>
    <w:p w14:paraId="229D5613" w14:textId="77777777" w:rsidR="0006311E" w:rsidRDefault="0006311E" w:rsidP="0006311E">
      <w:pPr>
        <w:rPr>
          <w:b/>
          <w:sz w:val="28"/>
        </w:rPr>
      </w:pPr>
    </w:p>
    <w:p w14:paraId="08FBDE2A" w14:textId="77777777" w:rsidR="0006311E" w:rsidRDefault="0006311E" w:rsidP="0006311E">
      <w:pPr>
        <w:rPr>
          <w:b/>
          <w:sz w:val="28"/>
        </w:rPr>
      </w:pPr>
      <w:r>
        <w:rPr>
          <w:b/>
          <w:sz w:val="28"/>
        </w:rPr>
        <w:t xml:space="preserve">Nature of the decision: </w:t>
      </w:r>
    </w:p>
    <w:p w14:paraId="41869AC5" w14:textId="77777777" w:rsidR="0006311E" w:rsidRDefault="0006311E" w:rsidP="0006311E">
      <w:pPr>
        <w:rPr>
          <w:b/>
          <w:sz w:val="28"/>
        </w:rPr>
      </w:pPr>
    </w:p>
    <w:p w14:paraId="02DB5B8C" w14:textId="77777777" w:rsidR="00A81412" w:rsidRDefault="00A81412" w:rsidP="00A81412">
      <w:pPr>
        <w:rPr>
          <w:noProof/>
          <w:lang w:val="en-US"/>
        </w:rPr>
      </w:pPr>
      <w:r>
        <w:rPr>
          <w:noProof/>
          <w:lang w:val="en-US"/>
        </w:rPr>
        <w:t>Approval is requested to commence a procurement process to appoint a Care and Support Provider for a new Mental Health Supported Living scheme in Skelton.</w:t>
      </w:r>
    </w:p>
    <w:p w14:paraId="3453C31B" w14:textId="77777777" w:rsidR="00A81412" w:rsidRDefault="00A81412" w:rsidP="00A81412">
      <w:pPr>
        <w:rPr>
          <w:noProof/>
          <w:lang w:val="en-US"/>
        </w:rPr>
      </w:pPr>
      <w:r>
        <w:rPr>
          <w:noProof/>
          <w:lang w:val="en-US"/>
        </w:rPr>
        <w:t>The scheme will have 9 apartments plus 1 respite apartment to offer support to older people with mental health support needs in the community.</w:t>
      </w:r>
    </w:p>
    <w:p w14:paraId="21F77870" w14:textId="0C70B3F6" w:rsidR="0006311E" w:rsidRPr="00307EAB" w:rsidRDefault="00A81412" w:rsidP="00A81412">
      <w:pPr>
        <w:rPr>
          <w:noProof/>
          <w:lang w:val="en-US"/>
        </w:rPr>
      </w:pPr>
      <w:r>
        <w:rPr>
          <w:noProof/>
          <w:lang w:val="en-US"/>
        </w:rPr>
        <w:t>The contract is expected to be from July 2023 to July 2027.</w:t>
      </w:r>
    </w:p>
    <w:p w14:paraId="2DD41690" w14:textId="77777777" w:rsidR="0006311E" w:rsidRDefault="0006311E" w:rsidP="0006311E">
      <w:pPr>
        <w:rPr>
          <w:noProof/>
          <w:lang w:val="en-US"/>
        </w:rPr>
      </w:pPr>
    </w:p>
    <w:p w14:paraId="3C725CCB" w14:textId="77777777" w:rsidR="0006311E" w:rsidRDefault="0006311E" w:rsidP="0006311E">
      <w:pPr>
        <w:rPr>
          <w:b/>
          <w:sz w:val="28"/>
        </w:rPr>
      </w:pPr>
      <w:r>
        <w:rPr>
          <w:b/>
          <w:sz w:val="28"/>
        </w:rPr>
        <w:t>Who will make the decision?</w:t>
      </w:r>
    </w:p>
    <w:p w14:paraId="0A5EA05B" w14:textId="77777777" w:rsidR="0006311E" w:rsidRDefault="0006311E" w:rsidP="0006311E">
      <w:pPr>
        <w:rPr>
          <w:b/>
          <w:sz w:val="28"/>
        </w:rPr>
      </w:pPr>
    </w:p>
    <w:p w14:paraId="6B3A76E8" w14:textId="77777777" w:rsidR="0006311E" w:rsidRDefault="0006311E" w:rsidP="0006311E">
      <w:r>
        <w:t>Cabinet Member for Adults</w:t>
      </w:r>
    </w:p>
    <w:p w14:paraId="3CF096CC" w14:textId="77777777" w:rsidR="0006311E" w:rsidRDefault="0006311E" w:rsidP="0006311E"/>
    <w:p w14:paraId="74D5D4F7" w14:textId="77777777" w:rsidR="0006311E" w:rsidRDefault="0006311E" w:rsidP="0006311E">
      <w:pPr>
        <w:rPr>
          <w:b/>
          <w:sz w:val="28"/>
        </w:rPr>
      </w:pPr>
      <w:r>
        <w:rPr>
          <w:b/>
          <w:sz w:val="28"/>
        </w:rPr>
        <w:t>When is the decision to be taken?</w:t>
      </w:r>
    </w:p>
    <w:p w14:paraId="4A580529" w14:textId="77777777" w:rsidR="0006311E" w:rsidRDefault="0006311E" w:rsidP="0006311E">
      <w:pPr>
        <w:rPr>
          <w:b/>
          <w:sz w:val="28"/>
        </w:rPr>
      </w:pPr>
    </w:p>
    <w:p w14:paraId="2DCAD26F" w14:textId="5AF00A87" w:rsidR="0006311E" w:rsidRDefault="00A81412" w:rsidP="0006311E">
      <w:r>
        <w:t>April</w:t>
      </w:r>
      <w:r w:rsidR="0006311E">
        <w:t xml:space="preserve"> 2023</w:t>
      </w:r>
    </w:p>
    <w:p w14:paraId="58F7AC50" w14:textId="77777777" w:rsidR="0006311E" w:rsidRDefault="0006311E" w:rsidP="0006311E"/>
    <w:p w14:paraId="309A578C" w14:textId="77777777" w:rsidR="0006311E" w:rsidRDefault="0006311E" w:rsidP="0006311E">
      <w:pPr>
        <w:rPr>
          <w:b/>
          <w:sz w:val="28"/>
        </w:rPr>
      </w:pPr>
      <w:r>
        <w:rPr>
          <w:b/>
          <w:sz w:val="28"/>
        </w:rPr>
        <w:t>Who will be consulted and how?</w:t>
      </w:r>
    </w:p>
    <w:p w14:paraId="2C1D7193" w14:textId="77777777" w:rsidR="0006311E" w:rsidRDefault="0006311E" w:rsidP="0006311E">
      <w:pPr>
        <w:rPr>
          <w:b/>
          <w:sz w:val="28"/>
        </w:rPr>
      </w:pPr>
    </w:p>
    <w:p w14:paraId="009AD478" w14:textId="77777777" w:rsidR="0006311E" w:rsidRPr="00D0402E" w:rsidRDefault="0006311E" w:rsidP="0006311E">
      <w:pPr>
        <w:rPr>
          <w:noProof/>
          <w:lang w:val="en-US"/>
        </w:rPr>
      </w:pPr>
      <w:r w:rsidRPr="00D0402E">
        <w:rPr>
          <w:noProof/>
          <w:lang w:val="en-US"/>
        </w:rPr>
        <w:t xml:space="preserve">Cabinet Member for </w:t>
      </w:r>
      <w:r>
        <w:rPr>
          <w:noProof/>
          <w:lang w:val="en-US"/>
        </w:rPr>
        <w:t>Adults</w:t>
      </w:r>
    </w:p>
    <w:p w14:paraId="4ED5BEAF" w14:textId="77777777" w:rsidR="0006311E" w:rsidRPr="00D0402E" w:rsidRDefault="0006311E" w:rsidP="0006311E">
      <w:pPr>
        <w:rPr>
          <w:noProof/>
          <w:lang w:val="en-US"/>
        </w:rPr>
      </w:pPr>
      <w:r w:rsidRPr="00D0402E">
        <w:rPr>
          <w:noProof/>
          <w:lang w:val="en-US"/>
        </w:rPr>
        <w:t>Corporate Director for Adults &amp; Communities</w:t>
      </w:r>
    </w:p>
    <w:p w14:paraId="7901172A" w14:textId="77777777" w:rsidR="0006311E" w:rsidRPr="00D0402E" w:rsidRDefault="0006311E" w:rsidP="0006311E">
      <w:pPr>
        <w:rPr>
          <w:noProof/>
          <w:lang w:val="en-US"/>
        </w:rPr>
      </w:pPr>
      <w:r w:rsidRPr="00D0402E">
        <w:rPr>
          <w:noProof/>
          <w:lang w:val="en-US"/>
        </w:rPr>
        <w:t>Chief Finance Officer</w:t>
      </w:r>
    </w:p>
    <w:p w14:paraId="39E29886" w14:textId="77777777" w:rsidR="0006311E" w:rsidRPr="00D0402E" w:rsidRDefault="0006311E" w:rsidP="0006311E">
      <w:pPr>
        <w:rPr>
          <w:noProof/>
          <w:lang w:val="en-US"/>
        </w:rPr>
      </w:pPr>
      <w:r w:rsidRPr="00D0402E">
        <w:rPr>
          <w:noProof/>
          <w:lang w:val="en-US"/>
        </w:rPr>
        <w:t>Chief Legal Officer</w:t>
      </w:r>
    </w:p>
    <w:p w14:paraId="450226AB" w14:textId="77777777" w:rsidR="0006311E" w:rsidRDefault="0006311E" w:rsidP="0006311E">
      <w:pPr>
        <w:rPr>
          <w:noProof/>
          <w:lang w:val="en-US"/>
        </w:rPr>
      </w:pPr>
      <w:r w:rsidRPr="00D0402E">
        <w:rPr>
          <w:noProof/>
          <w:lang w:val="en-US"/>
        </w:rPr>
        <w:t>All of the above will be consulted via approval of the delegated decision</w:t>
      </w:r>
    </w:p>
    <w:p w14:paraId="7E924DBA" w14:textId="77777777" w:rsidR="0006311E" w:rsidRDefault="0006311E" w:rsidP="0006311E"/>
    <w:p w14:paraId="4DBCD015" w14:textId="77777777" w:rsidR="0006311E" w:rsidRDefault="0006311E" w:rsidP="0006311E">
      <w:pPr>
        <w:rPr>
          <w:b/>
          <w:sz w:val="28"/>
        </w:rPr>
      </w:pPr>
      <w:r>
        <w:rPr>
          <w:b/>
          <w:sz w:val="28"/>
        </w:rPr>
        <w:t>Supporting documentation:</w:t>
      </w:r>
    </w:p>
    <w:p w14:paraId="5F8784AD" w14:textId="77777777" w:rsidR="0006311E" w:rsidRDefault="0006311E" w:rsidP="0006311E">
      <w:pPr>
        <w:rPr>
          <w:b/>
          <w:sz w:val="28"/>
        </w:rPr>
      </w:pPr>
    </w:p>
    <w:p w14:paraId="6CF9D2E3" w14:textId="77777777" w:rsidR="0006311E" w:rsidRDefault="0006311E" w:rsidP="0006311E">
      <w:r>
        <w:t xml:space="preserve">There are no supporting documents for this </w:t>
      </w:r>
      <w:proofErr w:type="gramStart"/>
      <w:r>
        <w:t>decision</w:t>
      </w:r>
      <w:proofErr w:type="gramEnd"/>
    </w:p>
    <w:p w14:paraId="471C39D6" w14:textId="77777777" w:rsidR="0006311E" w:rsidRDefault="0006311E" w:rsidP="0006311E"/>
    <w:p w14:paraId="20E3ABD3" w14:textId="77777777" w:rsidR="0006311E" w:rsidRDefault="0006311E" w:rsidP="0006311E">
      <w:pPr>
        <w:rPr>
          <w:b/>
          <w:sz w:val="28"/>
        </w:rPr>
      </w:pPr>
      <w:r>
        <w:rPr>
          <w:b/>
          <w:sz w:val="28"/>
        </w:rPr>
        <w:t>How and by when to make representations:</w:t>
      </w:r>
    </w:p>
    <w:p w14:paraId="59437267" w14:textId="77777777" w:rsidR="0006311E" w:rsidRDefault="0006311E" w:rsidP="0006311E">
      <w:pPr>
        <w:rPr>
          <w:b/>
          <w:sz w:val="28"/>
        </w:rPr>
      </w:pPr>
    </w:p>
    <w:p w14:paraId="0B88AE77" w14:textId="563CFB32" w:rsidR="0006311E" w:rsidRDefault="0006311E" w:rsidP="0006311E">
      <w:r>
        <w:t xml:space="preserve">Representations should be made to </w:t>
      </w:r>
      <w:r w:rsidR="00A81412">
        <w:t>Debbie Duncan</w:t>
      </w:r>
      <w:r>
        <w:t xml:space="preserve"> before </w:t>
      </w:r>
      <w:r w:rsidR="00A81412">
        <w:t>14 April</w:t>
      </w:r>
      <w:r>
        <w:t xml:space="preserve"> 2023.</w:t>
      </w:r>
    </w:p>
    <w:p w14:paraId="1599C4EE" w14:textId="4E1A8064" w:rsidR="0006311E" w:rsidRDefault="0006311E" w:rsidP="0006311E">
      <w:pPr>
        <w:rPr>
          <w:noProof/>
          <w:lang w:val="en-US"/>
        </w:rPr>
      </w:pPr>
      <w:r>
        <w:t xml:space="preserve">Tel: </w:t>
      </w:r>
      <w:r w:rsidRPr="00C915A2">
        <w:rPr>
          <w:noProof/>
          <w:lang w:val="en-US"/>
        </w:rPr>
        <w:t>07970</w:t>
      </w:r>
      <w:r>
        <w:rPr>
          <w:noProof/>
          <w:lang w:val="en-US"/>
        </w:rPr>
        <w:t xml:space="preserve"> </w:t>
      </w:r>
      <w:r w:rsidRPr="00C915A2">
        <w:rPr>
          <w:noProof/>
          <w:lang w:val="en-US"/>
        </w:rPr>
        <w:t>42</w:t>
      </w:r>
      <w:r w:rsidR="00A81412">
        <w:rPr>
          <w:noProof/>
          <w:lang w:val="en-US"/>
        </w:rPr>
        <w:t>7415</w:t>
      </w:r>
    </w:p>
    <w:p w14:paraId="47248CB1" w14:textId="77777777" w:rsidR="0006311E" w:rsidRDefault="0006311E" w:rsidP="0006311E"/>
    <w:p w14:paraId="60363EE9" w14:textId="7B6E50F1" w:rsidR="0006311E" w:rsidRDefault="0006311E" w:rsidP="0006311E">
      <w:r>
        <w:t>First published in Forward Plan on 1</w:t>
      </w:r>
      <w:r w:rsidR="00A81412">
        <w:t>7</w:t>
      </w:r>
      <w:r>
        <w:t xml:space="preserve"> </w:t>
      </w:r>
      <w:r w:rsidR="00A81412">
        <w:t>March</w:t>
      </w:r>
      <w:r>
        <w:t xml:space="preserve"> 2023</w:t>
      </w:r>
    </w:p>
    <w:p w14:paraId="1C185DF8" w14:textId="77777777" w:rsidR="0006311E" w:rsidRDefault="0006311E" w:rsidP="0006311E"/>
    <w:p w14:paraId="6DD9A717" w14:textId="77777777" w:rsidR="0006311E" w:rsidRDefault="0006311E" w:rsidP="0006311E">
      <w:pPr>
        <w:rPr>
          <w:b/>
          <w:sz w:val="28"/>
          <w:szCs w:val="28"/>
        </w:rPr>
      </w:pPr>
    </w:p>
    <w:p w14:paraId="51EC1FCE" w14:textId="77777777" w:rsidR="0006311E" w:rsidRPr="008254C1" w:rsidRDefault="0006311E" w:rsidP="0006311E">
      <w:pPr>
        <w:rPr>
          <w:b/>
          <w:sz w:val="28"/>
          <w:szCs w:val="28"/>
        </w:rPr>
      </w:pPr>
      <w:r w:rsidRPr="008254C1">
        <w:rPr>
          <w:b/>
          <w:sz w:val="28"/>
          <w:szCs w:val="28"/>
        </w:rPr>
        <w:t>Following the Making of the decision, the decision form will be published here:</w:t>
      </w:r>
    </w:p>
    <w:p w14:paraId="6A8D04D0" w14:textId="77777777" w:rsidR="0006311E" w:rsidRDefault="0006311E" w:rsidP="0006311E">
      <w:r>
        <w:rPr>
          <w:noProof/>
        </w:rPr>
        <mc:AlternateContent>
          <mc:Choice Requires="wps">
            <w:drawing>
              <wp:anchor distT="0" distB="0" distL="114300" distR="114300" simplePos="0" relativeHeight="251834368" behindDoc="0" locked="0" layoutInCell="1" allowOverlap="1" wp14:anchorId="64D8BEFB" wp14:editId="556DD9E6">
                <wp:simplePos x="0" y="0"/>
                <wp:positionH relativeFrom="column">
                  <wp:posOffset>1866900</wp:posOffset>
                </wp:positionH>
                <wp:positionV relativeFrom="paragraph">
                  <wp:posOffset>144145</wp:posOffset>
                </wp:positionV>
                <wp:extent cx="1323975" cy="1143000"/>
                <wp:effectExtent l="0" t="0" r="9525" b="0"/>
                <wp:wrapNone/>
                <wp:docPr id="38"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AF321D5" w14:textId="77777777" w:rsidR="0006311E" w:rsidRDefault="0006311E" w:rsidP="00063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8BEFB" id="_x0000_s1042" type="#_x0000_t202" alt="Link to the decision form." style="position:absolute;margin-left:147pt;margin-top:11.35pt;width:104.25pt;height:90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U29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rHqcQAIV2soD0i0haMGneGL&#10;CqMtMeFnZlF0SCEOkn/CRSrAFKHbUbIF++tv98EftYBWShoUcUHdzx2zAnn4rlEld9lwGFQfD8PR&#10;TR8P9tqyvrboXT0H5DLDkTU8boO/V6ettFC/4rzNQlQ0Mc0xdkH9aTv3x9HCeeViNotOqHPD/FKv&#10;DA/QgbjA8kv7yqzp2u5RMY9wkjvL33X/6BteapjtPMgqSuPCaidUnJHY7m6ewxBen6PX5asz/Q0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Gy1NvVgCAAC9BAAADgAAAAAAAAAAAAAAAAAuAgAAZHJzL2Uyb0RvYy54bWxQ&#10;SwECLQAUAAYACAAAACEA+ccAS98AAAAKAQAADwAAAAAAAAAAAAAAAACyBAAAZHJzL2Rvd25yZXYu&#10;eG1sUEsFBgAAAAAEAAQA8wAAAL4FAAAAAA==&#10;" fillcolor="window" strokeweight=".5pt">
                <v:path arrowok="t"/>
                <v:textbox>
                  <w:txbxContent>
                    <w:p w14:paraId="3AF321D5" w14:textId="77777777" w:rsidR="0006311E" w:rsidRDefault="0006311E" w:rsidP="0006311E"/>
                  </w:txbxContent>
                </v:textbox>
              </v:shape>
            </w:pict>
          </mc:Fallback>
        </mc:AlternateContent>
      </w:r>
    </w:p>
    <w:p w14:paraId="3EFE9DBE" w14:textId="7E84F798" w:rsidR="0006311E" w:rsidRDefault="0006311E" w:rsidP="0006311E">
      <w:pPr>
        <w:rPr>
          <w:b/>
          <w:snapToGrid w:val="0"/>
          <w:sz w:val="31"/>
        </w:rPr>
      </w:pPr>
    </w:p>
    <w:p w14:paraId="38BCE933" w14:textId="12C2BD2C" w:rsidR="00E03BFD" w:rsidRDefault="00E03BFD" w:rsidP="00E03BFD">
      <w:pPr>
        <w:rPr>
          <w:b/>
          <w:sz w:val="28"/>
          <w:szCs w:val="28"/>
          <w:lang w:val="en-US"/>
        </w:rPr>
      </w:pPr>
      <w:r>
        <w:rPr>
          <w:b/>
          <w:sz w:val="28"/>
        </w:rPr>
        <w:lastRenderedPageBreak/>
        <w:t xml:space="preserve">DECISION: </w:t>
      </w:r>
      <w:r w:rsidRPr="006B4381">
        <w:rPr>
          <w:b/>
          <w:sz w:val="28"/>
        </w:rPr>
        <w:t>ADD00</w:t>
      </w:r>
      <w:r>
        <w:rPr>
          <w:b/>
          <w:sz w:val="28"/>
        </w:rPr>
        <w:t>65 Redcar &amp; Cleveland Residential Care Homes Agreement</w:t>
      </w:r>
    </w:p>
    <w:p w14:paraId="424B18E0" w14:textId="77777777" w:rsidR="00E03BFD" w:rsidRDefault="00E03BFD" w:rsidP="00E03BFD">
      <w:pPr>
        <w:rPr>
          <w:b/>
          <w:sz w:val="28"/>
        </w:rPr>
      </w:pPr>
    </w:p>
    <w:p w14:paraId="560630ED" w14:textId="77777777" w:rsidR="00E03BFD" w:rsidRDefault="00E03BFD" w:rsidP="00E03BFD">
      <w:pPr>
        <w:rPr>
          <w:b/>
          <w:sz w:val="28"/>
        </w:rPr>
      </w:pPr>
      <w:r>
        <w:rPr>
          <w:b/>
          <w:sz w:val="28"/>
        </w:rPr>
        <w:t xml:space="preserve">Nature of the decision: </w:t>
      </w:r>
    </w:p>
    <w:p w14:paraId="468FCEFC" w14:textId="77777777" w:rsidR="00E03BFD" w:rsidRDefault="00E03BFD" w:rsidP="00E03BFD">
      <w:pPr>
        <w:rPr>
          <w:b/>
          <w:sz w:val="28"/>
        </w:rPr>
      </w:pPr>
    </w:p>
    <w:p w14:paraId="3ADC2421" w14:textId="18183E6F" w:rsidR="00E03BFD" w:rsidRPr="00307EAB" w:rsidRDefault="00E03BFD" w:rsidP="00E03BFD">
      <w:pPr>
        <w:rPr>
          <w:noProof/>
          <w:lang w:val="en-US"/>
        </w:rPr>
      </w:pPr>
      <w:r w:rsidRPr="006E7929">
        <w:rPr>
          <w:noProof/>
          <w:lang w:val="en-US"/>
        </w:rPr>
        <w:t>To vary the term of the existing agreement with care homes to extend the contract end date to 31st March 202</w:t>
      </w:r>
      <w:r w:rsidR="00927703">
        <w:rPr>
          <w:noProof/>
          <w:lang w:val="en-US"/>
        </w:rPr>
        <w:t>4</w:t>
      </w:r>
      <w:r w:rsidRPr="006E7929">
        <w:rPr>
          <w:noProof/>
          <w:lang w:val="en-US"/>
        </w:rPr>
        <w:t xml:space="preserve"> (12 months) and to vary the terms of the service specification.</w:t>
      </w:r>
      <w:r>
        <w:rPr>
          <w:noProof/>
          <w:lang w:val="en-US"/>
        </w:rPr>
        <w:t xml:space="preserve"> Total value of 12 month extension is not anticipated to exceed £35m.</w:t>
      </w:r>
    </w:p>
    <w:p w14:paraId="2A62C6CE" w14:textId="77777777" w:rsidR="00E03BFD" w:rsidRDefault="00E03BFD" w:rsidP="00E03BFD">
      <w:pPr>
        <w:rPr>
          <w:noProof/>
          <w:lang w:val="en-US"/>
        </w:rPr>
      </w:pPr>
    </w:p>
    <w:p w14:paraId="2A7184E2" w14:textId="77777777" w:rsidR="00E03BFD" w:rsidRDefault="00E03BFD" w:rsidP="00E03BFD">
      <w:pPr>
        <w:rPr>
          <w:b/>
          <w:sz w:val="28"/>
        </w:rPr>
      </w:pPr>
      <w:r>
        <w:rPr>
          <w:b/>
          <w:sz w:val="28"/>
        </w:rPr>
        <w:t>Who will make the decision?</w:t>
      </w:r>
    </w:p>
    <w:p w14:paraId="6003A6D8" w14:textId="77777777" w:rsidR="00E03BFD" w:rsidRDefault="00E03BFD" w:rsidP="00E03BFD">
      <w:pPr>
        <w:rPr>
          <w:b/>
          <w:sz w:val="28"/>
        </w:rPr>
      </w:pPr>
    </w:p>
    <w:p w14:paraId="07249705" w14:textId="77777777" w:rsidR="00E03BFD" w:rsidRDefault="00E03BFD" w:rsidP="00E03BFD">
      <w:r>
        <w:t>Cabinet Member for Adults</w:t>
      </w:r>
    </w:p>
    <w:p w14:paraId="21C25989" w14:textId="77777777" w:rsidR="00E03BFD" w:rsidRDefault="00E03BFD" w:rsidP="00E03BFD"/>
    <w:p w14:paraId="37F19185" w14:textId="77777777" w:rsidR="00E03BFD" w:rsidRDefault="00E03BFD" w:rsidP="00E03BFD">
      <w:pPr>
        <w:rPr>
          <w:b/>
          <w:sz w:val="28"/>
        </w:rPr>
      </w:pPr>
      <w:r>
        <w:rPr>
          <w:b/>
          <w:sz w:val="28"/>
        </w:rPr>
        <w:t>When is the decision to be taken?</w:t>
      </w:r>
    </w:p>
    <w:p w14:paraId="4968705C" w14:textId="77777777" w:rsidR="00E03BFD" w:rsidRDefault="00E03BFD" w:rsidP="00E03BFD">
      <w:pPr>
        <w:rPr>
          <w:b/>
          <w:sz w:val="28"/>
        </w:rPr>
      </w:pPr>
    </w:p>
    <w:p w14:paraId="46AB597B" w14:textId="4C024DFA" w:rsidR="00E03BFD" w:rsidRDefault="00927703" w:rsidP="00E03BFD">
      <w:r>
        <w:t>May</w:t>
      </w:r>
      <w:r w:rsidR="00E03BFD">
        <w:t xml:space="preserve"> 2023</w:t>
      </w:r>
    </w:p>
    <w:p w14:paraId="36949847" w14:textId="77777777" w:rsidR="00E03BFD" w:rsidRDefault="00E03BFD" w:rsidP="00E03BFD"/>
    <w:p w14:paraId="7DA2B867" w14:textId="77777777" w:rsidR="00E03BFD" w:rsidRDefault="00E03BFD" w:rsidP="00E03BFD">
      <w:pPr>
        <w:rPr>
          <w:b/>
          <w:sz w:val="28"/>
        </w:rPr>
      </w:pPr>
      <w:r>
        <w:rPr>
          <w:b/>
          <w:sz w:val="28"/>
        </w:rPr>
        <w:t>Who will be consulted and how?</w:t>
      </w:r>
    </w:p>
    <w:p w14:paraId="668934BC" w14:textId="77777777" w:rsidR="00E03BFD" w:rsidRDefault="00E03BFD" w:rsidP="00E03BFD">
      <w:pPr>
        <w:rPr>
          <w:b/>
          <w:sz w:val="28"/>
        </w:rPr>
      </w:pPr>
    </w:p>
    <w:p w14:paraId="38B91119" w14:textId="77777777" w:rsidR="00E03BFD" w:rsidRPr="00D0402E" w:rsidRDefault="00E03BFD" w:rsidP="00E03BFD">
      <w:pPr>
        <w:rPr>
          <w:noProof/>
          <w:lang w:val="en-US"/>
        </w:rPr>
      </w:pPr>
      <w:r w:rsidRPr="00D0402E">
        <w:rPr>
          <w:noProof/>
          <w:lang w:val="en-US"/>
        </w:rPr>
        <w:t xml:space="preserve">Cabinet Member for </w:t>
      </w:r>
      <w:r>
        <w:rPr>
          <w:noProof/>
          <w:lang w:val="en-US"/>
        </w:rPr>
        <w:t>Adults</w:t>
      </w:r>
    </w:p>
    <w:p w14:paraId="2ED1CF23" w14:textId="77777777" w:rsidR="00E03BFD" w:rsidRPr="00D0402E" w:rsidRDefault="00E03BFD" w:rsidP="00E03BFD">
      <w:pPr>
        <w:rPr>
          <w:noProof/>
          <w:lang w:val="en-US"/>
        </w:rPr>
      </w:pPr>
      <w:r w:rsidRPr="00D0402E">
        <w:rPr>
          <w:noProof/>
          <w:lang w:val="en-US"/>
        </w:rPr>
        <w:t>Corporate Director for Adults &amp; Communities</w:t>
      </w:r>
    </w:p>
    <w:p w14:paraId="42045080" w14:textId="77777777" w:rsidR="00E03BFD" w:rsidRPr="00D0402E" w:rsidRDefault="00E03BFD" w:rsidP="00E03BFD">
      <w:pPr>
        <w:rPr>
          <w:noProof/>
          <w:lang w:val="en-US"/>
        </w:rPr>
      </w:pPr>
      <w:r w:rsidRPr="00D0402E">
        <w:rPr>
          <w:noProof/>
          <w:lang w:val="en-US"/>
        </w:rPr>
        <w:t>Chief Finance Officer</w:t>
      </w:r>
    </w:p>
    <w:p w14:paraId="3A910FB9" w14:textId="77777777" w:rsidR="00E03BFD" w:rsidRPr="00D0402E" w:rsidRDefault="00E03BFD" w:rsidP="00E03BFD">
      <w:pPr>
        <w:rPr>
          <w:noProof/>
          <w:lang w:val="en-US"/>
        </w:rPr>
      </w:pPr>
      <w:r w:rsidRPr="00D0402E">
        <w:rPr>
          <w:noProof/>
          <w:lang w:val="en-US"/>
        </w:rPr>
        <w:t>Chief Legal Officer</w:t>
      </w:r>
    </w:p>
    <w:p w14:paraId="6A150226" w14:textId="77777777" w:rsidR="00E03BFD" w:rsidRDefault="00E03BFD" w:rsidP="00E03BFD">
      <w:pPr>
        <w:rPr>
          <w:noProof/>
          <w:lang w:val="en-US"/>
        </w:rPr>
      </w:pPr>
      <w:r w:rsidRPr="00D0402E">
        <w:rPr>
          <w:noProof/>
          <w:lang w:val="en-US"/>
        </w:rPr>
        <w:t>All of the above will be consulted via approval of the delegated decision</w:t>
      </w:r>
    </w:p>
    <w:p w14:paraId="430052C2" w14:textId="77777777" w:rsidR="00E03BFD" w:rsidRDefault="00E03BFD" w:rsidP="00E03BFD"/>
    <w:p w14:paraId="7E73A5FA" w14:textId="77777777" w:rsidR="00E03BFD" w:rsidRDefault="00E03BFD" w:rsidP="00E03BFD">
      <w:pPr>
        <w:rPr>
          <w:b/>
          <w:sz w:val="28"/>
        </w:rPr>
      </w:pPr>
      <w:r>
        <w:rPr>
          <w:b/>
          <w:sz w:val="28"/>
        </w:rPr>
        <w:t>Supporting documentation:</w:t>
      </w:r>
    </w:p>
    <w:p w14:paraId="35B36F4B" w14:textId="77777777" w:rsidR="00E03BFD" w:rsidRDefault="00E03BFD" w:rsidP="00E03BFD">
      <w:pPr>
        <w:rPr>
          <w:b/>
          <w:sz w:val="28"/>
        </w:rPr>
      </w:pPr>
    </w:p>
    <w:p w14:paraId="3FC1534F" w14:textId="77777777" w:rsidR="00E03BFD" w:rsidRDefault="00E03BFD" w:rsidP="00E03BFD">
      <w:r>
        <w:t xml:space="preserve">There are no supporting documents for this </w:t>
      </w:r>
      <w:proofErr w:type="gramStart"/>
      <w:r>
        <w:t>decision</w:t>
      </w:r>
      <w:proofErr w:type="gramEnd"/>
    </w:p>
    <w:p w14:paraId="76A5C6FA" w14:textId="77777777" w:rsidR="00E03BFD" w:rsidRDefault="00E03BFD" w:rsidP="00E03BFD"/>
    <w:p w14:paraId="50CF5763" w14:textId="77777777" w:rsidR="00E03BFD" w:rsidRDefault="00E03BFD" w:rsidP="00E03BFD">
      <w:pPr>
        <w:rPr>
          <w:b/>
          <w:sz w:val="28"/>
        </w:rPr>
      </w:pPr>
      <w:r>
        <w:rPr>
          <w:b/>
          <w:sz w:val="28"/>
        </w:rPr>
        <w:t>How and by when to make representations:</w:t>
      </w:r>
    </w:p>
    <w:p w14:paraId="3D584077" w14:textId="77777777" w:rsidR="00E03BFD" w:rsidRDefault="00E03BFD" w:rsidP="00E03BFD">
      <w:pPr>
        <w:rPr>
          <w:b/>
          <w:sz w:val="28"/>
        </w:rPr>
      </w:pPr>
    </w:p>
    <w:p w14:paraId="7DADE45A" w14:textId="3BA639A0" w:rsidR="00E03BFD" w:rsidRDefault="00E03BFD" w:rsidP="00E03BFD">
      <w:r>
        <w:t>Representations should be made to Gareth Harding before 28 April 2023.</w:t>
      </w:r>
    </w:p>
    <w:p w14:paraId="131E49B5" w14:textId="642D5C84" w:rsidR="00E03BFD" w:rsidRDefault="00E03BFD" w:rsidP="00E03BFD">
      <w:pPr>
        <w:rPr>
          <w:noProof/>
          <w:lang w:val="en-US"/>
        </w:rPr>
      </w:pPr>
      <w:r>
        <w:t xml:space="preserve">Tel: </w:t>
      </w:r>
      <w:r w:rsidRPr="00580B88">
        <w:rPr>
          <w:noProof/>
          <w:lang w:val="en-US"/>
        </w:rPr>
        <w:t>07970 427419</w:t>
      </w:r>
    </w:p>
    <w:p w14:paraId="0BFE65B8" w14:textId="77777777" w:rsidR="00E03BFD" w:rsidRDefault="00E03BFD" w:rsidP="00E03BFD"/>
    <w:p w14:paraId="399109D4" w14:textId="28D06077" w:rsidR="00E03BFD" w:rsidRDefault="00E03BFD" w:rsidP="00E03BFD">
      <w:r>
        <w:t>First published in Forward Plan on 31 March 2023</w:t>
      </w:r>
    </w:p>
    <w:p w14:paraId="0C32D685" w14:textId="77777777" w:rsidR="00E03BFD" w:rsidRDefault="00E03BFD" w:rsidP="00E03BFD"/>
    <w:p w14:paraId="155C7141" w14:textId="77777777" w:rsidR="00E03BFD" w:rsidRDefault="00E03BFD" w:rsidP="00E03BFD">
      <w:pPr>
        <w:rPr>
          <w:b/>
          <w:sz w:val="28"/>
          <w:szCs w:val="28"/>
        </w:rPr>
      </w:pPr>
    </w:p>
    <w:p w14:paraId="1671824A" w14:textId="77777777" w:rsidR="00E03BFD" w:rsidRPr="008254C1" w:rsidRDefault="00E03BFD" w:rsidP="00E03BFD">
      <w:pPr>
        <w:rPr>
          <w:b/>
          <w:sz w:val="28"/>
          <w:szCs w:val="28"/>
        </w:rPr>
      </w:pPr>
      <w:r w:rsidRPr="008254C1">
        <w:rPr>
          <w:b/>
          <w:sz w:val="28"/>
          <w:szCs w:val="28"/>
        </w:rPr>
        <w:t>Following the Making of the decision, the decision form will be published here:</w:t>
      </w:r>
    </w:p>
    <w:p w14:paraId="1BA002CA" w14:textId="77777777" w:rsidR="00E03BFD" w:rsidRDefault="00E03BFD" w:rsidP="00E03BFD">
      <w:r>
        <w:rPr>
          <w:noProof/>
        </w:rPr>
        <mc:AlternateContent>
          <mc:Choice Requires="wps">
            <w:drawing>
              <wp:anchor distT="0" distB="0" distL="114300" distR="114300" simplePos="0" relativeHeight="251838464" behindDoc="0" locked="0" layoutInCell="1" allowOverlap="1" wp14:anchorId="2A8D3568" wp14:editId="06469D25">
                <wp:simplePos x="0" y="0"/>
                <wp:positionH relativeFrom="column">
                  <wp:posOffset>1866900</wp:posOffset>
                </wp:positionH>
                <wp:positionV relativeFrom="paragraph">
                  <wp:posOffset>144145</wp:posOffset>
                </wp:positionV>
                <wp:extent cx="1323975" cy="1143000"/>
                <wp:effectExtent l="0" t="0" r="9525" b="0"/>
                <wp:wrapNone/>
                <wp:docPr id="4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8337128" w14:textId="1309217F" w:rsidR="00E03BFD" w:rsidRDefault="003B56CF" w:rsidP="003B56CF">
                            <w:r>
                              <w:object w:dxaOrig="1311" w:dyaOrig="849" w14:anchorId="6056BCA8">
                                <v:shape id="_x0000_i1028" type="#_x0000_t75" style="width:76.7pt;height:49.85pt">
                                  <v:imagedata r:id="rId23" o:title=""/>
                                </v:shape>
                                <o:OLEObject Type="Embed" ProgID="Acrobat.Document.DC" ShapeID="_x0000_i1028" DrawAspect="Icon" ObjectID="_1781079515" r:id="rId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8D3568" id="_x0000_s1043" type="#_x0000_t202" style="position:absolute;margin-left:147pt;margin-top:11.35pt;width:104.25pt;height:90pt;z-index:25183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NN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2wAQrjZQHpBoC0cNOsOX&#10;EqOtMOFnZlF0SCEOkn/CpVKAKUK/o6QG++tv98EftYBWSloUcUE1Thmy8EOjRu6y8ThoPh7Gk9sh&#10;Huy1ZXNt0btmAchkhgNreNwGf69O28pC84rTNg8x0cQ0x8gF9aftwh8HC6eVi/k8OqHKDfMrvTY8&#10;QAfaAscv3Suzpm+6R708wknsLH/X+6NvbLiZ7zwsZRTGhdNepjghsdn9NIcRvD5Hr8s3Z/Yb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Ji1jTVYCAAC7BAAADgAAAAAAAAAAAAAAAAAuAgAAZHJzL2Uyb0RvYy54bWxQSwECLQAU&#10;AAYACAAAACEAjUkJxNsAAAAKAQAADwAAAAAAAAAAAAAAAACwBAAAZHJzL2Rvd25yZXYueG1sUEsF&#10;BgAAAAAEAAQA8wAAALgFAAAAAA==&#10;" fillcolor="window" strokeweight=".5pt">
                <v:path arrowok="t"/>
                <v:textbox style="mso-fit-shape-to-text:t">
                  <w:txbxContent>
                    <w:p w14:paraId="48337128" w14:textId="1309217F" w:rsidR="00E03BFD" w:rsidRDefault="003B56CF" w:rsidP="003B56CF">
                      <w:r>
                        <w:object w:dxaOrig="1311" w:dyaOrig="849" w14:anchorId="6056BCA8">
                          <v:shape id="_x0000_i1032" type="#_x0000_t75" style="width:76.7pt;height:49.85pt">
                            <v:imagedata r:id="rId25" o:title=""/>
                          </v:shape>
                          <o:OLEObject Type="Embed" ProgID="Acrobat.Document.DC" ShapeID="_x0000_i1032" DrawAspect="Icon" ObjectID="_1778412472" r:id="rId26"/>
                        </w:object>
                      </w:r>
                    </w:p>
                  </w:txbxContent>
                </v:textbox>
              </v:shape>
            </w:pict>
          </mc:Fallback>
        </mc:AlternateContent>
      </w:r>
    </w:p>
    <w:p w14:paraId="6497B1CF" w14:textId="77777777" w:rsidR="00E03BFD" w:rsidRDefault="00E03BFD" w:rsidP="00E03BFD">
      <w:pPr>
        <w:rPr>
          <w:b/>
          <w:snapToGrid w:val="0"/>
          <w:sz w:val="31"/>
        </w:rPr>
      </w:pPr>
    </w:p>
    <w:p w14:paraId="4E1B766F" w14:textId="0E9B4FAD" w:rsidR="00E03BFD" w:rsidRDefault="00E03BFD" w:rsidP="0006311E">
      <w:pPr>
        <w:rPr>
          <w:b/>
          <w:snapToGrid w:val="0"/>
          <w:sz w:val="31"/>
        </w:rPr>
      </w:pPr>
    </w:p>
    <w:p w14:paraId="774C6108" w14:textId="77777777" w:rsidR="00E03BFD" w:rsidRDefault="00E03BFD" w:rsidP="0006311E">
      <w:pPr>
        <w:rPr>
          <w:b/>
          <w:snapToGrid w:val="0"/>
          <w:sz w:val="31"/>
        </w:rPr>
      </w:pPr>
    </w:p>
    <w:p w14:paraId="0D65D62B" w14:textId="3C4B285A" w:rsidR="00CB2689" w:rsidRDefault="00CB2689" w:rsidP="00CB2689">
      <w:pPr>
        <w:rPr>
          <w:b/>
          <w:sz w:val="28"/>
          <w:szCs w:val="28"/>
          <w:lang w:val="en-US"/>
        </w:rPr>
      </w:pPr>
      <w:r>
        <w:rPr>
          <w:b/>
          <w:sz w:val="28"/>
        </w:rPr>
        <w:lastRenderedPageBreak/>
        <w:t xml:space="preserve">DECISION: </w:t>
      </w:r>
      <w:r w:rsidRPr="006B4381">
        <w:rPr>
          <w:b/>
          <w:sz w:val="28"/>
        </w:rPr>
        <w:t>ADD00</w:t>
      </w:r>
      <w:r>
        <w:rPr>
          <w:b/>
          <w:sz w:val="28"/>
        </w:rPr>
        <w:t xml:space="preserve">66 </w:t>
      </w:r>
      <w:proofErr w:type="spellStart"/>
      <w:r w:rsidR="00DD595C" w:rsidRPr="00DD595C">
        <w:rPr>
          <w:b/>
          <w:sz w:val="28"/>
        </w:rPr>
        <w:t>Utlilising</w:t>
      </w:r>
      <w:proofErr w:type="spellEnd"/>
      <w:r w:rsidR="00DD595C" w:rsidRPr="00DD595C">
        <w:rPr>
          <w:b/>
          <w:sz w:val="28"/>
        </w:rPr>
        <w:t xml:space="preserve"> ringfenced substance misuse grant funding to develop an enhanced recovery and primary rehabilitation service</w:t>
      </w:r>
    </w:p>
    <w:p w14:paraId="16D5F8D4" w14:textId="77777777" w:rsidR="00CB2689" w:rsidRDefault="00CB2689" w:rsidP="00CB2689">
      <w:pPr>
        <w:rPr>
          <w:b/>
          <w:sz w:val="28"/>
        </w:rPr>
      </w:pPr>
    </w:p>
    <w:p w14:paraId="29B7A240" w14:textId="77777777" w:rsidR="00CB2689" w:rsidRDefault="00CB2689" w:rsidP="00CB2689">
      <w:pPr>
        <w:rPr>
          <w:b/>
          <w:sz w:val="28"/>
        </w:rPr>
      </w:pPr>
      <w:r>
        <w:rPr>
          <w:b/>
          <w:sz w:val="28"/>
        </w:rPr>
        <w:t xml:space="preserve">Nature of the decision: </w:t>
      </w:r>
    </w:p>
    <w:p w14:paraId="04D844CD" w14:textId="77777777" w:rsidR="00CB2689" w:rsidRDefault="00CB2689" w:rsidP="00CB2689">
      <w:pPr>
        <w:rPr>
          <w:b/>
          <w:sz w:val="28"/>
        </w:rPr>
      </w:pPr>
    </w:p>
    <w:p w14:paraId="4BFB5A17" w14:textId="61F538F2" w:rsidR="00CB2689" w:rsidRPr="00307EAB" w:rsidRDefault="00CB2689" w:rsidP="00CB2689">
      <w:pPr>
        <w:rPr>
          <w:noProof/>
          <w:lang w:val="en-US"/>
        </w:rPr>
      </w:pPr>
      <w:r>
        <w:rPr>
          <w:noProof/>
          <w:lang w:val="en-US"/>
        </w:rPr>
        <w:t xml:space="preserve">To enable an </w:t>
      </w:r>
      <w:r w:rsidRPr="00FE7E97">
        <w:rPr>
          <w:noProof/>
          <w:lang w:val="en-US"/>
        </w:rPr>
        <w:t xml:space="preserve">open tender process </w:t>
      </w:r>
      <w:r>
        <w:rPr>
          <w:noProof/>
          <w:lang w:val="en-US"/>
        </w:rPr>
        <w:t>to</w:t>
      </w:r>
      <w:r w:rsidRPr="00FE7E97">
        <w:rPr>
          <w:noProof/>
          <w:lang w:val="en-US"/>
        </w:rPr>
        <w:t xml:space="preserve"> be undertaken in compliance with the Council’s Contract Procedure Rules. </w:t>
      </w:r>
    </w:p>
    <w:p w14:paraId="04BC125B" w14:textId="77777777" w:rsidR="00CB2689" w:rsidRDefault="00CB2689" w:rsidP="00CB2689">
      <w:pPr>
        <w:rPr>
          <w:noProof/>
          <w:lang w:val="en-US"/>
        </w:rPr>
      </w:pPr>
    </w:p>
    <w:p w14:paraId="3E18D30C" w14:textId="77777777" w:rsidR="00CB2689" w:rsidRDefault="00CB2689" w:rsidP="00CB2689">
      <w:pPr>
        <w:rPr>
          <w:b/>
          <w:sz w:val="28"/>
        </w:rPr>
      </w:pPr>
      <w:r>
        <w:rPr>
          <w:b/>
          <w:sz w:val="28"/>
        </w:rPr>
        <w:t>Who will make the decision?</w:t>
      </w:r>
    </w:p>
    <w:p w14:paraId="596550B8" w14:textId="77777777" w:rsidR="00CB2689" w:rsidRDefault="00CB2689" w:rsidP="00CB2689">
      <w:pPr>
        <w:rPr>
          <w:b/>
          <w:sz w:val="28"/>
        </w:rPr>
      </w:pPr>
    </w:p>
    <w:p w14:paraId="1ED68920" w14:textId="0B1316D8" w:rsidR="00CB2689" w:rsidRDefault="00CB2689" w:rsidP="00CB2689">
      <w:r>
        <w:t>Cabinet Member for Health and Welfare</w:t>
      </w:r>
    </w:p>
    <w:p w14:paraId="275741C8" w14:textId="77777777" w:rsidR="00CB2689" w:rsidRDefault="00CB2689" w:rsidP="00CB2689"/>
    <w:p w14:paraId="59834F20" w14:textId="77777777" w:rsidR="00CB2689" w:rsidRDefault="00CB2689" w:rsidP="00CB2689">
      <w:pPr>
        <w:rPr>
          <w:b/>
          <w:sz w:val="28"/>
        </w:rPr>
      </w:pPr>
      <w:r>
        <w:rPr>
          <w:b/>
          <w:sz w:val="28"/>
        </w:rPr>
        <w:t>When is the decision to be taken?</w:t>
      </w:r>
    </w:p>
    <w:p w14:paraId="1D7F64AE" w14:textId="77777777" w:rsidR="00CB2689" w:rsidRDefault="00CB2689" w:rsidP="00CB2689">
      <w:pPr>
        <w:rPr>
          <w:b/>
          <w:sz w:val="28"/>
        </w:rPr>
      </w:pPr>
    </w:p>
    <w:p w14:paraId="3B4629D3" w14:textId="10912D42" w:rsidR="00CB2689" w:rsidRDefault="00CB2689" w:rsidP="00CB2689">
      <w:r>
        <w:t>August 2023</w:t>
      </w:r>
    </w:p>
    <w:p w14:paraId="0DBF497D" w14:textId="77777777" w:rsidR="00CB2689" w:rsidRDefault="00CB2689" w:rsidP="00CB2689"/>
    <w:p w14:paraId="7E72FEF9" w14:textId="77777777" w:rsidR="00CB2689" w:rsidRDefault="00CB2689" w:rsidP="00CB2689">
      <w:pPr>
        <w:rPr>
          <w:b/>
          <w:sz w:val="28"/>
        </w:rPr>
      </w:pPr>
      <w:r>
        <w:rPr>
          <w:b/>
          <w:sz w:val="28"/>
        </w:rPr>
        <w:t>Who will be consulted and how?</w:t>
      </w:r>
    </w:p>
    <w:p w14:paraId="1CAC8A00" w14:textId="77777777" w:rsidR="00CB2689" w:rsidRDefault="00CB2689" w:rsidP="00CB2689">
      <w:pPr>
        <w:rPr>
          <w:b/>
          <w:sz w:val="28"/>
        </w:rPr>
      </w:pPr>
    </w:p>
    <w:p w14:paraId="2236D913" w14:textId="4465737C" w:rsidR="00CB2689" w:rsidRPr="00D0402E" w:rsidRDefault="00CB2689" w:rsidP="00CB2689">
      <w:pPr>
        <w:rPr>
          <w:noProof/>
          <w:lang w:val="en-US"/>
        </w:rPr>
      </w:pPr>
      <w:r w:rsidRPr="00D0402E">
        <w:rPr>
          <w:noProof/>
          <w:lang w:val="en-US"/>
        </w:rPr>
        <w:t xml:space="preserve">Cabinet Member for </w:t>
      </w:r>
      <w:r>
        <w:rPr>
          <w:noProof/>
          <w:lang w:val="en-US"/>
        </w:rPr>
        <w:t>Health and Welfare</w:t>
      </w:r>
    </w:p>
    <w:p w14:paraId="2D3274C9" w14:textId="77777777" w:rsidR="00CB2689" w:rsidRPr="00D0402E" w:rsidRDefault="00CB2689" w:rsidP="00CB2689">
      <w:pPr>
        <w:rPr>
          <w:noProof/>
          <w:lang w:val="en-US"/>
        </w:rPr>
      </w:pPr>
      <w:r w:rsidRPr="00D0402E">
        <w:rPr>
          <w:noProof/>
          <w:lang w:val="en-US"/>
        </w:rPr>
        <w:t>Corporate Director for Adults &amp; Communities</w:t>
      </w:r>
    </w:p>
    <w:p w14:paraId="03B7166B" w14:textId="77777777" w:rsidR="00CB2689" w:rsidRPr="00D0402E" w:rsidRDefault="00CB2689" w:rsidP="00CB2689">
      <w:pPr>
        <w:rPr>
          <w:noProof/>
          <w:lang w:val="en-US"/>
        </w:rPr>
      </w:pPr>
      <w:r w:rsidRPr="00D0402E">
        <w:rPr>
          <w:noProof/>
          <w:lang w:val="en-US"/>
        </w:rPr>
        <w:t>Chief Finance Officer</w:t>
      </w:r>
    </w:p>
    <w:p w14:paraId="21E3C0B8" w14:textId="77777777" w:rsidR="00CB2689" w:rsidRPr="00D0402E" w:rsidRDefault="00CB2689" w:rsidP="00CB2689">
      <w:pPr>
        <w:rPr>
          <w:noProof/>
          <w:lang w:val="en-US"/>
        </w:rPr>
      </w:pPr>
      <w:r w:rsidRPr="00D0402E">
        <w:rPr>
          <w:noProof/>
          <w:lang w:val="en-US"/>
        </w:rPr>
        <w:t>Chief Legal Officer</w:t>
      </w:r>
    </w:p>
    <w:p w14:paraId="39650F03" w14:textId="77777777" w:rsidR="00CB2689" w:rsidRDefault="00CB2689" w:rsidP="00CB2689">
      <w:pPr>
        <w:rPr>
          <w:noProof/>
          <w:lang w:val="en-US"/>
        </w:rPr>
      </w:pPr>
      <w:r w:rsidRPr="00D0402E">
        <w:rPr>
          <w:noProof/>
          <w:lang w:val="en-US"/>
        </w:rPr>
        <w:t>All of the above will be consulted via approval of the delegated decision</w:t>
      </w:r>
    </w:p>
    <w:p w14:paraId="74FDBA75" w14:textId="77777777" w:rsidR="00CB2689" w:rsidRDefault="00CB2689" w:rsidP="00CB2689"/>
    <w:p w14:paraId="44E70893" w14:textId="77777777" w:rsidR="00CB2689" w:rsidRDefault="00CB2689" w:rsidP="00CB2689">
      <w:pPr>
        <w:rPr>
          <w:b/>
          <w:sz w:val="28"/>
        </w:rPr>
      </w:pPr>
      <w:r>
        <w:rPr>
          <w:b/>
          <w:sz w:val="28"/>
        </w:rPr>
        <w:t>Supporting documentation:</w:t>
      </w:r>
    </w:p>
    <w:p w14:paraId="6E40C2CC" w14:textId="77777777" w:rsidR="00CB2689" w:rsidRDefault="00CB2689" w:rsidP="00CB2689">
      <w:pPr>
        <w:rPr>
          <w:b/>
          <w:sz w:val="28"/>
        </w:rPr>
      </w:pPr>
    </w:p>
    <w:p w14:paraId="457DEC51" w14:textId="77777777" w:rsidR="00CB2689" w:rsidRDefault="00CB2689" w:rsidP="00CB2689">
      <w:r>
        <w:t xml:space="preserve">There are no supporting documents for this </w:t>
      </w:r>
      <w:proofErr w:type="gramStart"/>
      <w:r>
        <w:t>decision</w:t>
      </w:r>
      <w:proofErr w:type="gramEnd"/>
    </w:p>
    <w:p w14:paraId="0ADFC1F6" w14:textId="77777777" w:rsidR="00CB2689" w:rsidRDefault="00CB2689" w:rsidP="00CB2689"/>
    <w:p w14:paraId="4520A860" w14:textId="77777777" w:rsidR="00CB2689" w:rsidRDefault="00CB2689" w:rsidP="00CB2689">
      <w:pPr>
        <w:rPr>
          <w:b/>
          <w:sz w:val="28"/>
        </w:rPr>
      </w:pPr>
      <w:r>
        <w:rPr>
          <w:b/>
          <w:sz w:val="28"/>
        </w:rPr>
        <w:t>How and by when to make representations:</w:t>
      </w:r>
    </w:p>
    <w:p w14:paraId="10E83296" w14:textId="77777777" w:rsidR="00CB2689" w:rsidRDefault="00CB2689" w:rsidP="00CB2689">
      <w:pPr>
        <w:rPr>
          <w:b/>
          <w:sz w:val="28"/>
        </w:rPr>
      </w:pPr>
    </w:p>
    <w:p w14:paraId="36E95173" w14:textId="3201FC12" w:rsidR="00CB2689" w:rsidRDefault="00CB2689" w:rsidP="00CB2689">
      <w:r>
        <w:t>Representations should be made to Alison McKenna before 23 August 2023.</w:t>
      </w:r>
    </w:p>
    <w:p w14:paraId="2FE68205" w14:textId="4AE67A4E" w:rsidR="00CB2689" w:rsidRDefault="00CB2689" w:rsidP="00CB2689">
      <w:pPr>
        <w:rPr>
          <w:noProof/>
          <w:lang w:val="en-US"/>
        </w:rPr>
      </w:pPr>
      <w:r>
        <w:t xml:space="preserve">Tel: </w:t>
      </w:r>
      <w:r>
        <w:rPr>
          <w:lang w:val="en-US"/>
        </w:rPr>
        <w:t>07966629564</w:t>
      </w:r>
    </w:p>
    <w:p w14:paraId="3916BA1B" w14:textId="77777777" w:rsidR="00CB2689" w:rsidRDefault="00CB2689" w:rsidP="00CB2689"/>
    <w:p w14:paraId="37EE71CE" w14:textId="4910AF15" w:rsidR="00CB2689" w:rsidRDefault="00CB2689" w:rsidP="00CB2689">
      <w:r>
        <w:t>First published in Forward Plan on 26 July 2023</w:t>
      </w:r>
    </w:p>
    <w:p w14:paraId="5190B710" w14:textId="77777777" w:rsidR="00CB2689" w:rsidRDefault="00CB2689" w:rsidP="00CB2689"/>
    <w:p w14:paraId="37CBC8BD" w14:textId="77777777" w:rsidR="00CB2689" w:rsidRDefault="00CB2689" w:rsidP="00CB2689">
      <w:pPr>
        <w:rPr>
          <w:b/>
          <w:sz w:val="28"/>
          <w:szCs w:val="28"/>
        </w:rPr>
      </w:pPr>
    </w:p>
    <w:p w14:paraId="1FE0D207" w14:textId="7C761AAC" w:rsidR="00CB2689" w:rsidRPr="008254C1" w:rsidRDefault="00353E08" w:rsidP="00CB2689">
      <w:pPr>
        <w:rPr>
          <w:b/>
          <w:sz w:val="28"/>
          <w:szCs w:val="28"/>
        </w:rPr>
      </w:pPr>
      <w:r>
        <w:rPr>
          <w:noProof/>
        </w:rPr>
        <mc:AlternateContent>
          <mc:Choice Requires="wps">
            <w:drawing>
              <wp:anchor distT="0" distB="0" distL="114300" distR="114300" simplePos="0" relativeHeight="251879424" behindDoc="0" locked="0" layoutInCell="1" allowOverlap="1" wp14:anchorId="543F0B68" wp14:editId="25E18C99">
                <wp:simplePos x="0" y="0"/>
                <wp:positionH relativeFrom="column">
                  <wp:posOffset>1822450</wp:posOffset>
                </wp:positionH>
                <wp:positionV relativeFrom="paragraph">
                  <wp:posOffset>320675</wp:posOffset>
                </wp:positionV>
                <wp:extent cx="1117600" cy="876300"/>
                <wp:effectExtent l="0" t="0" r="25400" b="19050"/>
                <wp:wrapNone/>
                <wp:docPr id="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7600" cy="876300"/>
                        </a:xfrm>
                        <a:prstGeom prst="rect">
                          <a:avLst/>
                        </a:prstGeom>
                        <a:solidFill>
                          <a:sysClr val="window" lastClr="FFFFFF"/>
                        </a:solidFill>
                        <a:ln w="6350">
                          <a:solidFill>
                            <a:prstClr val="black"/>
                          </a:solidFill>
                        </a:ln>
                        <a:effectLst/>
                      </wps:spPr>
                      <wps:txbx>
                        <w:txbxContent>
                          <w:p w14:paraId="0FCCC282" w14:textId="6E0604AC" w:rsidR="00CB2689" w:rsidRDefault="00353E08" w:rsidP="00353E08">
                            <w:r>
                              <w:object w:dxaOrig="1376" w:dyaOrig="893" w14:anchorId="2E8CBF75">
                                <v:shape id="_x0000_i1029" type="#_x0000_t75" style="width:75.4pt;height:49.15pt">
                                  <v:imagedata r:id="rId27" o:title=""/>
                                </v:shape>
                                <o:OLEObject Type="Embed" ProgID="Acrobat.Document.DC" ShapeID="_x0000_i1029" DrawAspect="Icon" ObjectID="_1781079516" r:id="rId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43F0B68" id="_x0000_t202" coordsize="21600,21600" o:spt="202" path="m,l,21600r21600,l21600,xe">
                <v:stroke joinstyle="miter"/>
                <v:path gradientshapeok="t" o:connecttype="rect"/>
              </v:shapetype>
              <v:shape id="_x0000_s1044" type="#_x0000_t202" style="position:absolute;margin-left:143.5pt;margin-top:25.25pt;width:88pt;height:69pt;z-index:251879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" fillcolor="window" strokeweight=".5pt">
                <v:path arrowok="t"/>
                <v:textbox style="mso-fit-shape-to-text:t">
                  <w:txbxContent>
                    <w:p w14:paraId="0FCCC282" w14:textId="6E0604AC" w:rsidR="00CB2689" w:rsidRDefault="00353E08" w:rsidP="00353E08">
                      <w:r>
                        <w:object w:dxaOrig="1508" w:dyaOrig="983" w14:anchorId="2E8CBF75">
                          <v:shape id="_x0000_i1081" type="#_x0000_t75" style="width:75.4pt;height:49.15pt">
                            <v:imagedata r:id="rId29" o:title=""/>
                          </v:shape>
                          <o:OLEObject Type="Embed" ProgID="Acrobat.Document.DC" ShapeID="_x0000_i1081" DrawAspect="Icon" ObjectID="_1780400990" r:id="rId30"/>
                        </w:object>
                      </w:r>
                    </w:p>
                  </w:txbxContent>
                </v:textbox>
              </v:shape>
            </w:pict>
          </mc:Fallback>
        </mc:AlternateContent>
      </w:r>
      <w:r w:rsidR="00CB2689" w:rsidRPr="008254C1">
        <w:rPr>
          <w:b/>
          <w:sz w:val="28"/>
          <w:szCs w:val="28"/>
        </w:rPr>
        <w:t>Following the Making of the decision, the decision form will be published here:</w:t>
      </w:r>
    </w:p>
    <w:p w14:paraId="0750CD92" w14:textId="150F066C" w:rsidR="00CB2689" w:rsidRDefault="00CB2689" w:rsidP="00CB2689"/>
    <w:p w14:paraId="71ABE708" w14:textId="2FC510EF" w:rsidR="00CB2689" w:rsidRDefault="00CB2689" w:rsidP="00CB2689"/>
    <w:p w14:paraId="08BCFE7C" w14:textId="0E85A4E6" w:rsidR="00CB2689" w:rsidRDefault="00CB2689" w:rsidP="00CB2689"/>
    <w:p w14:paraId="0EE62871" w14:textId="1A47755A" w:rsidR="00CB2689" w:rsidRDefault="00CB2689" w:rsidP="00CB2689"/>
    <w:p w14:paraId="25F77EE4" w14:textId="282B006E" w:rsidR="00080A23" w:rsidRDefault="00080A23" w:rsidP="00080A23">
      <w:pPr>
        <w:rPr>
          <w:b/>
          <w:sz w:val="28"/>
          <w:szCs w:val="28"/>
          <w:lang w:val="en-US"/>
        </w:rPr>
      </w:pPr>
      <w:r>
        <w:rPr>
          <w:b/>
          <w:sz w:val="28"/>
        </w:rPr>
        <w:lastRenderedPageBreak/>
        <w:t xml:space="preserve">DECISION: </w:t>
      </w:r>
      <w:r w:rsidRPr="006B4381">
        <w:rPr>
          <w:b/>
          <w:sz w:val="28"/>
        </w:rPr>
        <w:t>ADD00</w:t>
      </w:r>
      <w:r>
        <w:rPr>
          <w:b/>
          <w:sz w:val="28"/>
        </w:rPr>
        <w:t>67 Home Care Support Framework Contract</w:t>
      </w:r>
    </w:p>
    <w:p w14:paraId="22CBA787" w14:textId="77777777" w:rsidR="00080A23" w:rsidRDefault="00080A23" w:rsidP="00080A23">
      <w:pPr>
        <w:rPr>
          <w:b/>
          <w:sz w:val="28"/>
        </w:rPr>
      </w:pPr>
    </w:p>
    <w:p w14:paraId="79E6B072" w14:textId="77777777" w:rsidR="00080A23" w:rsidRDefault="00080A23" w:rsidP="00080A23">
      <w:pPr>
        <w:rPr>
          <w:b/>
          <w:sz w:val="28"/>
        </w:rPr>
      </w:pPr>
      <w:r>
        <w:rPr>
          <w:b/>
          <w:sz w:val="28"/>
        </w:rPr>
        <w:t xml:space="preserve">Nature of the decision: </w:t>
      </w:r>
    </w:p>
    <w:p w14:paraId="220BED6B" w14:textId="77777777" w:rsidR="00080A23" w:rsidRDefault="00080A23" w:rsidP="00080A23">
      <w:pPr>
        <w:rPr>
          <w:b/>
          <w:sz w:val="28"/>
        </w:rPr>
      </w:pPr>
    </w:p>
    <w:p w14:paraId="1716226D" w14:textId="77777777" w:rsidR="00080A23" w:rsidRDefault="00080A23" w:rsidP="00080A23">
      <w:pPr>
        <w:rPr>
          <w:noProof/>
          <w:lang w:val="en-US"/>
        </w:rPr>
      </w:pPr>
      <w:r w:rsidRPr="00E0627A">
        <w:rPr>
          <w:noProof/>
          <w:lang w:val="en-US"/>
        </w:rPr>
        <w:t>Commence a procurement process in order to award contract</w:t>
      </w:r>
      <w:r>
        <w:rPr>
          <w:noProof/>
          <w:lang w:val="en-US"/>
        </w:rPr>
        <w:t>s</w:t>
      </w:r>
      <w:r w:rsidRPr="00E0627A">
        <w:rPr>
          <w:noProof/>
          <w:lang w:val="en-US"/>
        </w:rPr>
        <w:t xml:space="preserve"> for a </w:t>
      </w:r>
      <w:r>
        <w:rPr>
          <w:noProof/>
          <w:lang w:val="en-US"/>
        </w:rPr>
        <w:t>Framework of providers to deliver Home Care Support across the Borough.</w:t>
      </w:r>
    </w:p>
    <w:p w14:paraId="473364A6" w14:textId="77777777" w:rsidR="00080A23" w:rsidRDefault="00080A23" w:rsidP="00080A23">
      <w:pPr>
        <w:rPr>
          <w:noProof/>
          <w:lang w:val="en-US"/>
        </w:rPr>
      </w:pPr>
      <w:r>
        <w:rPr>
          <w:noProof/>
          <w:lang w:val="en-US"/>
        </w:rPr>
        <w:t>The Framework contract is expcted to commence on 1 November 2024.</w:t>
      </w:r>
    </w:p>
    <w:p w14:paraId="3E9FD9D8" w14:textId="020D74A7" w:rsidR="00080A23" w:rsidRPr="00307EAB" w:rsidRDefault="00080A23" w:rsidP="00080A23">
      <w:pPr>
        <w:rPr>
          <w:noProof/>
          <w:lang w:val="en-US"/>
        </w:rPr>
      </w:pPr>
      <w:r>
        <w:rPr>
          <w:noProof/>
          <w:lang w:val="en-US"/>
        </w:rPr>
        <w:t>Delegated Power 447 applies.</w:t>
      </w:r>
      <w:r w:rsidRPr="00FE7E97">
        <w:rPr>
          <w:noProof/>
          <w:lang w:val="en-US"/>
        </w:rPr>
        <w:t xml:space="preserve"> </w:t>
      </w:r>
    </w:p>
    <w:p w14:paraId="1575013F" w14:textId="77777777" w:rsidR="00080A23" w:rsidRDefault="00080A23" w:rsidP="00080A23">
      <w:pPr>
        <w:rPr>
          <w:noProof/>
          <w:lang w:val="en-US"/>
        </w:rPr>
      </w:pPr>
    </w:p>
    <w:p w14:paraId="44BD9631" w14:textId="77777777" w:rsidR="00080A23" w:rsidRDefault="00080A23" w:rsidP="00080A23">
      <w:pPr>
        <w:rPr>
          <w:b/>
          <w:sz w:val="28"/>
        </w:rPr>
      </w:pPr>
      <w:r>
        <w:rPr>
          <w:b/>
          <w:sz w:val="28"/>
        </w:rPr>
        <w:t>Who will make the decision?</w:t>
      </w:r>
    </w:p>
    <w:p w14:paraId="3837BA81" w14:textId="77777777" w:rsidR="00080A23" w:rsidRDefault="00080A23" w:rsidP="00080A23">
      <w:pPr>
        <w:rPr>
          <w:b/>
          <w:sz w:val="28"/>
        </w:rPr>
      </w:pPr>
    </w:p>
    <w:p w14:paraId="4CFAC57F" w14:textId="4D535139" w:rsidR="00080A23" w:rsidRDefault="00080A23" w:rsidP="00080A23">
      <w:r>
        <w:t>Cabinet Member for Adults</w:t>
      </w:r>
    </w:p>
    <w:p w14:paraId="4B7782C9" w14:textId="77777777" w:rsidR="00080A23" w:rsidRDefault="00080A23" w:rsidP="00080A23"/>
    <w:p w14:paraId="42E13734" w14:textId="77777777" w:rsidR="00080A23" w:rsidRDefault="00080A23" w:rsidP="00080A23">
      <w:pPr>
        <w:rPr>
          <w:b/>
          <w:sz w:val="28"/>
        </w:rPr>
      </w:pPr>
      <w:r>
        <w:rPr>
          <w:b/>
          <w:sz w:val="28"/>
        </w:rPr>
        <w:t>When is the decision to be taken?</w:t>
      </w:r>
    </w:p>
    <w:p w14:paraId="550FAC18" w14:textId="77777777" w:rsidR="00080A23" w:rsidRDefault="00080A23" w:rsidP="00080A23">
      <w:pPr>
        <w:rPr>
          <w:b/>
          <w:sz w:val="28"/>
        </w:rPr>
      </w:pPr>
    </w:p>
    <w:p w14:paraId="5549E544" w14:textId="0F7E1B3C" w:rsidR="00080A23" w:rsidRDefault="00080A23" w:rsidP="00080A23">
      <w:r>
        <w:t>September 2023</w:t>
      </w:r>
    </w:p>
    <w:p w14:paraId="0EED45A9" w14:textId="77777777" w:rsidR="00080A23" w:rsidRDefault="00080A23" w:rsidP="00080A23"/>
    <w:p w14:paraId="3F9623B6" w14:textId="77777777" w:rsidR="00080A23" w:rsidRDefault="00080A23" w:rsidP="00080A23">
      <w:pPr>
        <w:rPr>
          <w:b/>
          <w:sz w:val="28"/>
        </w:rPr>
      </w:pPr>
      <w:r>
        <w:rPr>
          <w:b/>
          <w:sz w:val="28"/>
        </w:rPr>
        <w:t>Who will be consulted and how?</w:t>
      </w:r>
    </w:p>
    <w:p w14:paraId="7DE4C33F" w14:textId="77777777" w:rsidR="00080A23" w:rsidRDefault="00080A23" w:rsidP="00080A23">
      <w:pPr>
        <w:rPr>
          <w:b/>
          <w:sz w:val="28"/>
        </w:rPr>
      </w:pPr>
    </w:p>
    <w:p w14:paraId="4C2348B0" w14:textId="2748FFD0" w:rsidR="00080A23" w:rsidRPr="00D0402E" w:rsidRDefault="00080A23" w:rsidP="00080A23">
      <w:pPr>
        <w:rPr>
          <w:noProof/>
          <w:lang w:val="en-US"/>
        </w:rPr>
      </w:pPr>
      <w:r w:rsidRPr="00D0402E">
        <w:rPr>
          <w:noProof/>
          <w:lang w:val="en-US"/>
        </w:rPr>
        <w:t xml:space="preserve">Cabinet Member for </w:t>
      </w:r>
      <w:r>
        <w:rPr>
          <w:noProof/>
          <w:lang w:val="en-US"/>
        </w:rPr>
        <w:t>Adults</w:t>
      </w:r>
    </w:p>
    <w:p w14:paraId="00A86B12" w14:textId="77777777" w:rsidR="00080A23" w:rsidRPr="00D0402E" w:rsidRDefault="00080A23" w:rsidP="00080A23">
      <w:pPr>
        <w:rPr>
          <w:noProof/>
          <w:lang w:val="en-US"/>
        </w:rPr>
      </w:pPr>
      <w:r w:rsidRPr="00D0402E">
        <w:rPr>
          <w:noProof/>
          <w:lang w:val="en-US"/>
        </w:rPr>
        <w:t>Corporate Director for Adults &amp; Communities</w:t>
      </w:r>
    </w:p>
    <w:p w14:paraId="582050ED" w14:textId="77777777" w:rsidR="00080A23" w:rsidRPr="00D0402E" w:rsidRDefault="00080A23" w:rsidP="00080A23">
      <w:pPr>
        <w:rPr>
          <w:noProof/>
          <w:lang w:val="en-US"/>
        </w:rPr>
      </w:pPr>
      <w:r w:rsidRPr="00D0402E">
        <w:rPr>
          <w:noProof/>
          <w:lang w:val="en-US"/>
        </w:rPr>
        <w:t>Chief Finance Officer</w:t>
      </w:r>
    </w:p>
    <w:p w14:paraId="6ACD8790" w14:textId="77777777" w:rsidR="00080A23" w:rsidRPr="00D0402E" w:rsidRDefault="00080A23" w:rsidP="00080A23">
      <w:pPr>
        <w:rPr>
          <w:noProof/>
          <w:lang w:val="en-US"/>
        </w:rPr>
      </w:pPr>
      <w:r w:rsidRPr="00D0402E">
        <w:rPr>
          <w:noProof/>
          <w:lang w:val="en-US"/>
        </w:rPr>
        <w:t>Chief Legal Officer</w:t>
      </w:r>
    </w:p>
    <w:p w14:paraId="69D68117" w14:textId="77777777" w:rsidR="00080A23" w:rsidRDefault="00080A23" w:rsidP="00080A23">
      <w:pPr>
        <w:rPr>
          <w:noProof/>
          <w:lang w:val="en-US"/>
        </w:rPr>
      </w:pPr>
      <w:r w:rsidRPr="00D0402E">
        <w:rPr>
          <w:noProof/>
          <w:lang w:val="en-US"/>
        </w:rPr>
        <w:t>All of the above will be consulted via approval of the delegated decision</w:t>
      </w:r>
    </w:p>
    <w:p w14:paraId="65235134" w14:textId="77777777" w:rsidR="00080A23" w:rsidRDefault="00080A23" w:rsidP="00080A23"/>
    <w:p w14:paraId="16EF2FC7" w14:textId="77777777" w:rsidR="00080A23" w:rsidRDefault="00080A23" w:rsidP="00080A23">
      <w:pPr>
        <w:rPr>
          <w:b/>
          <w:sz w:val="28"/>
        </w:rPr>
      </w:pPr>
      <w:r>
        <w:rPr>
          <w:b/>
          <w:sz w:val="28"/>
        </w:rPr>
        <w:t>Supporting documentation:</w:t>
      </w:r>
    </w:p>
    <w:p w14:paraId="7108B0BE" w14:textId="77777777" w:rsidR="00080A23" w:rsidRDefault="00080A23" w:rsidP="00080A23">
      <w:pPr>
        <w:rPr>
          <w:b/>
          <w:sz w:val="28"/>
        </w:rPr>
      </w:pPr>
    </w:p>
    <w:p w14:paraId="757165DA" w14:textId="77777777" w:rsidR="00080A23" w:rsidRDefault="00080A23" w:rsidP="00080A23">
      <w:r>
        <w:t xml:space="preserve">There are no supporting documents for this </w:t>
      </w:r>
      <w:proofErr w:type="gramStart"/>
      <w:r>
        <w:t>decision</w:t>
      </w:r>
      <w:proofErr w:type="gramEnd"/>
    </w:p>
    <w:p w14:paraId="1A5D4DB7" w14:textId="77777777" w:rsidR="00080A23" w:rsidRDefault="00080A23" w:rsidP="00080A23"/>
    <w:p w14:paraId="087B2027" w14:textId="77777777" w:rsidR="00080A23" w:rsidRDefault="00080A23" w:rsidP="00080A23">
      <w:pPr>
        <w:rPr>
          <w:b/>
          <w:sz w:val="28"/>
        </w:rPr>
      </w:pPr>
      <w:r>
        <w:rPr>
          <w:b/>
          <w:sz w:val="28"/>
        </w:rPr>
        <w:t>How and by when to make representations:</w:t>
      </w:r>
    </w:p>
    <w:p w14:paraId="768D3442" w14:textId="77777777" w:rsidR="00080A23" w:rsidRDefault="00080A23" w:rsidP="00080A23">
      <w:pPr>
        <w:rPr>
          <w:b/>
          <w:sz w:val="28"/>
        </w:rPr>
      </w:pPr>
    </w:p>
    <w:p w14:paraId="221ABBBE" w14:textId="16E2FFAD" w:rsidR="00080A23" w:rsidRDefault="00080A23" w:rsidP="00080A23">
      <w:r>
        <w:t>Representations should be made to Chris Hodgson before 11 September 2023.</w:t>
      </w:r>
    </w:p>
    <w:p w14:paraId="76A133EC" w14:textId="6D592BBE" w:rsidR="00080A23" w:rsidRDefault="00080A23" w:rsidP="00080A23">
      <w:pPr>
        <w:rPr>
          <w:noProof/>
          <w:lang w:val="en-US"/>
        </w:rPr>
      </w:pPr>
      <w:r>
        <w:t xml:space="preserve">Tel: </w:t>
      </w:r>
      <w:r>
        <w:rPr>
          <w:noProof/>
          <w:lang w:val="en-US"/>
        </w:rPr>
        <w:t>01642 771591</w:t>
      </w:r>
    </w:p>
    <w:p w14:paraId="2151E504" w14:textId="77777777" w:rsidR="00080A23" w:rsidRDefault="00080A23" w:rsidP="00080A23"/>
    <w:p w14:paraId="5DCB7CBB" w14:textId="226A83E8" w:rsidR="00080A23" w:rsidRDefault="00080A23" w:rsidP="00080A23">
      <w:r>
        <w:t>First published in Forward Plan on 14 August 2023</w:t>
      </w:r>
    </w:p>
    <w:p w14:paraId="627CE733" w14:textId="77777777" w:rsidR="00080A23" w:rsidRDefault="00080A23" w:rsidP="00080A23"/>
    <w:p w14:paraId="6CBE847D" w14:textId="77777777" w:rsidR="00080A23" w:rsidRDefault="00080A23" w:rsidP="00080A23">
      <w:pPr>
        <w:rPr>
          <w:b/>
          <w:sz w:val="28"/>
          <w:szCs w:val="28"/>
        </w:rPr>
      </w:pPr>
    </w:p>
    <w:p w14:paraId="63ED9E01" w14:textId="77777777" w:rsidR="00080A23" w:rsidRPr="008254C1" w:rsidRDefault="00080A23" w:rsidP="00080A23">
      <w:pPr>
        <w:rPr>
          <w:b/>
          <w:sz w:val="28"/>
          <w:szCs w:val="28"/>
        </w:rPr>
      </w:pPr>
      <w:r w:rsidRPr="008254C1">
        <w:rPr>
          <w:b/>
          <w:sz w:val="28"/>
          <w:szCs w:val="28"/>
        </w:rPr>
        <w:t>Following the Making of the decision, the decision form will be published here:</w:t>
      </w:r>
    </w:p>
    <w:p w14:paraId="2DD36A1A" w14:textId="77777777" w:rsidR="00080A23" w:rsidRDefault="00080A23" w:rsidP="00080A23"/>
    <w:p w14:paraId="229A23D7" w14:textId="77777777" w:rsidR="00080A23" w:rsidRDefault="00080A23" w:rsidP="00080A23">
      <w:r>
        <w:rPr>
          <w:noProof/>
        </w:rPr>
        <mc:AlternateContent>
          <mc:Choice Requires="wps">
            <w:drawing>
              <wp:anchor distT="0" distB="0" distL="114300" distR="114300" simplePos="0" relativeHeight="251885568" behindDoc="0" locked="0" layoutInCell="1" allowOverlap="1" wp14:anchorId="693D5A47" wp14:editId="71BD4B5A">
                <wp:simplePos x="0" y="0"/>
                <wp:positionH relativeFrom="column">
                  <wp:posOffset>1866900</wp:posOffset>
                </wp:positionH>
                <wp:positionV relativeFrom="paragraph">
                  <wp:posOffset>85090</wp:posOffset>
                </wp:positionV>
                <wp:extent cx="1323975" cy="1143000"/>
                <wp:effectExtent l="0" t="0" r="9525" b="0"/>
                <wp:wrapNone/>
                <wp:docPr id="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DEC90DD" w14:textId="5ADE3DD3" w:rsidR="00080A23" w:rsidRDefault="00A919E2" w:rsidP="00A919E2">
                            <w:r>
                              <w:object w:dxaOrig="1376" w:dyaOrig="899" w14:anchorId="1AF6B1AE">
                                <v:shape id="_x0000_i1030" type="#_x0000_t75" style="width:75.4pt;height:49.2pt">
                                  <v:imagedata r:id="rId31" o:title=""/>
                                </v:shape>
                                <o:OLEObject Type="Embed" ProgID="Acrobat.Document.DC" ShapeID="_x0000_i1030" DrawAspect="Icon" ObjectID="_1781079517" r:id="rId3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3D5A47" id="_x0000_s1045" type="#_x0000_t202" style="position:absolute;margin-left:147pt;margin-top:6.7pt;width:104.25pt;height:90pt;z-index:251885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8uN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" fillcolor="window" strokeweight=".5pt">
                <v:path arrowok="t"/>
                <v:textbox style="mso-fit-shape-to-text:t">
                  <w:txbxContent>
                    <w:p w14:paraId="5DEC90DD" w14:textId="5ADE3DD3" w:rsidR="00080A23" w:rsidRDefault="00A919E2" w:rsidP="00A919E2">
                      <w:r>
                        <w:object w:dxaOrig="1376" w:dyaOrig="899" w14:anchorId="1AF6B1AE">
                          <v:shape id="_x0000_i1034" type="#_x0000_t75" style="width:75.4pt;height:49.2pt">
                            <v:imagedata r:id="rId33" o:title=""/>
                          </v:shape>
                          <o:OLEObject Type="Embed" ProgID="Acrobat.Document.DC" ShapeID="_x0000_i1034" DrawAspect="Icon" ObjectID="_1778412473" r:id="rId34"/>
                        </w:object>
                      </w:r>
                    </w:p>
                  </w:txbxContent>
                </v:textbox>
              </v:shape>
            </w:pict>
          </mc:Fallback>
        </mc:AlternateContent>
      </w:r>
    </w:p>
    <w:p w14:paraId="0E5DB205" w14:textId="77777777" w:rsidR="00080A23" w:rsidRDefault="00080A23" w:rsidP="00080A23"/>
    <w:p w14:paraId="3B832529" w14:textId="77777777" w:rsidR="00080A23" w:rsidRDefault="00080A23" w:rsidP="00080A23"/>
    <w:p w14:paraId="718665DE" w14:textId="77777777" w:rsidR="004C4F33" w:rsidRDefault="004C4F33" w:rsidP="00080A23"/>
    <w:p w14:paraId="3A6AEAA9" w14:textId="096B4315" w:rsidR="004C4F33" w:rsidRDefault="004C4F33" w:rsidP="004C4F33">
      <w:pPr>
        <w:rPr>
          <w:b/>
          <w:sz w:val="28"/>
          <w:szCs w:val="28"/>
          <w:lang w:val="en-US"/>
        </w:rPr>
      </w:pPr>
      <w:bookmarkStart w:id="4" w:name="_Hlk155165345"/>
      <w:r>
        <w:rPr>
          <w:b/>
          <w:sz w:val="28"/>
        </w:rPr>
        <w:lastRenderedPageBreak/>
        <w:t xml:space="preserve">DECISION: </w:t>
      </w:r>
      <w:r w:rsidRPr="006B4381">
        <w:rPr>
          <w:b/>
          <w:sz w:val="28"/>
        </w:rPr>
        <w:t>ADD00</w:t>
      </w:r>
      <w:r>
        <w:rPr>
          <w:b/>
          <w:sz w:val="28"/>
        </w:rPr>
        <w:t>68 Residential Care Provision</w:t>
      </w:r>
    </w:p>
    <w:p w14:paraId="32B91F0D" w14:textId="77777777" w:rsidR="004C4F33" w:rsidRDefault="004C4F33" w:rsidP="004C4F33">
      <w:pPr>
        <w:rPr>
          <w:b/>
          <w:sz w:val="28"/>
        </w:rPr>
      </w:pPr>
    </w:p>
    <w:p w14:paraId="02E8FE68" w14:textId="77777777" w:rsidR="004C4F33" w:rsidRDefault="004C4F33" w:rsidP="004C4F33">
      <w:pPr>
        <w:rPr>
          <w:b/>
          <w:sz w:val="28"/>
        </w:rPr>
      </w:pPr>
      <w:r>
        <w:rPr>
          <w:b/>
          <w:sz w:val="28"/>
        </w:rPr>
        <w:t xml:space="preserve">Nature of the decision: </w:t>
      </w:r>
    </w:p>
    <w:p w14:paraId="3F74969A" w14:textId="77777777" w:rsidR="004C4F33" w:rsidRDefault="004C4F33" w:rsidP="004C4F33">
      <w:pPr>
        <w:rPr>
          <w:b/>
          <w:sz w:val="28"/>
        </w:rPr>
      </w:pPr>
    </w:p>
    <w:p w14:paraId="156EC436" w14:textId="13C415CE" w:rsidR="004C4F33" w:rsidRPr="00307EAB" w:rsidRDefault="004C4F33" w:rsidP="004C4F33">
      <w:pPr>
        <w:rPr>
          <w:noProof/>
          <w:lang w:val="en-US"/>
        </w:rPr>
      </w:pPr>
      <w:r>
        <w:rPr>
          <w:noProof/>
          <w:lang w:val="en-US"/>
        </w:rPr>
        <w:t>To award Residential Care agreements to Residential Care providers, for a period of 3 years plus 2 years optional extention periods.</w:t>
      </w:r>
      <w:r w:rsidRPr="00FE7E97">
        <w:rPr>
          <w:noProof/>
          <w:lang w:val="en-US"/>
        </w:rPr>
        <w:t xml:space="preserve"> </w:t>
      </w:r>
    </w:p>
    <w:p w14:paraId="5569FFEB" w14:textId="77777777" w:rsidR="004C4F33" w:rsidRDefault="004C4F33" w:rsidP="004C4F33">
      <w:pPr>
        <w:rPr>
          <w:noProof/>
          <w:lang w:val="en-US"/>
        </w:rPr>
      </w:pPr>
    </w:p>
    <w:p w14:paraId="5E8BABF7" w14:textId="77777777" w:rsidR="004C4F33" w:rsidRDefault="004C4F33" w:rsidP="004C4F33">
      <w:pPr>
        <w:rPr>
          <w:b/>
          <w:sz w:val="28"/>
        </w:rPr>
      </w:pPr>
      <w:r>
        <w:rPr>
          <w:b/>
          <w:sz w:val="28"/>
        </w:rPr>
        <w:t>Who will make the decision?</w:t>
      </w:r>
    </w:p>
    <w:p w14:paraId="2F511B84" w14:textId="77777777" w:rsidR="004C4F33" w:rsidRDefault="004C4F33" w:rsidP="004C4F33">
      <w:pPr>
        <w:rPr>
          <w:b/>
          <w:sz w:val="28"/>
        </w:rPr>
      </w:pPr>
    </w:p>
    <w:p w14:paraId="5599694C" w14:textId="77777777" w:rsidR="004C4F33" w:rsidRDefault="004C4F33" w:rsidP="004C4F33">
      <w:r>
        <w:t>Cabinet Member for Adults</w:t>
      </w:r>
    </w:p>
    <w:p w14:paraId="79697A59" w14:textId="77777777" w:rsidR="004C4F33" w:rsidRDefault="004C4F33" w:rsidP="004C4F33"/>
    <w:p w14:paraId="5E879E31" w14:textId="77777777" w:rsidR="004C4F33" w:rsidRDefault="004C4F33" w:rsidP="004C4F33">
      <w:pPr>
        <w:rPr>
          <w:b/>
          <w:sz w:val="28"/>
        </w:rPr>
      </w:pPr>
      <w:r>
        <w:rPr>
          <w:b/>
          <w:sz w:val="28"/>
        </w:rPr>
        <w:t>When is the decision to be taken?</w:t>
      </w:r>
    </w:p>
    <w:p w14:paraId="13CCB35E" w14:textId="77777777" w:rsidR="004C4F33" w:rsidRDefault="004C4F33" w:rsidP="004C4F33">
      <w:pPr>
        <w:rPr>
          <w:b/>
          <w:sz w:val="28"/>
        </w:rPr>
      </w:pPr>
    </w:p>
    <w:p w14:paraId="2F09D067" w14:textId="06A85C1E" w:rsidR="004C4F33" w:rsidRDefault="004C4F33" w:rsidP="004C4F33">
      <w:r>
        <w:t>November 2023</w:t>
      </w:r>
    </w:p>
    <w:p w14:paraId="268CBC30" w14:textId="77777777" w:rsidR="004C4F33" w:rsidRDefault="004C4F33" w:rsidP="004C4F33"/>
    <w:p w14:paraId="001C3CD5" w14:textId="77777777" w:rsidR="004C4F33" w:rsidRDefault="004C4F33" w:rsidP="004C4F33">
      <w:pPr>
        <w:rPr>
          <w:b/>
          <w:sz w:val="28"/>
        </w:rPr>
      </w:pPr>
      <w:r>
        <w:rPr>
          <w:b/>
          <w:sz w:val="28"/>
        </w:rPr>
        <w:t>Who will be consulted and how?</w:t>
      </w:r>
    </w:p>
    <w:p w14:paraId="56565E1E" w14:textId="77777777" w:rsidR="004C4F33" w:rsidRDefault="004C4F33" w:rsidP="004C4F33">
      <w:pPr>
        <w:rPr>
          <w:b/>
          <w:sz w:val="28"/>
        </w:rPr>
      </w:pPr>
    </w:p>
    <w:p w14:paraId="4A657B38" w14:textId="77777777" w:rsidR="004C4F33" w:rsidRPr="00D0402E" w:rsidRDefault="004C4F33" w:rsidP="004C4F33">
      <w:pPr>
        <w:rPr>
          <w:noProof/>
          <w:lang w:val="en-US"/>
        </w:rPr>
      </w:pPr>
      <w:r w:rsidRPr="00D0402E">
        <w:rPr>
          <w:noProof/>
          <w:lang w:val="en-US"/>
        </w:rPr>
        <w:t xml:space="preserve">Cabinet Member for </w:t>
      </w:r>
      <w:r>
        <w:rPr>
          <w:noProof/>
          <w:lang w:val="en-US"/>
        </w:rPr>
        <w:t>Adults</w:t>
      </w:r>
    </w:p>
    <w:p w14:paraId="3234DECC" w14:textId="75D25E6C" w:rsidR="004C4F33" w:rsidRPr="00D0402E" w:rsidRDefault="004C4F33" w:rsidP="004C4F33">
      <w:pPr>
        <w:rPr>
          <w:noProof/>
          <w:lang w:val="en-US"/>
        </w:rPr>
      </w:pPr>
      <w:r>
        <w:rPr>
          <w:noProof/>
          <w:lang w:val="en-US"/>
        </w:rPr>
        <w:t>Executive</w:t>
      </w:r>
      <w:r w:rsidRPr="00D0402E">
        <w:rPr>
          <w:noProof/>
          <w:lang w:val="en-US"/>
        </w:rPr>
        <w:t xml:space="preserve"> Director for Adults &amp; Communities</w:t>
      </w:r>
    </w:p>
    <w:p w14:paraId="31540E94" w14:textId="77777777" w:rsidR="004C4F33" w:rsidRPr="00D0402E" w:rsidRDefault="004C4F33" w:rsidP="004C4F33">
      <w:pPr>
        <w:rPr>
          <w:noProof/>
          <w:lang w:val="en-US"/>
        </w:rPr>
      </w:pPr>
      <w:r w:rsidRPr="00D0402E">
        <w:rPr>
          <w:noProof/>
          <w:lang w:val="en-US"/>
        </w:rPr>
        <w:t>Chief Finance Officer</w:t>
      </w:r>
    </w:p>
    <w:p w14:paraId="00C00EC6" w14:textId="77777777" w:rsidR="004C4F33" w:rsidRPr="00D0402E" w:rsidRDefault="004C4F33" w:rsidP="004C4F33">
      <w:pPr>
        <w:rPr>
          <w:noProof/>
          <w:lang w:val="en-US"/>
        </w:rPr>
      </w:pPr>
      <w:r w:rsidRPr="00D0402E">
        <w:rPr>
          <w:noProof/>
          <w:lang w:val="en-US"/>
        </w:rPr>
        <w:t>Chief Legal Officer</w:t>
      </w:r>
    </w:p>
    <w:p w14:paraId="63036E96" w14:textId="77777777" w:rsidR="004C4F33" w:rsidRDefault="004C4F33" w:rsidP="004C4F33">
      <w:pPr>
        <w:rPr>
          <w:noProof/>
          <w:lang w:val="en-US"/>
        </w:rPr>
      </w:pPr>
      <w:r w:rsidRPr="00D0402E">
        <w:rPr>
          <w:noProof/>
          <w:lang w:val="en-US"/>
        </w:rPr>
        <w:t>All of the above will be consulted via approval of the delegated decision</w:t>
      </w:r>
    </w:p>
    <w:p w14:paraId="15B6543A" w14:textId="77777777" w:rsidR="004C4F33" w:rsidRDefault="004C4F33" w:rsidP="004C4F33"/>
    <w:p w14:paraId="0EC9EAF2" w14:textId="77777777" w:rsidR="004C4F33" w:rsidRDefault="004C4F33" w:rsidP="004C4F33">
      <w:pPr>
        <w:rPr>
          <w:b/>
          <w:sz w:val="28"/>
        </w:rPr>
      </w:pPr>
      <w:r>
        <w:rPr>
          <w:b/>
          <w:sz w:val="28"/>
        </w:rPr>
        <w:t>Supporting documentation:</w:t>
      </w:r>
    </w:p>
    <w:p w14:paraId="73471064" w14:textId="77777777" w:rsidR="004C4F33" w:rsidRDefault="004C4F33" w:rsidP="004C4F33">
      <w:pPr>
        <w:rPr>
          <w:b/>
          <w:sz w:val="28"/>
        </w:rPr>
      </w:pPr>
    </w:p>
    <w:p w14:paraId="084CBB4D" w14:textId="77777777" w:rsidR="004C4F33" w:rsidRDefault="004C4F33" w:rsidP="004C4F33">
      <w:r>
        <w:t xml:space="preserve">There are no supporting documents for this </w:t>
      </w:r>
      <w:proofErr w:type="gramStart"/>
      <w:r>
        <w:t>decision</w:t>
      </w:r>
      <w:proofErr w:type="gramEnd"/>
    </w:p>
    <w:p w14:paraId="02BA2CE7" w14:textId="77777777" w:rsidR="004C4F33" w:rsidRDefault="004C4F33" w:rsidP="004C4F33"/>
    <w:p w14:paraId="3B5948AD" w14:textId="77777777" w:rsidR="004C4F33" w:rsidRDefault="004C4F33" w:rsidP="004C4F33">
      <w:pPr>
        <w:rPr>
          <w:b/>
          <w:sz w:val="28"/>
        </w:rPr>
      </w:pPr>
      <w:r>
        <w:rPr>
          <w:b/>
          <w:sz w:val="28"/>
        </w:rPr>
        <w:t>How and by when to make representations:</w:t>
      </w:r>
    </w:p>
    <w:p w14:paraId="6B45D583" w14:textId="77777777" w:rsidR="004C4F33" w:rsidRDefault="004C4F33" w:rsidP="004C4F33">
      <w:pPr>
        <w:rPr>
          <w:b/>
          <w:sz w:val="28"/>
        </w:rPr>
      </w:pPr>
    </w:p>
    <w:p w14:paraId="711CEA10" w14:textId="1B04FF56" w:rsidR="004C4F33" w:rsidRDefault="004C4F33" w:rsidP="004C4F33">
      <w:r>
        <w:t>Representations should be made to Michelle Graham before 22 November 2023.</w:t>
      </w:r>
    </w:p>
    <w:p w14:paraId="7D4C622B" w14:textId="04DE27BD" w:rsidR="004C4F33" w:rsidRDefault="004C4F33" w:rsidP="004C4F33">
      <w:pPr>
        <w:rPr>
          <w:noProof/>
          <w:lang w:val="en-US"/>
        </w:rPr>
      </w:pPr>
      <w:r>
        <w:t xml:space="preserve">Tel: </w:t>
      </w:r>
      <w:r>
        <w:rPr>
          <w:noProof/>
          <w:lang w:val="en-US"/>
        </w:rPr>
        <w:t>01287 612637</w:t>
      </w:r>
    </w:p>
    <w:p w14:paraId="765EFD49" w14:textId="77777777" w:rsidR="004C4F33" w:rsidRDefault="004C4F33" w:rsidP="004C4F33"/>
    <w:p w14:paraId="3527C87D" w14:textId="69CC79C8" w:rsidR="004C4F33" w:rsidRDefault="004C4F33" w:rsidP="004C4F33">
      <w:r>
        <w:t>First published in Forward Plan on 25 October 2023</w:t>
      </w:r>
    </w:p>
    <w:p w14:paraId="52433DB3" w14:textId="77777777" w:rsidR="004C4F33" w:rsidRDefault="004C4F33" w:rsidP="004C4F33"/>
    <w:p w14:paraId="78A2D125" w14:textId="77777777" w:rsidR="004C4F33" w:rsidRDefault="004C4F33" w:rsidP="004C4F33">
      <w:pPr>
        <w:rPr>
          <w:b/>
          <w:sz w:val="28"/>
          <w:szCs w:val="28"/>
        </w:rPr>
      </w:pPr>
    </w:p>
    <w:p w14:paraId="193E5F78" w14:textId="77777777" w:rsidR="004C4F33" w:rsidRPr="008254C1" w:rsidRDefault="004C4F33" w:rsidP="004C4F33">
      <w:pPr>
        <w:rPr>
          <w:b/>
          <w:sz w:val="28"/>
          <w:szCs w:val="28"/>
        </w:rPr>
      </w:pPr>
      <w:r w:rsidRPr="008254C1">
        <w:rPr>
          <w:b/>
          <w:sz w:val="28"/>
          <w:szCs w:val="28"/>
        </w:rPr>
        <w:t>Following the Making of the decision, the decision form will be published here:</w:t>
      </w:r>
    </w:p>
    <w:p w14:paraId="08E14F25" w14:textId="77777777" w:rsidR="004C4F33" w:rsidRDefault="004C4F33" w:rsidP="004C4F33"/>
    <w:p w14:paraId="46A5FC08" w14:textId="77777777" w:rsidR="004C4F33" w:rsidRDefault="004C4F33" w:rsidP="004C4F33">
      <w:r>
        <w:rPr>
          <w:noProof/>
        </w:rPr>
        <mc:AlternateContent>
          <mc:Choice Requires="wps">
            <w:drawing>
              <wp:anchor distT="0" distB="0" distL="114300" distR="114300" simplePos="0" relativeHeight="251897856" behindDoc="0" locked="0" layoutInCell="1" allowOverlap="1" wp14:anchorId="0259D891" wp14:editId="4BD5EF5E">
                <wp:simplePos x="0" y="0"/>
                <wp:positionH relativeFrom="column">
                  <wp:posOffset>1866900</wp:posOffset>
                </wp:positionH>
                <wp:positionV relativeFrom="paragraph">
                  <wp:posOffset>85090</wp:posOffset>
                </wp:positionV>
                <wp:extent cx="1323975" cy="1143000"/>
                <wp:effectExtent l="0" t="0" r="9525" b="0"/>
                <wp:wrapNone/>
                <wp:docPr id="17241879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F38EAD5" w14:textId="6E61E898" w:rsidR="004C4F33" w:rsidRDefault="00243D56" w:rsidP="00243D56">
                            <w:r>
                              <w:object w:dxaOrig="1376" w:dyaOrig="893" w14:anchorId="3D24FEA3">
                                <v:shape id="_x0000_i1031" type="#_x0000_t75" style="width:75.4pt;height:49.15pt">
                                  <v:imagedata r:id="rId35" o:title=""/>
                                </v:shape>
                                <o:OLEObject Type="Embed" ProgID="Acrobat.Document.DC" ShapeID="_x0000_i1031" DrawAspect="Icon" ObjectID="_1781079518" r:id="rId3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59D891" id="_x0000_s1046" type="#_x0000_t202" style="position:absolute;margin-left:147pt;margin-top:6.7pt;width:104.25pt;height:90pt;z-index:25189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yNd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" fillcolor="window" strokeweight=".5pt">
                <v:path arrowok="t"/>
                <v:textbox style="mso-fit-shape-to-text:t">
                  <w:txbxContent>
                    <w:p w14:paraId="1F38EAD5" w14:textId="6E61E898" w:rsidR="004C4F33" w:rsidRDefault="00243D56" w:rsidP="00243D56">
                      <w:r>
                        <w:object w:dxaOrig="1508" w:dyaOrig="983" w14:anchorId="3D24FEA3">
                          <v:shape id="_x0000_i1036" type="#_x0000_t75" style="width:75.4pt;height:49.15pt">
                            <v:imagedata r:id="rId37" o:title=""/>
                          </v:shape>
                          <o:OLEObject Type="Embed" ProgID="Acrobat.Document.DC" ShapeID="_x0000_i1036" DrawAspect="Icon" ObjectID="_1778412474" r:id="rId38"/>
                        </w:object>
                      </w:r>
                    </w:p>
                  </w:txbxContent>
                </v:textbox>
              </v:shape>
            </w:pict>
          </mc:Fallback>
        </mc:AlternateContent>
      </w:r>
    </w:p>
    <w:p w14:paraId="68C2A495" w14:textId="77777777" w:rsidR="004C4F33" w:rsidRDefault="004C4F33" w:rsidP="004C4F33"/>
    <w:p w14:paraId="0E30D4A1" w14:textId="77777777" w:rsidR="004C4F33" w:rsidRDefault="004C4F33" w:rsidP="004C4F33"/>
    <w:bookmarkEnd w:id="4"/>
    <w:p w14:paraId="10301240" w14:textId="77777777" w:rsidR="004C4F33" w:rsidRDefault="004C4F33" w:rsidP="00080A23"/>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lastRenderedPageBreak/>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w:t>
      </w:r>
      <w:proofErr w:type="gramStart"/>
      <w:r>
        <w:rPr>
          <w:lang w:val="en-US"/>
        </w:rPr>
        <w:t>regional</w:t>
      </w:r>
      <w:proofErr w:type="gramEnd"/>
      <w:r>
        <w:rPr>
          <w:lang w:val="en-US"/>
        </w:rPr>
        <w:t xml:space="preserve">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39"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6037B06F" w:rsidR="00453969" w:rsidRDefault="00877698" w:rsidP="00877698">
                            <w:r>
                              <w:object w:dxaOrig="1376" w:dyaOrig="893" w14:anchorId="5378881C">
                                <v:shape id="_x0000_i1032" type="#_x0000_t75" style="width:75.4pt;height:49.15pt">
                                  <v:imagedata r:id="rId40" o:title=""/>
                                </v:shape>
                                <o:OLEObject Type="Embed" ProgID="Acrobat.Document.DC" ShapeID="_x0000_i1032" DrawAspect="Icon" ObjectID="_1781079519" r:id="rId4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_x0000_s1047"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Mu+OVECAAC6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6037B06F" w:rsidR="00453969" w:rsidRDefault="00877698" w:rsidP="00877698">
                      <w:r>
                        <w:object w:dxaOrig="1508" w:dyaOrig="983" w14:anchorId="5378881C">
                          <v:shape id="_x0000_i1038" type="#_x0000_t75" style="width:75.4pt;height:49.15pt">
                            <v:imagedata r:id="rId42" o:title=""/>
                          </v:shape>
                          <o:OLEObject Type="Embed" ProgID="Acrobat.Document.DC" ShapeID="_x0000_i1038" DrawAspect="Icon" ObjectID="_1778412475" r:id="rId43"/>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6D913E3" w14:textId="152B472B" w:rsidR="000A5B2F" w:rsidRDefault="000A5B2F" w:rsidP="000A5B2F">
      <w:pPr>
        <w:rPr>
          <w:b/>
          <w:sz w:val="28"/>
          <w:lang w:val="en-US"/>
        </w:rPr>
      </w:pPr>
      <w:r>
        <w:rPr>
          <w:b/>
          <w:sz w:val="28"/>
        </w:rPr>
        <w:lastRenderedPageBreak/>
        <w:t xml:space="preserve">DECISION: </w:t>
      </w:r>
      <w:r w:rsidRPr="006B4381">
        <w:rPr>
          <w:b/>
          <w:sz w:val="28"/>
        </w:rPr>
        <w:t>ADD00</w:t>
      </w:r>
      <w:r>
        <w:rPr>
          <w:b/>
          <w:sz w:val="28"/>
        </w:rPr>
        <w:t xml:space="preserve">70 </w:t>
      </w:r>
      <w:r w:rsidRPr="000A5B2F">
        <w:rPr>
          <w:b/>
          <w:sz w:val="28"/>
          <w:lang w:val="en-US"/>
        </w:rPr>
        <w:t>Telecare Services</w:t>
      </w:r>
    </w:p>
    <w:p w14:paraId="2B9DA8DC" w14:textId="77777777" w:rsidR="000A5B2F" w:rsidRDefault="000A5B2F" w:rsidP="000A5B2F">
      <w:pPr>
        <w:rPr>
          <w:b/>
          <w:sz w:val="28"/>
          <w:lang w:val="en-US"/>
        </w:rPr>
      </w:pP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44" w:history="1">
        <w:r w:rsidRPr="00A510CF">
          <w:rPr>
            <w:rStyle w:val="Hyperlink"/>
            <w:noProof/>
            <w:lang w:val="en-US"/>
          </w:rPr>
          <w:t>omar.hijab@redcar-cleveland.gov.uk</w:t>
        </w:r>
      </w:hyperlink>
      <w:r>
        <w:rPr>
          <w:noProof/>
          <w:lang w:val="en-US"/>
        </w:rPr>
        <w:t xml:space="preserve"> </w:t>
      </w:r>
      <w:r>
        <w:t xml:space="preserve"> </w:t>
      </w:r>
      <w:hyperlink r:id="rId45"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77777777" w:rsidR="000A5B2F" w:rsidRDefault="000A5B2F" w:rsidP="000A5B2F">
      <w:r>
        <w:rPr>
          <w:noProof/>
        </w:rPr>
        <mc:AlternateContent>
          <mc:Choice Requires="wps">
            <w:drawing>
              <wp:anchor distT="0" distB="0" distL="114300" distR="114300" simplePos="0" relativeHeight="251922432" behindDoc="0" locked="0" layoutInCell="1" allowOverlap="1" wp14:anchorId="05FBCA70" wp14:editId="2791F013">
                <wp:simplePos x="0" y="0"/>
                <wp:positionH relativeFrom="page">
                  <wp:posOffset>3435350</wp:posOffset>
                </wp:positionH>
                <wp:positionV relativeFrom="paragraph">
                  <wp:posOffset>93345</wp:posOffset>
                </wp:positionV>
                <wp:extent cx="1092200" cy="730250"/>
                <wp:effectExtent l="0" t="0" r="12700" b="12700"/>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3E6B6F26" w14:textId="7832C6E7" w:rsidR="000A5B2F" w:rsidRDefault="00C902B4" w:rsidP="00C902B4">
                            <w:r>
                              <w:object w:dxaOrig="1376" w:dyaOrig="893" w14:anchorId="09C10ED8">
                                <v:shape id="_x0000_i1033" type="#_x0000_t75" style="width:75.4pt;height:49.15pt">
                                  <v:imagedata r:id="rId46" o:title=""/>
                                </v:shape>
                                <o:OLEObject Type="Embed" ProgID="Acrobat.Document.DC" ShapeID="_x0000_i1033" DrawAspect="Icon" ObjectID="_1781079520" r:id="rId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FBCA70" id="_x0000_s1048" type="#_x0000_t202" style="position:absolute;margin-left:270.5pt;margin-top:7.35pt;width:86pt;height:57.5pt;z-index:2519224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" fillcolor="window" strokeweight=".5pt">
                <v:path arrowok="t"/>
                <v:textbox style="mso-fit-shape-to-text:t">
                  <w:txbxContent>
                    <w:p w14:paraId="3E6B6F26" w14:textId="7832C6E7" w:rsidR="000A5B2F" w:rsidRDefault="00C902B4" w:rsidP="00C902B4">
                      <w:r>
                        <w:object w:dxaOrig="1508" w:dyaOrig="983" w14:anchorId="09C10ED8">
                          <v:shape id="_x0000_i1040" type="#_x0000_t75" style="width:75.4pt;height:49.15pt">
                            <v:imagedata r:id="rId48" o:title=""/>
                          </v:shape>
                          <o:OLEObject Type="Embed" ProgID="Acrobat.Document.DC" ShapeID="_x0000_i1040" DrawAspect="Icon" ObjectID="_1778412476" r:id="rId49"/>
                        </w:object>
                      </w:r>
                    </w:p>
                  </w:txbxContent>
                </v:textbox>
                <w10:wrap anchorx="page"/>
              </v:shape>
            </w:pict>
          </mc:Fallback>
        </mc:AlternateContent>
      </w:r>
    </w:p>
    <w:p w14:paraId="6209A48F" w14:textId="77777777" w:rsidR="000A5B2F" w:rsidRDefault="000A5B2F" w:rsidP="000A5B2F"/>
    <w:p w14:paraId="26FAFE55" w14:textId="77777777"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lastRenderedPageBreak/>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w:t>
      </w:r>
      <w:proofErr w:type="gramStart"/>
      <w:r w:rsidRPr="00A03137">
        <w:rPr>
          <w:lang w:val="en-US"/>
        </w:rPr>
        <w:t>a number of</w:t>
      </w:r>
      <w:proofErr w:type="gramEnd"/>
      <w:r w:rsidRPr="00A03137">
        <w:rPr>
          <w:lang w:val="en-US"/>
        </w:rPr>
        <w:t xml:space="preserve">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50"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03118CB8" w:rsidR="00F07A43" w:rsidRDefault="00810FF5" w:rsidP="00810FF5">
                            <w:r>
                              <w:object w:dxaOrig="1376" w:dyaOrig="893" w14:anchorId="0741ABC1">
                                <v:shape id="_x0000_i1034" type="#_x0000_t75" style="width:75.4pt;height:49.15pt">
                                  <v:imagedata r:id="rId51" o:title=""/>
                                </v:shape>
                                <o:OLEObject Type="Embed" ProgID="Acrobat.Document.DC" ShapeID="_x0000_i1034" DrawAspect="Icon" ObjectID="_1781079521" r:id="rId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49"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" fillcolor="window" strokeweight=".5pt">
                <v:path arrowok="t"/>
                <v:textbox style="mso-fit-shape-to-text:t">
                  <w:txbxContent>
                    <w:p w14:paraId="41D93BBB" w14:textId="03118CB8" w:rsidR="00F07A43" w:rsidRDefault="00810FF5" w:rsidP="00810FF5">
                      <w:r>
                        <w:object w:dxaOrig="1508" w:dyaOrig="983" w14:anchorId="0741ABC1">
                          <v:shape id="_x0000_i1042" type="#_x0000_t75" style="width:75.4pt;height:49.15pt">
                            <v:imagedata r:id="rId53" o:title=""/>
                          </v:shape>
                          <o:OLEObject Type="Embed" ProgID="Acrobat.Document.DC" ShapeID="_x0000_i1042" DrawAspect="Icon" ObjectID="_1778412477" r:id="rId54"/>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lastRenderedPageBreak/>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55"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190B1139">
                <wp:simplePos x="0" y="0"/>
                <wp:positionH relativeFrom="page">
                  <wp:posOffset>3435350</wp:posOffset>
                </wp:positionH>
                <wp:positionV relativeFrom="paragraph">
                  <wp:posOffset>92075</wp:posOffset>
                </wp:positionV>
                <wp:extent cx="927100" cy="615950"/>
                <wp:effectExtent l="0" t="0" r="25400" b="12700"/>
                <wp:wrapNone/>
                <wp:docPr id="113204265"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1CE6EDF" w:rsidR="00FF7EB5" w:rsidRDefault="00FF7EB5" w:rsidP="00FF7E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A3480" id="_x0000_s1050" type="#_x0000_t202" alt="Link to the decision form." style="position:absolute;margin-left:270.5pt;margin-top:7.25pt;width:73pt;height:48.5pt;z-index:25196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" fillcolor="window" strokeweight=".5pt">
                <v:path arrowok="t"/>
                <v:textbox>
                  <w:txbxContent>
                    <w:p w14:paraId="0B20585D" w14:textId="51CE6EDF" w:rsidR="00FF7EB5" w:rsidRDefault="00FF7EB5" w:rsidP="00FF7EB5"/>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lastRenderedPageBreak/>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56"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1E39B05E">
                <wp:simplePos x="0" y="0"/>
                <wp:positionH relativeFrom="page">
                  <wp:posOffset>3435350</wp:posOffset>
                </wp:positionH>
                <wp:positionV relativeFrom="paragraph">
                  <wp:posOffset>92075</wp:posOffset>
                </wp:positionV>
                <wp:extent cx="927100" cy="615950"/>
                <wp:effectExtent l="0" t="0" r="25400" b="12700"/>
                <wp:wrapNone/>
                <wp:docPr id="1601947412"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77777777" w:rsidR="007734E7" w:rsidRDefault="007734E7" w:rsidP="007734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9BC95" id="_x0000_s1051" type="#_x0000_t202" alt="Link to the decision form." style="position:absolute;margin-left:270.5pt;margin-top:7.25pt;width:73pt;height:48.5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" fillcolor="window" strokeweight=".5pt">
                <v:path arrowok="t"/>
                <v:textbox>
                  <w:txbxContent>
                    <w:p w14:paraId="30D3A6B5" w14:textId="77777777" w:rsidR="007734E7" w:rsidRDefault="007734E7" w:rsidP="007734E7"/>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5EC1D16F" w14:textId="18301EB1" w:rsidR="00FB1E4C" w:rsidRDefault="00FB1E4C" w:rsidP="006C26AD">
      <w:pPr>
        <w:rPr>
          <w:b/>
          <w:snapToGrid w:val="0"/>
          <w:sz w:val="31"/>
        </w:rPr>
      </w:pPr>
      <w:r>
        <w:rPr>
          <w:b/>
          <w:snapToGrid w:val="0"/>
          <w:sz w:val="31"/>
        </w:rPr>
        <w:lastRenderedPageBreak/>
        <w:t xml:space="preserve">PART TWO – </w:t>
      </w:r>
      <w:bookmarkStart w:id="5" w:name="Children"/>
      <w:r w:rsidR="0072403F">
        <w:rPr>
          <w:b/>
          <w:snapToGrid w:val="0"/>
          <w:sz w:val="31"/>
        </w:rPr>
        <w:t>CHILDREN AND FAMILIES DIRECTORATE</w:t>
      </w:r>
      <w:bookmarkEnd w:id="5"/>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1FBAAFD1" w14:textId="59B0A617" w:rsidR="00F9702D" w:rsidRDefault="00F9702D" w:rsidP="00F9702D">
      <w:pPr>
        <w:rPr>
          <w:b/>
          <w:sz w:val="28"/>
        </w:rPr>
      </w:pPr>
      <w:r>
        <w:rPr>
          <w:b/>
          <w:sz w:val="28"/>
        </w:rPr>
        <w:t xml:space="preserve">DECISION: CDD0017 </w:t>
      </w:r>
      <w:r>
        <w:rPr>
          <w:b/>
          <w:sz w:val="28"/>
          <w:szCs w:val="28"/>
          <w:lang w:val="en-US"/>
        </w:rPr>
        <w:t>To issue contract extensions to existing off framework residential children’s homes contracts.</w:t>
      </w:r>
    </w:p>
    <w:p w14:paraId="57F7A9C9" w14:textId="77777777" w:rsidR="00F9702D" w:rsidRDefault="00F9702D" w:rsidP="00F9702D">
      <w:pPr>
        <w:rPr>
          <w:b/>
          <w:sz w:val="28"/>
        </w:rPr>
      </w:pPr>
    </w:p>
    <w:p w14:paraId="53395B16" w14:textId="77777777" w:rsidR="00F9702D" w:rsidRDefault="00F9702D" w:rsidP="00F9702D">
      <w:pPr>
        <w:rPr>
          <w:b/>
          <w:sz w:val="28"/>
        </w:rPr>
      </w:pPr>
      <w:r>
        <w:rPr>
          <w:b/>
          <w:sz w:val="28"/>
        </w:rPr>
        <w:t xml:space="preserve">Nature of the decision: </w:t>
      </w:r>
    </w:p>
    <w:p w14:paraId="5A683761" w14:textId="77777777" w:rsidR="00F9702D" w:rsidRDefault="00F9702D" w:rsidP="00F9702D">
      <w:pPr>
        <w:rPr>
          <w:b/>
          <w:sz w:val="28"/>
        </w:rPr>
      </w:pPr>
    </w:p>
    <w:p w14:paraId="6B215CA7" w14:textId="3D50F0B6" w:rsidR="00F9702D" w:rsidRDefault="00F9702D" w:rsidP="00F9702D">
      <w:pPr>
        <w:rPr>
          <w:lang w:val="en-US"/>
        </w:rPr>
      </w:pPr>
      <w:r>
        <w:rPr>
          <w:lang w:val="en-US"/>
        </w:rPr>
        <w:t xml:space="preserve">Approval to extend existing off framework Residential Children’s homes contracts </w:t>
      </w:r>
      <w:r w:rsidRPr="00A07F1B">
        <w:rPr>
          <w:lang w:val="en-US"/>
        </w:rPr>
        <w:t>to providers who are not attached to any Frameworks including NE12 and Tees Valley Children</w:t>
      </w:r>
      <w:r>
        <w:rPr>
          <w:lang w:val="en-US"/>
        </w:rPr>
        <w:t>’</w:t>
      </w:r>
      <w:r w:rsidRPr="00A07F1B">
        <w:rPr>
          <w:lang w:val="en-US"/>
        </w:rPr>
        <w:t>s Residential Homes Framework</w:t>
      </w:r>
      <w:r>
        <w:rPr>
          <w:noProof/>
          <w:lang w:val="en-US"/>
        </w:rPr>
        <w:t>.</w:t>
      </w:r>
    </w:p>
    <w:p w14:paraId="79EC5964" w14:textId="77777777" w:rsidR="00F9702D" w:rsidRDefault="00F9702D" w:rsidP="00F9702D"/>
    <w:p w14:paraId="7B2E52BA" w14:textId="77777777" w:rsidR="00F9702D" w:rsidRDefault="00F9702D" w:rsidP="00F9702D">
      <w:pPr>
        <w:rPr>
          <w:b/>
          <w:sz w:val="28"/>
        </w:rPr>
      </w:pPr>
      <w:r>
        <w:rPr>
          <w:b/>
          <w:sz w:val="28"/>
        </w:rPr>
        <w:t>Who will make the decision?</w:t>
      </w:r>
    </w:p>
    <w:p w14:paraId="3B289E16" w14:textId="77777777" w:rsidR="00F9702D" w:rsidRDefault="00F9702D" w:rsidP="00F9702D">
      <w:pPr>
        <w:rPr>
          <w:b/>
          <w:sz w:val="28"/>
        </w:rPr>
      </w:pPr>
    </w:p>
    <w:p w14:paraId="204576DB" w14:textId="77777777" w:rsidR="00F9702D" w:rsidRDefault="00F9702D" w:rsidP="00F9702D">
      <w:proofErr w:type="spellStart"/>
      <w:r>
        <w:rPr>
          <w:lang w:val="en-US"/>
        </w:rPr>
        <w:t>Councillor</w:t>
      </w:r>
      <w:proofErr w:type="spellEnd"/>
      <w:r>
        <w:rPr>
          <w:lang w:val="en-US"/>
        </w:rPr>
        <w:t xml:space="preserve"> Barnes</w:t>
      </w:r>
    </w:p>
    <w:p w14:paraId="23ED6044" w14:textId="77777777" w:rsidR="00F9702D" w:rsidRDefault="00F9702D" w:rsidP="00F9702D"/>
    <w:p w14:paraId="753A1809" w14:textId="77777777" w:rsidR="00F9702D" w:rsidRDefault="00F9702D" w:rsidP="00F9702D">
      <w:pPr>
        <w:rPr>
          <w:b/>
          <w:sz w:val="28"/>
        </w:rPr>
      </w:pPr>
      <w:r>
        <w:rPr>
          <w:b/>
          <w:sz w:val="28"/>
        </w:rPr>
        <w:t>When is the decision to be taken?</w:t>
      </w:r>
    </w:p>
    <w:p w14:paraId="50B8F72C" w14:textId="77777777" w:rsidR="00F9702D" w:rsidRDefault="00F9702D" w:rsidP="00F9702D">
      <w:pPr>
        <w:rPr>
          <w:b/>
          <w:sz w:val="28"/>
        </w:rPr>
      </w:pPr>
    </w:p>
    <w:p w14:paraId="62EF2E05" w14:textId="77777777" w:rsidR="00F9702D" w:rsidRDefault="00F9702D" w:rsidP="00F9702D">
      <w:r>
        <w:t>August 2021</w:t>
      </w:r>
    </w:p>
    <w:p w14:paraId="0CC56A42" w14:textId="77777777" w:rsidR="00F9702D" w:rsidRDefault="00F9702D" w:rsidP="00F9702D"/>
    <w:p w14:paraId="0C8A23CC" w14:textId="77777777" w:rsidR="00F9702D" w:rsidRDefault="00F9702D" w:rsidP="00F9702D">
      <w:pPr>
        <w:rPr>
          <w:b/>
          <w:sz w:val="28"/>
        </w:rPr>
      </w:pPr>
      <w:r>
        <w:rPr>
          <w:b/>
          <w:sz w:val="28"/>
        </w:rPr>
        <w:t>Who will be consulted and how?</w:t>
      </w:r>
    </w:p>
    <w:p w14:paraId="2A8BF6F8" w14:textId="77777777" w:rsidR="00F9702D" w:rsidRDefault="00F9702D" w:rsidP="00F9702D">
      <w:pPr>
        <w:rPr>
          <w:b/>
          <w:sz w:val="28"/>
        </w:rPr>
      </w:pPr>
    </w:p>
    <w:p w14:paraId="568E41DD" w14:textId="77777777" w:rsidR="00F9702D" w:rsidRDefault="00F9702D" w:rsidP="00F9702D">
      <w:pPr>
        <w:rPr>
          <w:noProof/>
          <w:lang w:val="en-US"/>
        </w:rPr>
      </w:pPr>
      <w:r>
        <w:rPr>
          <w:noProof/>
          <w:lang w:val="en-US"/>
        </w:rPr>
        <w:t>Cabinet Member for Children</w:t>
      </w:r>
    </w:p>
    <w:p w14:paraId="2A8196D9" w14:textId="77777777" w:rsidR="00F9702D" w:rsidRDefault="00F9702D" w:rsidP="00F9702D">
      <w:pPr>
        <w:rPr>
          <w:noProof/>
          <w:lang w:val="en-US"/>
        </w:rPr>
      </w:pPr>
      <w:r>
        <w:rPr>
          <w:noProof/>
          <w:lang w:val="en-US"/>
        </w:rPr>
        <w:t>Chief Finance Officer</w:t>
      </w:r>
    </w:p>
    <w:p w14:paraId="4884DB52" w14:textId="77777777" w:rsidR="00F9702D" w:rsidRDefault="00F9702D" w:rsidP="00F9702D">
      <w:pPr>
        <w:rPr>
          <w:noProof/>
          <w:lang w:val="en-US"/>
        </w:rPr>
      </w:pPr>
      <w:r>
        <w:rPr>
          <w:noProof/>
          <w:lang w:val="en-US"/>
        </w:rPr>
        <w:t>Chief Legal Officer</w:t>
      </w:r>
    </w:p>
    <w:p w14:paraId="2BDEC67C" w14:textId="77777777" w:rsidR="00F9702D" w:rsidRDefault="00F9702D" w:rsidP="00F9702D">
      <w:pPr>
        <w:rPr>
          <w:noProof/>
          <w:lang w:val="en-US"/>
        </w:rPr>
      </w:pPr>
      <w:r>
        <w:rPr>
          <w:noProof/>
          <w:lang w:val="en-US"/>
        </w:rPr>
        <w:t>Corporate Director for Children &amp; Families</w:t>
      </w:r>
    </w:p>
    <w:p w14:paraId="1C7159E4" w14:textId="77777777" w:rsidR="00F9702D" w:rsidRDefault="00F9702D" w:rsidP="00F9702D">
      <w:pPr>
        <w:rPr>
          <w:lang w:val="en-US"/>
        </w:rPr>
      </w:pPr>
      <w:r>
        <w:rPr>
          <w:noProof/>
          <w:lang w:val="en-US"/>
        </w:rPr>
        <w:t>All of the above will be consulted via approval of the delegated decision.</w:t>
      </w:r>
    </w:p>
    <w:p w14:paraId="4392474F" w14:textId="77777777" w:rsidR="00F9702D" w:rsidRDefault="00F9702D" w:rsidP="00F9702D"/>
    <w:p w14:paraId="5DC6867A" w14:textId="77777777" w:rsidR="00F9702D" w:rsidRDefault="00F9702D" w:rsidP="00F9702D">
      <w:pPr>
        <w:rPr>
          <w:b/>
          <w:sz w:val="28"/>
        </w:rPr>
      </w:pPr>
      <w:r>
        <w:rPr>
          <w:b/>
          <w:sz w:val="28"/>
        </w:rPr>
        <w:t>Supporting documentation:</w:t>
      </w:r>
    </w:p>
    <w:p w14:paraId="2421DBED" w14:textId="77777777" w:rsidR="00F9702D" w:rsidRDefault="00F9702D" w:rsidP="00F9702D">
      <w:pPr>
        <w:rPr>
          <w:b/>
          <w:sz w:val="28"/>
        </w:rPr>
      </w:pPr>
    </w:p>
    <w:p w14:paraId="41FED243" w14:textId="77777777" w:rsidR="00F9702D" w:rsidRDefault="00F9702D" w:rsidP="00F9702D">
      <w:pPr>
        <w:rPr>
          <w:lang w:val="en-US"/>
        </w:rPr>
      </w:pPr>
      <w:r>
        <w:t xml:space="preserve">There are no supporting documents for this </w:t>
      </w:r>
      <w:proofErr w:type="gramStart"/>
      <w:r>
        <w:t>decision</w:t>
      </w:r>
      <w:proofErr w:type="gramEnd"/>
      <w:r>
        <w:rPr>
          <w:lang w:val="en-US"/>
        </w:rPr>
        <w:t xml:space="preserve"> </w:t>
      </w:r>
    </w:p>
    <w:p w14:paraId="67D532E6" w14:textId="77777777" w:rsidR="00F9702D" w:rsidRDefault="00F9702D" w:rsidP="00F9702D"/>
    <w:p w14:paraId="790E843B" w14:textId="77777777" w:rsidR="00F9702D" w:rsidRDefault="00F9702D" w:rsidP="00F9702D">
      <w:pPr>
        <w:rPr>
          <w:b/>
          <w:sz w:val="28"/>
        </w:rPr>
      </w:pPr>
      <w:r>
        <w:rPr>
          <w:b/>
          <w:sz w:val="28"/>
        </w:rPr>
        <w:t>How and by when to make representations:</w:t>
      </w:r>
    </w:p>
    <w:p w14:paraId="3CF3D41A" w14:textId="77777777" w:rsidR="00F9702D" w:rsidRDefault="00F9702D" w:rsidP="00F9702D">
      <w:pPr>
        <w:rPr>
          <w:b/>
          <w:sz w:val="28"/>
        </w:rPr>
      </w:pPr>
    </w:p>
    <w:p w14:paraId="711CCF45" w14:textId="77777777" w:rsidR="00F9702D" w:rsidRDefault="00F9702D" w:rsidP="00F9702D">
      <w:r>
        <w:t>Representations should be made to Emma Russell before 19 July 2021.</w:t>
      </w:r>
    </w:p>
    <w:p w14:paraId="7948847F" w14:textId="77777777" w:rsidR="00F9702D" w:rsidRDefault="00F9702D" w:rsidP="00F9702D">
      <w:r>
        <w:t xml:space="preserve">Tel: </w:t>
      </w:r>
      <w:r>
        <w:rPr>
          <w:noProof/>
          <w:lang w:val="en-US"/>
        </w:rPr>
        <w:t>01642444156</w:t>
      </w:r>
    </w:p>
    <w:p w14:paraId="6E0FF4D8" w14:textId="77777777" w:rsidR="00F9702D" w:rsidRDefault="00F9702D" w:rsidP="00F9702D"/>
    <w:p w14:paraId="6005F0A0" w14:textId="7530F448" w:rsidR="00F9702D" w:rsidRDefault="00F9702D" w:rsidP="00F9702D">
      <w:r>
        <w:t>First published in Forward Plan on 21 June 2021</w:t>
      </w:r>
    </w:p>
    <w:p w14:paraId="5EED257E" w14:textId="77777777" w:rsidR="00F9702D" w:rsidRDefault="00F9702D" w:rsidP="00F9702D"/>
    <w:p w14:paraId="4AC44291" w14:textId="637CA2AD" w:rsidR="00F9702D" w:rsidRPr="008254C1" w:rsidRDefault="00EB7BB4" w:rsidP="00F9702D">
      <w:pPr>
        <w:rPr>
          <w:b/>
          <w:sz w:val="28"/>
          <w:szCs w:val="28"/>
        </w:rPr>
      </w:pPr>
      <w:r>
        <w:rPr>
          <w:noProof/>
        </w:rPr>
        <mc:AlternateContent>
          <mc:Choice Requires="wps">
            <w:drawing>
              <wp:anchor distT="0" distB="0" distL="114300" distR="114300" simplePos="0" relativeHeight="251706368" behindDoc="0" locked="0" layoutInCell="1" allowOverlap="1" wp14:anchorId="37A35AAE" wp14:editId="13049D5D">
                <wp:simplePos x="0" y="0"/>
                <wp:positionH relativeFrom="column">
                  <wp:posOffset>2343150</wp:posOffset>
                </wp:positionH>
                <wp:positionV relativeFrom="paragraph">
                  <wp:posOffset>304800</wp:posOffset>
                </wp:positionV>
                <wp:extent cx="584200" cy="476250"/>
                <wp:effectExtent l="0" t="0" r="25400" b="19050"/>
                <wp:wrapNone/>
                <wp:docPr id="42"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200" cy="476250"/>
                        </a:xfrm>
                        <a:prstGeom prst="rect">
                          <a:avLst/>
                        </a:prstGeom>
                        <a:solidFill>
                          <a:sysClr val="window" lastClr="FFFFFF"/>
                        </a:solidFill>
                        <a:ln w="6350">
                          <a:solidFill>
                            <a:prstClr val="black"/>
                          </a:solidFill>
                        </a:ln>
                        <a:effectLst/>
                      </wps:spPr>
                      <wps:txbx>
                        <w:txbxContent>
                          <w:p w14:paraId="10DA9D2E" w14:textId="77777777" w:rsidR="00F9702D" w:rsidRDefault="00F9702D" w:rsidP="00F970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35AAE" id="_x0000_s1052" type="#_x0000_t202" alt="Link to the decision form." style="position:absolute;margin-left:184.5pt;margin-top:24pt;width:46pt;height:3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" fillcolor="window" strokeweight=".5pt">
                <v:path arrowok="t"/>
                <v:textbox>
                  <w:txbxContent>
                    <w:p w14:paraId="10DA9D2E" w14:textId="77777777" w:rsidR="00F9702D" w:rsidRDefault="00F9702D" w:rsidP="00F9702D"/>
                  </w:txbxContent>
                </v:textbox>
              </v:shape>
            </w:pict>
          </mc:Fallback>
        </mc:AlternateContent>
      </w:r>
      <w:r w:rsidR="00F9702D" w:rsidRPr="008254C1">
        <w:rPr>
          <w:b/>
          <w:sz w:val="28"/>
          <w:szCs w:val="28"/>
        </w:rPr>
        <w:t>Following the Making of the decision, the decision form will be published here:</w:t>
      </w:r>
    </w:p>
    <w:p w14:paraId="663A8ED0" w14:textId="4FC569E7" w:rsidR="00F9702D" w:rsidRDefault="00F9702D" w:rsidP="00F9702D"/>
    <w:p w14:paraId="072F28D4" w14:textId="232A36CC" w:rsidR="00787DAD" w:rsidRDefault="00787DAD" w:rsidP="00787DAD">
      <w:pPr>
        <w:rPr>
          <w:b/>
          <w:sz w:val="28"/>
        </w:rPr>
      </w:pPr>
      <w:r>
        <w:rPr>
          <w:b/>
          <w:sz w:val="28"/>
        </w:rPr>
        <w:lastRenderedPageBreak/>
        <w:t xml:space="preserve">DECISION: CDD0022 </w:t>
      </w:r>
      <w:r w:rsidRPr="00787DAD">
        <w:rPr>
          <w:b/>
          <w:bCs/>
          <w:sz w:val="28"/>
          <w:szCs w:val="28"/>
          <w:lang w:val="en-US"/>
        </w:rPr>
        <w:t>Commencement of a procurement process for the award of a contract to undertake internal building modifications with the Council's PFI schools</w:t>
      </w:r>
    </w:p>
    <w:p w14:paraId="373E0B35" w14:textId="77777777" w:rsidR="00787DAD" w:rsidRDefault="00787DAD" w:rsidP="00787DAD">
      <w:pPr>
        <w:rPr>
          <w:b/>
          <w:sz w:val="28"/>
        </w:rPr>
      </w:pPr>
    </w:p>
    <w:p w14:paraId="6240C0F3" w14:textId="77777777" w:rsidR="00787DAD" w:rsidRDefault="00787DAD" w:rsidP="00787DAD">
      <w:pPr>
        <w:rPr>
          <w:b/>
          <w:sz w:val="28"/>
        </w:rPr>
      </w:pPr>
      <w:r>
        <w:rPr>
          <w:b/>
          <w:sz w:val="28"/>
        </w:rPr>
        <w:t xml:space="preserve">Nature of the decision: </w:t>
      </w:r>
    </w:p>
    <w:p w14:paraId="69371C2B" w14:textId="77777777" w:rsidR="00787DAD" w:rsidRDefault="00787DAD" w:rsidP="00787DAD">
      <w:pPr>
        <w:rPr>
          <w:b/>
          <w:sz w:val="28"/>
        </w:rPr>
      </w:pPr>
    </w:p>
    <w:p w14:paraId="02407B10" w14:textId="02D2AA73" w:rsidR="00787DAD" w:rsidRDefault="00787DAD" w:rsidP="00787DAD">
      <w:pPr>
        <w:rPr>
          <w:lang w:val="en-US"/>
        </w:rPr>
      </w:pPr>
      <w:r>
        <w:rPr>
          <w:noProof/>
          <w:lang w:val="en-US"/>
        </w:rPr>
        <w:t xml:space="preserve">Commence a procurement process in order to award a contract for internal remodelling and refurbishment within the Council's PFI schools </w:t>
      </w:r>
      <w:r w:rsidRPr="00492934">
        <w:rPr>
          <w:noProof/>
          <w:lang w:val="en-US"/>
        </w:rPr>
        <w:t>to facilitate additional temporary capacity</w:t>
      </w:r>
    </w:p>
    <w:p w14:paraId="7EBDB554" w14:textId="77777777" w:rsidR="00787DAD" w:rsidRDefault="00787DAD" w:rsidP="00787DAD"/>
    <w:p w14:paraId="4EE25147" w14:textId="77777777" w:rsidR="00787DAD" w:rsidRDefault="00787DAD" w:rsidP="00787DAD">
      <w:pPr>
        <w:rPr>
          <w:b/>
          <w:sz w:val="28"/>
        </w:rPr>
      </w:pPr>
      <w:r>
        <w:rPr>
          <w:b/>
          <w:sz w:val="28"/>
        </w:rPr>
        <w:t>Who will make the decision?</w:t>
      </w:r>
    </w:p>
    <w:p w14:paraId="5B54E1A4" w14:textId="77777777" w:rsidR="00787DAD" w:rsidRDefault="00787DAD" w:rsidP="00787DAD">
      <w:pPr>
        <w:rPr>
          <w:b/>
          <w:sz w:val="28"/>
        </w:rPr>
      </w:pPr>
    </w:p>
    <w:p w14:paraId="62612A0A" w14:textId="77777777" w:rsidR="00787DAD" w:rsidRDefault="00787DAD" w:rsidP="00787DAD">
      <w:proofErr w:type="spellStart"/>
      <w:r>
        <w:rPr>
          <w:lang w:val="en-US"/>
        </w:rPr>
        <w:t>Councillor</w:t>
      </w:r>
      <w:proofErr w:type="spellEnd"/>
      <w:r>
        <w:rPr>
          <w:lang w:val="en-US"/>
        </w:rPr>
        <w:t xml:space="preserve"> Barnes</w:t>
      </w:r>
    </w:p>
    <w:p w14:paraId="4496BD31" w14:textId="77777777" w:rsidR="00787DAD" w:rsidRDefault="00787DAD" w:rsidP="00787DAD"/>
    <w:p w14:paraId="65E4C86E" w14:textId="77777777" w:rsidR="00787DAD" w:rsidRDefault="00787DAD" w:rsidP="00787DAD">
      <w:pPr>
        <w:rPr>
          <w:b/>
          <w:sz w:val="28"/>
        </w:rPr>
      </w:pPr>
      <w:r>
        <w:rPr>
          <w:b/>
          <w:sz w:val="28"/>
        </w:rPr>
        <w:t>When is the decision to be taken?</w:t>
      </w:r>
    </w:p>
    <w:p w14:paraId="14EA16AE" w14:textId="77777777" w:rsidR="00787DAD" w:rsidRDefault="00787DAD" w:rsidP="00787DAD">
      <w:pPr>
        <w:rPr>
          <w:b/>
          <w:sz w:val="28"/>
        </w:rPr>
      </w:pPr>
    </w:p>
    <w:p w14:paraId="7374C835" w14:textId="54783E0F" w:rsidR="00787DAD" w:rsidRDefault="00787DAD" w:rsidP="00787DAD">
      <w:r>
        <w:t>January 2022</w:t>
      </w:r>
    </w:p>
    <w:p w14:paraId="62317F87" w14:textId="77777777" w:rsidR="00787DAD" w:rsidRDefault="00787DAD" w:rsidP="00787DAD"/>
    <w:p w14:paraId="1FF65C00" w14:textId="77777777" w:rsidR="00787DAD" w:rsidRDefault="00787DAD" w:rsidP="00787DAD">
      <w:pPr>
        <w:rPr>
          <w:b/>
          <w:sz w:val="28"/>
        </w:rPr>
      </w:pPr>
      <w:r>
        <w:rPr>
          <w:b/>
          <w:sz w:val="28"/>
        </w:rPr>
        <w:t>Who will be consulted and how?</w:t>
      </w:r>
    </w:p>
    <w:p w14:paraId="49342C70" w14:textId="77777777" w:rsidR="00787DAD" w:rsidRDefault="00787DAD" w:rsidP="00787DAD">
      <w:pPr>
        <w:rPr>
          <w:b/>
          <w:sz w:val="28"/>
        </w:rPr>
      </w:pPr>
    </w:p>
    <w:p w14:paraId="7199A69E" w14:textId="77777777" w:rsidR="00787DAD" w:rsidRDefault="00787DAD" w:rsidP="00787DAD">
      <w:pPr>
        <w:rPr>
          <w:noProof/>
          <w:lang w:val="en-US"/>
        </w:rPr>
      </w:pPr>
      <w:r>
        <w:rPr>
          <w:noProof/>
          <w:lang w:val="en-US"/>
        </w:rPr>
        <w:t>Cabinet Member for Children</w:t>
      </w:r>
    </w:p>
    <w:p w14:paraId="2E99E4C0" w14:textId="77777777" w:rsidR="00787DAD" w:rsidRDefault="00787DAD" w:rsidP="00787DAD">
      <w:pPr>
        <w:rPr>
          <w:noProof/>
          <w:lang w:val="en-US"/>
        </w:rPr>
      </w:pPr>
      <w:r>
        <w:rPr>
          <w:noProof/>
          <w:lang w:val="en-US"/>
        </w:rPr>
        <w:t>Chief Finance Officer</w:t>
      </w:r>
    </w:p>
    <w:p w14:paraId="60E95C36" w14:textId="77777777" w:rsidR="00787DAD" w:rsidRDefault="00787DAD" w:rsidP="00787DAD">
      <w:pPr>
        <w:rPr>
          <w:noProof/>
          <w:lang w:val="en-US"/>
        </w:rPr>
      </w:pPr>
      <w:r>
        <w:rPr>
          <w:noProof/>
          <w:lang w:val="en-US"/>
        </w:rPr>
        <w:t>Chief Legal Officer</w:t>
      </w:r>
    </w:p>
    <w:p w14:paraId="738361E0" w14:textId="77777777" w:rsidR="00787DAD" w:rsidRDefault="00787DAD" w:rsidP="00787DAD">
      <w:pPr>
        <w:rPr>
          <w:noProof/>
          <w:lang w:val="en-US"/>
        </w:rPr>
      </w:pPr>
      <w:r>
        <w:rPr>
          <w:noProof/>
          <w:lang w:val="en-US"/>
        </w:rPr>
        <w:t>Corporate Director for Children &amp; Families</w:t>
      </w:r>
    </w:p>
    <w:p w14:paraId="124EBB8C" w14:textId="212B4DDD" w:rsidR="00787DAD" w:rsidRDefault="00787DAD" w:rsidP="00787DAD">
      <w:pPr>
        <w:rPr>
          <w:noProof/>
          <w:lang w:val="en-US"/>
        </w:rPr>
      </w:pPr>
      <w:r>
        <w:rPr>
          <w:noProof/>
          <w:lang w:val="en-US"/>
        </w:rPr>
        <w:t>All of the above will be consulted via approval of the delegated decision.</w:t>
      </w:r>
    </w:p>
    <w:p w14:paraId="1556E750" w14:textId="5704D47C" w:rsidR="00787DAD" w:rsidRDefault="00787DAD" w:rsidP="00787DAD">
      <w:pPr>
        <w:rPr>
          <w:lang w:val="en-US"/>
        </w:rPr>
      </w:pPr>
      <w:r>
        <w:rPr>
          <w:noProof/>
          <w:lang w:val="en-US"/>
        </w:rPr>
        <w:t>PFI Manager - consultaion ongoing as part of project development.</w:t>
      </w:r>
    </w:p>
    <w:p w14:paraId="717DB65C" w14:textId="77777777" w:rsidR="00787DAD" w:rsidRDefault="00787DAD" w:rsidP="00787DAD"/>
    <w:p w14:paraId="7EC9D2B7" w14:textId="77777777" w:rsidR="00787DAD" w:rsidRDefault="00787DAD" w:rsidP="00787DAD">
      <w:pPr>
        <w:rPr>
          <w:b/>
          <w:sz w:val="28"/>
        </w:rPr>
      </w:pPr>
      <w:r>
        <w:rPr>
          <w:b/>
          <w:sz w:val="28"/>
        </w:rPr>
        <w:t>Supporting documentation:</w:t>
      </w:r>
    </w:p>
    <w:p w14:paraId="1FA5BAE2" w14:textId="77777777" w:rsidR="00787DAD" w:rsidRDefault="00787DAD" w:rsidP="00787DAD">
      <w:pPr>
        <w:rPr>
          <w:b/>
          <w:sz w:val="28"/>
        </w:rPr>
      </w:pPr>
    </w:p>
    <w:p w14:paraId="33FF2214" w14:textId="77777777" w:rsidR="00787DAD" w:rsidRDefault="00787DAD" w:rsidP="00787DAD">
      <w:pPr>
        <w:rPr>
          <w:lang w:val="en-US"/>
        </w:rPr>
      </w:pPr>
      <w:r>
        <w:t xml:space="preserve">There are no supporting documents for this </w:t>
      </w:r>
      <w:proofErr w:type="gramStart"/>
      <w:r>
        <w:t>decision</w:t>
      </w:r>
      <w:proofErr w:type="gramEnd"/>
      <w:r>
        <w:rPr>
          <w:lang w:val="en-US"/>
        </w:rPr>
        <w:t xml:space="preserve"> </w:t>
      </w:r>
    </w:p>
    <w:p w14:paraId="5DCB3906" w14:textId="77777777" w:rsidR="00787DAD" w:rsidRDefault="00787DAD" w:rsidP="00787DAD"/>
    <w:p w14:paraId="58577A43" w14:textId="77777777" w:rsidR="00787DAD" w:rsidRDefault="00787DAD" w:rsidP="00787DAD">
      <w:pPr>
        <w:rPr>
          <w:b/>
          <w:sz w:val="28"/>
        </w:rPr>
      </w:pPr>
      <w:r>
        <w:rPr>
          <w:b/>
          <w:sz w:val="28"/>
        </w:rPr>
        <w:t>How and by when to make representations:</w:t>
      </w:r>
    </w:p>
    <w:p w14:paraId="2EFA4970" w14:textId="77777777" w:rsidR="00787DAD" w:rsidRDefault="00787DAD" w:rsidP="00787DAD">
      <w:pPr>
        <w:rPr>
          <w:b/>
          <w:sz w:val="28"/>
        </w:rPr>
      </w:pPr>
    </w:p>
    <w:p w14:paraId="52E01325" w14:textId="7FC6255A" w:rsidR="00787DAD" w:rsidRDefault="00787DAD" w:rsidP="00787DAD">
      <w:r>
        <w:t>Representations should be made to Ian Dunn before 5 January 2022.</w:t>
      </w:r>
    </w:p>
    <w:p w14:paraId="794B5AE3" w14:textId="3FFC5C36" w:rsidR="00787DAD" w:rsidRDefault="00787DAD" w:rsidP="00787DAD">
      <w:r>
        <w:t xml:space="preserve">Tel: </w:t>
      </w:r>
      <w:r>
        <w:rPr>
          <w:noProof/>
          <w:lang w:val="en-US"/>
        </w:rPr>
        <w:t>01642 771162</w:t>
      </w:r>
    </w:p>
    <w:p w14:paraId="5AEABE9C" w14:textId="77777777" w:rsidR="00787DAD" w:rsidRDefault="00787DAD" w:rsidP="00787DAD"/>
    <w:p w14:paraId="7A9F4228" w14:textId="1BF3C0CC" w:rsidR="00787DAD" w:rsidRDefault="00787DAD" w:rsidP="00787DAD">
      <w:r>
        <w:t>First published in Forward Plan on 8 December 2021</w:t>
      </w:r>
    </w:p>
    <w:p w14:paraId="4AB9F06B" w14:textId="77777777" w:rsidR="00787DAD" w:rsidRDefault="00787DAD" w:rsidP="00787DAD"/>
    <w:p w14:paraId="5A490453" w14:textId="56C4CB6F" w:rsidR="00787DAD" w:rsidRDefault="00787DAD" w:rsidP="00787DA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D8BE58A" w14:textId="56BD4188" w:rsidR="006E65E6" w:rsidRDefault="00EB7BB4" w:rsidP="00787DAD">
      <w:r>
        <w:rPr>
          <w:noProof/>
        </w:rPr>
        <mc:AlternateContent>
          <mc:Choice Requires="wps">
            <w:drawing>
              <wp:anchor distT="0" distB="0" distL="114300" distR="114300" simplePos="0" relativeHeight="251740160" behindDoc="0" locked="0" layoutInCell="1" allowOverlap="1" wp14:anchorId="7AFF30C3" wp14:editId="64AEB348">
                <wp:simplePos x="0" y="0"/>
                <wp:positionH relativeFrom="column">
                  <wp:posOffset>2165350</wp:posOffset>
                </wp:positionH>
                <wp:positionV relativeFrom="paragraph">
                  <wp:posOffset>103505</wp:posOffset>
                </wp:positionV>
                <wp:extent cx="717550" cy="704850"/>
                <wp:effectExtent l="0" t="0" r="25400" b="19050"/>
                <wp:wrapNone/>
                <wp:docPr id="107"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 cy="704850"/>
                        </a:xfrm>
                        <a:prstGeom prst="rect">
                          <a:avLst/>
                        </a:prstGeom>
                        <a:solidFill>
                          <a:sysClr val="window" lastClr="FFFFFF"/>
                        </a:solidFill>
                        <a:ln w="6350">
                          <a:solidFill>
                            <a:prstClr val="black"/>
                          </a:solidFill>
                        </a:ln>
                        <a:effectLst/>
                      </wps:spPr>
                      <wps:txbx>
                        <w:txbxContent>
                          <w:p w14:paraId="57CA4E6A" w14:textId="77777777" w:rsidR="00787DAD" w:rsidRDefault="00787DAD" w:rsidP="00787D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F30C3" id="_x0000_s1053" type="#_x0000_t202" alt="Link to the decision form." style="position:absolute;margin-left:170.5pt;margin-top:8.15pt;width:56.5pt;height:5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" fillcolor="window" strokeweight=".5pt">
                <v:path arrowok="t"/>
                <v:textbox>
                  <w:txbxContent>
                    <w:p w14:paraId="57CA4E6A" w14:textId="77777777" w:rsidR="00787DAD" w:rsidRDefault="00787DAD" w:rsidP="00787DAD"/>
                  </w:txbxContent>
                </v:textbox>
              </v:shape>
            </w:pict>
          </mc:Fallback>
        </mc:AlternateContent>
      </w:r>
    </w:p>
    <w:p w14:paraId="516412E7" w14:textId="0759520C" w:rsidR="006E65E6" w:rsidRDefault="006E65E6" w:rsidP="00787DAD"/>
    <w:p w14:paraId="3EC8B752" w14:textId="2F3ADF06" w:rsidR="006E65E6" w:rsidRDefault="006E65E6" w:rsidP="00787DAD"/>
    <w:p w14:paraId="78D4F05C" w14:textId="72E2DDA1" w:rsidR="006E65E6" w:rsidRDefault="006E65E6" w:rsidP="006E65E6">
      <w:pPr>
        <w:rPr>
          <w:b/>
          <w:sz w:val="28"/>
        </w:rPr>
      </w:pPr>
      <w:r>
        <w:rPr>
          <w:b/>
          <w:sz w:val="28"/>
        </w:rPr>
        <w:lastRenderedPageBreak/>
        <w:t xml:space="preserve">DECISION: CDD0023 </w:t>
      </w:r>
      <w:r w:rsidR="00887159">
        <w:rPr>
          <w:b/>
          <w:bCs/>
          <w:sz w:val="28"/>
          <w:szCs w:val="28"/>
          <w:lang w:val="en-US"/>
        </w:rPr>
        <w:t>Emotional Health and Wellbeing Framework Extension</w:t>
      </w:r>
    </w:p>
    <w:p w14:paraId="1C160457" w14:textId="77777777" w:rsidR="006E65E6" w:rsidRDefault="006E65E6" w:rsidP="006E65E6">
      <w:pPr>
        <w:rPr>
          <w:b/>
          <w:sz w:val="28"/>
        </w:rPr>
      </w:pPr>
    </w:p>
    <w:p w14:paraId="13B14E75" w14:textId="77777777" w:rsidR="006E65E6" w:rsidRDefault="006E65E6" w:rsidP="006E65E6">
      <w:pPr>
        <w:rPr>
          <w:b/>
          <w:sz w:val="28"/>
        </w:rPr>
      </w:pPr>
      <w:r>
        <w:rPr>
          <w:b/>
          <w:sz w:val="28"/>
        </w:rPr>
        <w:t xml:space="preserve">Nature of the decision: </w:t>
      </w:r>
    </w:p>
    <w:p w14:paraId="141B919C" w14:textId="77777777" w:rsidR="006E65E6" w:rsidRDefault="006E65E6" w:rsidP="006E65E6">
      <w:pPr>
        <w:rPr>
          <w:b/>
          <w:sz w:val="28"/>
        </w:rPr>
      </w:pPr>
    </w:p>
    <w:p w14:paraId="5EE2E840" w14:textId="77777777" w:rsidR="00887159" w:rsidRPr="00155881" w:rsidRDefault="00887159" w:rsidP="00887159">
      <w:pPr>
        <w:rPr>
          <w:lang w:val="en-US"/>
        </w:rPr>
      </w:pPr>
      <w:r w:rsidRPr="00155881">
        <w:rPr>
          <w:lang w:val="en-US"/>
        </w:rPr>
        <w:t>Th</w:t>
      </w:r>
      <w:r>
        <w:rPr>
          <w:lang w:val="en-US"/>
        </w:rPr>
        <w:t>e EHWB Framework is</w:t>
      </w:r>
      <w:r w:rsidRPr="00155881">
        <w:rPr>
          <w:lang w:val="en-US"/>
        </w:rPr>
        <w:t xml:space="preserve"> an early intervention service offer that </w:t>
      </w:r>
      <w:r>
        <w:rPr>
          <w:lang w:val="en-US"/>
        </w:rPr>
        <w:t xml:space="preserve">Social Care and Early Help </w:t>
      </w:r>
      <w:r w:rsidRPr="00155881">
        <w:rPr>
          <w:lang w:val="en-US"/>
        </w:rPr>
        <w:t>can access to enhance emotional wellbeing</w:t>
      </w:r>
      <w:r>
        <w:rPr>
          <w:lang w:val="en-US"/>
        </w:rPr>
        <w:t xml:space="preserve"> for children and young people</w:t>
      </w:r>
      <w:r w:rsidRPr="00155881">
        <w:rPr>
          <w:lang w:val="en-US"/>
        </w:rPr>
        <w:t>.</w:t>
      </w:r>
    </w:p>
    <w:p w14:paraId="00ADBC82" w14:textId="1FB98AA8" w:rsidR="006E65E6" w:rsidRDefault="00887159" w:rsidP="00887159">
      <w:pPr>
        <w:rPr>
          <w:lang w:val="en-US"/>
        </w:rPr>
      </w:pPr>
      <w:r w:rsidRPr="00155881">
        <w:rPr>
          <w:lang w:val="en-US"/>
        </w:rPr>
        <w:t>The Framework increase</w:t>
      </w:r>
      <w:r>
        <w:rPr>
          <w:lang w:val="en-US"/>
        </w:rPr>
        <w:t>s</w:t>
      </w:r>
      <w:r w:rsidRPr="00155881">
        <w:rPr>
          <w:lang w:val="en-US"/>
        </w:rPr>
        <w:t xml:space="preserve"> the availability and consistent quality of provision of emotional health and wellbeing support for all children and young people accessing targeted emotional health and wellbeing service</w:t>
      </w:r>
      <w:r>
        <w:rPr>
          <w:lang w:val="en-US"/>
        </w:rPr>
        <w:t>s</w:t>
      </w:r>
      <w:r w:rsidRPr="00155881">
        <w:rPr>
          <w:lang w:val="en-US"/>
        </w:rPr>
        <w:t xml:space="preserve"> in Redcar and Cleveland</w:t>
      </w:r>
      <w:r>
        <w:rPr>
          <w:lang w:val="en-US"/>
        </w:rPr>
        <w:t>.</w:t>
      </w:r>
    </w:p>
    <w:p w14:paraId="2425687F" w14:textId="77777777" w:rsidR="006E65E6" w:rsidRDefault="006E65E6" w:rsidP="006E65E6"/>
    <w:p w14:paraId="4A269C7D" w14:textId="77777777" w:rsidR="006E65E6" w:rsidRDefault="006E65E6" w:rsidP="006E65E6">
      <w:pPr>
        <w:rPr>
          <w:b/>
          <w:sz w:val="28"/>
        </w:rPr>
      </w:pPr>
      <w:r>
        <w:rPr>
          <w:b/>
          <w:sz w:val="28"/>
        </w:rPr>
        <w:t>Who will make the decision?</w:t>
      </w:r>
    </w:p>
    <w:p w14:paraId="464E5046" w14:textId="77777777" w:rsidR="006E65E6" w:rsidRDefault="006E65E6" w:rsidP="006E65E6">
      <w:pPr>
        <w:rPr>
          <w:b/>
          <w:sz w:val="28"/>
        </w:rPr>
      </w:pPr>
    </w:p>
    <w:p w14:paraId="456A5BF4" w14:textId="77777777" w:rsidR="006E65E6" w:rsidRDefault="006E65E6" w:rsidP="006E65E6">
      <w:proofErr w:type="spellStart"/>
      <w:r>
        <w:rPr>
          <w:lang w:val="en-US"/>
        </w:rPr>
        <w:t>Councillor</w:t>
      </w:r>
      <w:proofErr w:type="spellEnd"/>
      <w:r>
        <w:rPr>
          <w:lang w:val="en-US"/>
        </w:rPr>
        <w:t xml:space="preserve"> Barnes</w:t>
      </w:r>
    </w:p>
    <w:p w14:paraId="1C568745" w14:textId="77777777" w:rsidR="006E65E6" w:rsidRDefault="006E65E6" w:rsidP="006E65E6"/>
    <w:p w14:paraId="3E901D8F" w14:textId="77777777" w:rsidR="006E65E6" w:rsidRDefault="006E65E6" w:rsidP="006E65E6">
      <w:pPr>
        <w:rPr>
          <w:b/>
          <w:sz w:val="28"/>
        </w:rPr>
      </w:pPr>
      <w:r>
        <w:rPr>
          <w:b/>
          <w:sz w:val="28"/>
        </w:rPr>
        <w:t>When is the decision to be taken?</w:t>
      </w:r>
    </w:p>
    <w:p w14:paraId="39CAD955" w14:textId="77777777" w:rsidR="006E65E6" w:rsidRDefault="006E65E6" w:rsidP="006E65E6">
      <w:pPr>
        <w:rPr>
          <w:b/>
          <w:sz w:val="28"/>
        </w:rPr>
      </w:pPr>
    </w:p>
    <w:p w14:paraId="36005850" w14:textId="2E6AFFC7" w:rsidR="006E65E6" w:rsidRDefault="00887159" w:rsidP="006E65E6">
      <w:r>
        <w:t>February</w:t>
      </w:r>
      <w:r w:rsidR="006E65E6">
        <w:t xml:space="preserve"> 2022</w:t>
      </w:r>
    </w:p>
    <w:p w14:paraId="4648C503" w14:textId="77777777" w:rsidR="006E65E6" w:rsidRDefault="006E65E6" w:rsidP="006E65E6"/>
    <w:p w14:paraId="70BAD6A8" w14:textId="77777777" w:rsidR="006E65E6" w:rsidRDefault="006E65E6" w:rsidP="006E65E6">
      <w:pPr>
        <w:rPr>
          <w:b/>
          <w:sz w:val="28"/>
        </w:rPr>
      </w:pPr>
      <w:r>
        <w:rPr>
          <w:b/>
          <w:sz w:val="28"/>
        </w:rPr>
        <w:t>Who will be consulted and how?</w:t>
      </w:r>
    </w:p>
    <w:p w14:paraId="4AC9F1AD" w14:textId="77777777" w:rsidR="006E65E6" w:rsidRDefault="006E65E6" w:rsidP="006E65E6">
      <w:pPr>
        <w:rPr>
          <w:b/>
          <w:sz w:val="28"/>
        </w:rPr>
      </w:pPr>
    </w:p>
    <w:p w14:paraId="4049636C" w14:textId="77777777" w:rsidR="006E65E6" w:rsidRDefault="006E65E6" w:rsidP="006E65E6">
      <w:pPr>
        <w:rPr>
          <w:noProof/>
          <w:lang w:val="en-US"/>
        </w:rPr>
      </w:pPr>
      <w:r>
        <w:rPr>
          <w:noProof/>
          <w:lang w:val="en-US"/>
        </w:rPr>
        <w:t>Cabinet Member for Children</w:t>
      </w:r>
    </w:p>
    <w:p w14:paraId="5A77FD73" w14:textId="77777777" w:rsidR="006E65E6" w:rsidRDefault="006E65E6" w:rsidP="006E65E6">
      <w:pPr>
        <w:rPr>
          <w:noProof/>
          <w:lang w:val="en-US"/>
        </w:rPr>
      </w:pPr>
      <w:r>
        <w:rPr>
          <w:noProof/>
          <w:lang w:val="en-US"/>
        </w:rPr>
        <w:t>Chief Finance Officer</w:t>
      </w:r>
    </w:p>
    <w:p w14:paraId="48430F1A" w14:textId="77777777" w:rsidR="006E65E6" w:rsidRDefault="006E65E6" w:rsidP="006E65E6">
      <w:pPr>
        <w:rPr>
          <w:noProof/>
          <w:lang w:val="en-US"/>
        </w:rPr>
      </w:pPr>
      <w:r>
        <w:rPr>
          <w:noProof/>
          <w:lang w:val="en-US"/>
        </w:rPr>
        <w:t>Chief Legal Officer</w:t>
      </w:r>
    </w:p>
    <w:p w14:paraId="4FA7289E" w14:textId="77777777" w:rsidR="006E65E6" w:rsidRDefault="006E65E6" w:rsidP="006E65E6">
      <w:pPr>
        <w:rPr>
          <w:noProof/>
          <w:lang w:val="en-US"/>
        </w:rPr>
      </w:pPr>
      <w:r>
        <w:rPr>
          <w:noProof/>
          <w:lang w:val="en-US"/>
        </w:rPr>
        <w:t>Corporate Director for Children &amp; Families</w:t>
      </w:r>
    </w:p>
    <w:p w14:paraId="5ACE1CE0" w14:textId="77777777" w:rsidR="006E65E6" w:rsidRDefault="006E65E6" w:rsidP="006E65E6">
      <w:pPr>
        <w:rPr>
          <w:noProof/>
          <w:lang w:val="en-US"/>
        </w:rPr>
      </w:pPr>
      <w:r>
        <w:rPr>
          <w:noProof/>
          <w:lang w:val="en-US"/>
        </w:rPr>
        <w:t>All of the above will be consulted via approval of the delegated decision.</w:t>
      </w:r>
    </w:p>
    <w:p w14:paraId="3036914C" w14:textId="77777777" w:rsidR="006E65E6" w:rsidRDefault="006E65E6" w:rsidP="006E65E6">
      <w:pPr>
        <w:rPr>
          <w:lang w:val="en-US"/>
        </w:rPr>
      </w:pPr>
      <w:r>
        <w:rPr>
          <w:noProof/>
          <w:lang w:val="en-US"/>
        </w:rPr>
        <w:t>PFI Manager - consultaion ongoing as part of project development.</w:t>
      </w:r>
    </w:p>
    <w:p w14:paraId="3870D4DF" w14:textId="77777777" w:rsidR="006E65E6" w:rsidRDefault="006E65E6" w:rsidP="006E65E6"/>
    <w:p w14:paraId="5BA334B2" w14:textId="77777777" w:rsidR="006E65E6" w:rsidRDefault="006E65E6" w:rsidP="006E65E6">
      <w:pPr>
        <w:rPr>
          <w:b/>
          <w:sz w:val="28"/>
        </w:rPr>
      </w:pPr>
      <w:r>
        <w:rPr>
          <w:b/>
          <w:sz w:val="28"/>
        </w:rPr>
        <w:t>Supporting documentation:</w:t>
      </w:r>
    </w:p>
    <w:p w14:paraId="1F2967A8" w14:textId="77777777" w:rsidR="006E65E6" w:rsidRDefault="006E65E6" w:rsidP="006E65E6">
      <w:pPr>
        <w:rPr>
          <w:b/>
          <w:sz w:val="28"/>
        </w:rPr>
      </w:pPr>
    </w:p>
    <w:p w14:paraId="127A6D74" w14:textId="77777777" w:rsidR="006E65E6" w:rsidRDefault="006E65E6" w:rsidP="006E65E6">
      <w:pPr>
        <w:rPr>
          <w:lang w:val="en-US"/>
        </w:rPr>
      </w:pPr>
      <w:r>
        <w:t xml:space="preserve">There are no supporting documents for this </w:t>
      </w:r>
      <w:proofErr w:type="gramStart"/>
      <w:r>
        <w:t>decision</w:t>
      </w:r>
      <w:proofErr w:type="gramEnd"/>
      <w:r>
        <w:rPr>
          <w:lang w:val="en-US"/>
        </w:rPr>
        <w:t xml:space="preserve"> </w:t>
      </w:r>
    </w:p>
    <w:p w14:paraId="7DC5B14F" w14:textId="77777777" w:rsidR="006E65E6" w:rsidRDefault="006E65E6" w:rsidP="006E65E6"/>
    <w:p w14:paraId="2430306B" w14:textId="77777777" w:rsidR="006E65E6" w:rsidRDefault="006E65E6" w:rsidP="006E65E6">
      <w:pPr>
        <w:rPr>
          <w:b/>
          <w:sz w:val="28"/>
        </w:rPr>
      </w:pPr>
      <w:r>
        <w:rPr>
          <w:b/>
          <w:sz w:val="28"/>
        </w:rPr>
        <w:t>How and by when to make representations:</w:t>
      </w:r>
    </w:p>
    <w:p w14:paraId="67BE3124" w14:textId="77777777" w:rsidR="006E65E6" w:rsidRDefault="006E65E6" w:rsidP="006E65E6">
      <w:pPr>
        <w:rPr>
          <w:b/>
          <w:sz w:val="28"/>
        </w:rPr>
      </w:pPr>
    </w:p>
    <w:p w14:paraId="06701BBB" w14:textId="59E06103" w:rsidR="006E65E6" w:rsidRDefault="006E65E6" w:rsidP="006E65E6">
      <w:r>
        <w:t xml:space="preserve">Representations should be made to </w:t>
      </w:r>
      <w:r w:rsidR="00887159">
        <w:t>Andrew Hames</w:t>
      </w:r>
      <w:r>
        <w:t xml:space="preserve"> before </w:t>
      </w:r>
      <w:r w:rsidR="00887159">
        <w:t>2</w:t>
      </w:r>
      <w:r>
        <w:t xml:space="preserve">5 </w:t>
      </w:r>
      <w:r w:rsidR="00887159">
        <w:t>February</w:t>
      </w:r>
      <w:r>
        <w:t xml:space="preserve"> 2022.</w:t>
      </w:r>
    </w:p>
    <w:p w14:paraId="15E48CC2" w14:textId="628DF8DC" w:rsidR="006E65E6" w:rsidRDefault="006E65E6" w:rsidP="006E65E6">
      <w:r>
        <w:t xml:space="preserve">Tel: </w:t>
      </w:r>
      <w:r w:rsidR="00887159" w:rsidRPr="00760D1B">
        <w:rPr>
          <w:noProof/>
          <w:lang w:val="en-US"/>
        </w:rPr>
        <w:t>07967 433338</w:t>
      </w:r>
    </w:p>
    <w:p w14:paraId="7BF8AE50" w14:textId="77777777" w:rsidR="006E65E6" w:rsidRDefault="006E65E6" w:rsidP="006E65E6"/>
    <w:p w14:paraId="0E4429FA" w14:textId="5B5B90C1" w:rsidR="006E65E6" w:rsidRDefault="006E65E6" w:rsidP="006E65E6">
      <w:r>
        <w:t xml:space="preserve">First published in Forward Plan on </w:t>
      </w:r>
      <w:r w:rsidR="00887159">
        <w:t>28 January 2022</w:t>
      </w:r>
    </w:p>
    <w:p w14:paraId="680B197C" w14:textId="77777777" w:rsidR="006E65E6" w:rsidRDefault="006E65E6" w:rsidP="006E65E6"/>
    <w:p w14:paraId="0CDD96B2" w14:textId="5AE9B8AF" w:rsidR="006E65E6" w:rsidRDefault="00EB7BB4" w:rsidP="006E65E6">
      <w:r>
        <w:rPr>
          <w:noProof/>
        </w:rPr>
        <mc:AlternateContent>
          <mc:Choice Requires="wps">
            <w:drawing>
              <wp:anchor distT="0" distB="0" distL="114300" distR="114300" simplePos="0" relativeHeight="251746304" behindDoc="0" locked="0" layoutInCell="1" allowOverlap="1" wp14:anchorId="6E8683A9" wp14:editId="0C0FEA7F">
                <wp:simplePos x="0" y="0"/>
                <wp:positionH relativeFrom="column">
                  <wp:posOffset>2311400</wp:posOffset>
                </wp:positionH>
                <wp:positionV relativeFrom="paragraph">
                  <wp:posOffset>349885</wp:posOffset>
                </wp:positionV>
                <wp:extent cx="546100" cy="558800"/>
                <wp:effectExtent l="0" t="0" r="25400" b="12700"/>
                <wp:wrapNone/>
                <wp:docPr id="109"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0" cy="558800"/>
                        </a:xfrm>
                        <a:prstGeom prst="rect">
                          <a:avLst/>
                        </a:prstGeom>
                        <a:solidFill>
                          <a:sysClr val="window" lastClr="FFFFFF"/>
                        </a:solidFill>
                        <a:ln w="6350">
                          <a:solidFill>
                            <a:prstClr val="black"/>
                          </a:solidFill>
                        </a:ln>
                        <a:effectLst/>
                      </wps:spPr>
                      <wps:txbx>
                        <w:txbxContent>
                          <w:p w14:paraId="107AEDB8" w14:textId="77777777" w:rsidR="006E65E6" w:rsidRDefault="006E65E6" w:rsidP="006E6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683A9" id="_x0000_s1054" type="#_x0000_t202" alt="Link to the decision form." style="position:absolute;margin-left:182pt;margin-top:27.55pt;width:43pt;height:4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" fillcolor="window" strokeweight=".5pt">
                <v:path arrowok="t"/>
                <v:textbox>
                  <w:txbxContent>
                    <w:p w14:paraId="107AEDB8" w14:textId="77777777" w:rsidR="006E65E6" w:rsidRDefault="006E65E6" w:rsidP="006E65E6"/>
                  </w:txbxContent>
                </v:textbox>
              </v:shape>
            </w:pict>
          </mc:Fallback>
        </mc:AlternateContent>
      </w:r>
      <w:r w:rsidR="006E65E6" w:rsidRPr="008254C1">
        <w:rPr>
          <w:b/>
          <w:sz w:val="28"/>
          <w:szCs w:val="28"/>
        </w:rPr>
        <w:t>Following</w:t>
      </w:r>
      <w:r w:rsidR="006E65E6">
        <w:rPr>
          <w:b/>
          <w:sz w:val="28"/>
          <w:szCs w:val="28"/>
        </w:rPr>
        <w:t xml:space="preserve"> </w:t>
      </w:r>
      <w:r w:rsidR="006E65E6" w:rsidRPr="008254C1">
        <w:rPr>
          <w:b/>
          <w:sz w:val="28"/>
          <w:szCs w:val="28"/>
        </w:rPr>
        <w:t>the Making of the decision, the decision form will be published here:</w:t>
      </w:r>
    </w:p>
    <w:p w14:paraId="0D68B93E" w14:textId="5E25603C" w:rsidR="00C30E70" w:rsidRDefault="00C30E70" w:rsidP="00787DAD"/>
    <w:p w14:paraId="60B0CE1A" w14:textId="3F2D32FA" w:rsidR="00C30E70" w:rsidRDefault="00C30E70" w:rsidP="00787DAD"/>
    <w:p w14:paraId="4D534781" w14:textId="240109A9" w:rsidR="000E397A" w:rsidRDefault="00EB7BB4" w:rsidP="000E397A">
      <w:pPr>
        <w:rPr>
          <w:b/>
          <w:sz w:val="28"/>
        </w:rPr>
      </w:pPr>
      <w:r>
        <w:rPr>
          <w:b/>
          <w:sz w:val="28"/>
        </w:rPr>
        <w:lastRenderedPageBreak/>
        <w:t>D</w:t>
      </w:r>
      <w:r w:rsidR="000E397A">
        <w:rPr>
          <w:b/>
          <w:sz w:val="28"/>
        </w:rPr>
        <w:t xml:space="preserve">ECISION: CDD0026 </w:t>
      </w:r>
      <w:r w:rsidR="000E397A">
        <w:rPr>
          <w:b/>
          <w:bCs/>
          <w:sz w:val="28"/>
          <w:szCs w:val="28"/>
          <w:lang w:val="en-US"/>
        </w:rPr>
        <w:t>Tees Valley Residential Framework – Framework Extension</w:t>
      </w:r>
    </w:p>
    <w:p w14:paraId="0EEAFB47" w14:textId="77777777" w:rsidR="000E397A" w:rsidRDefault="000E397A" w:rsidP="000E397A">
      <w:pPr>
        <w:rPr>
          <w:b/>
          <w:sz w:val="28"/>
        </w:rPr>
      </w:pPr>
    </w:p>
    <w:p w14:paraId="67B69D58" w14:textId="77777777" w:rsidR="000E397A" w:rsidRDefault="000E397A" w:rsidP="000E397A">
      <w:pPr>
        <w:rPr>
          <w:b/>
          <w:sz w:val="28"/>
        </w:rPr>
      </w:pPr>
      <w:r>
        <w:rPr>
          <w:b/>
          <w:sz w:val="28"/>
        </w:rPr>
        <w:t xml:space="preserve">Nature of the decision: </w:t>
      </w:r>
    </w:p>
    <w:p w14:paraId="63BF2EE7" w14:textId="77777777" w:rsidR="000E397A" w:rsidRDefault="000E397A" w:rsidP="000E397A">
      <w:pPr>
        <w:rPr>
          <w:b/>
          <w:sz w:val="28"/>
        </w:rPr>
      </w:pPr>
    </w:p>
    <w:p w14:paraId="38775060" w14:textId="7919E346" w:rsidR="000E397A" w:rsidRDefault="000E397A" w:rsidP="000E397A">
      <w:pPr>
        <w:rPr>
          <w:lang w:val="en-US"/>
        </w:rPr>
      </w:pPr>
      <w:r>
        <w:rPr>
          <w:lang w:val="en-US"/>
        </w:rPr>
        <w:t>The Tees Valley Residential framework ends on 31</w:t>
      </w:r>
      <w:r w:rsidRPr="0039767B">
        <w:rPr>
          <w:vertAlign w:val="superscript"/>
          <w:lang w:val="en-US"/>
        </w:rPr>
        <w:t>st</w:t>
      </w:r>
      <w:r>
        <w:rPr>
          <w:lang w:val="en-US"/>
        </w:rPr>
        <w:t xml:space="preserve"> March 2022. There are 2 x </w:t>
      </w:r>
      <w:proofErr w:type="gramStart"/>
      <w:r>
        <w:rPr>
          <w:lang w:val="en-US"/>
        </w:rPr>
        <w:t>12 month</w:t>
      </w:r>
      <w:proofErr w:type="gramEnd"/>
      <w:r>
        <w:rPr>
          <w:lang w:val="en-US"/>
        </w:rPr>
        <w:t xml:space="preserve"> extension available. Approval sought to </w:t>
      </w:r>
      <w:proofErr w:type="gramStart"/>
      <w:r>
        <w:rPr>
          <w:lang w:val="en-US"/>
        </w:rPr>
        <w:t>enter into</w:t>
      </w:r>
      <w:proofErr w:type="gramEnd"/>
      <w:r>
        <w:rPr>
          <w:lang w:val="en-US"/>
        </w:rPr>
        <w:t xml:space="preserve"> the 2</w:t>
      </w:r>
      <w:r w:rsidRPr="00531DE7">
        <w:rPr>
          <w:vertAlign w:val="superscript"/>
          <w:lang w:val="en-US"/>
        </w:rPr>
        <w:t>nd</w:t>
      </w:r>
      <w:r>
        <w:rPr>
          <w:lang w:val="en-US"/>
        </w:rPr>
        <w:t xml:space="preserve"> extension period. Extension term is 1</w:t>
      </w:r>
      <w:r w:rsidRPr="0039767B">
        <w:rPr>
          <w:vertAlign w:val="superscript"/>
          <w:lang w:val="en-US"/>
        </w:rPr>
        <w:t>st</w:t>
      </w:r>
      <w:r>
        <w:rPr>
          <w:lang w:val="en-US"/>
        </w:rPr>
        <w:t xml:space="preserve"> April 2023 until 31</w:t>
      </w:r>
      <w:r w:rsidRPr="0039767B">
        <w:rPr>
          <w:vertAlign w:val="superscript"/>
          <w:lang w:val="en-US"/>
        </w:rPr>
        <w:t>st</w:t>
      </w:r>
      <w:r>
        <w:rPr>
          <w:lang w:val="en-US"/>
        </w:rPr>
        <w:t xml:space="preserve"> March 2024.</w:t>
      </w:r>
    </w:p>
    <w:p w14:paraId="54534166" w14:textId="77777777" w:rsidR="000E397A" w:rsidRDefault="000E397A" w:rsidP="000E397A"/>
    <w:p w14:paraId="1900CDAF" w14:textId="77777777" w:rsidR="000E397A" w:rsidRDefault="000E397A" w:rsidP="000E397A">
      <w:pPr>
        <w:rPr>
          <w:b/>
          <w:sz w:val="28"/>
        </w:rPr>
      </w:pPr>
      <w:r>
        <w:rPr>
          <w:b/>
          <w:sz w:val="28"/>
        </w:rPr>
        <w:t>Who will make the decision?</w:t>
      </w:r>
    </w:p>
    <w:p w14:paraId="4EDF6E11" w14:textId="77777777" w:rsidR="000E397A" w:rsidRDefault="000E397A" w:rsidP="000E397A">
      <w:pPr>
        <w:rPr>
          <w:b/>
          <w:sz w:val="28"/>
        </w:rPr>
      </w:pPr>
    </w:p>
    <w:p w14:paraId="6C8E648E" w14:textId="77777777" w:rsidR="000E397A" w:rsidRDefault="000E397A" w:rsidP="000E397A">
      <w:proofErr w:type="spellStart"/>
      <w:r>
        <w:rPr>
          <w:lang w:val="en-US"/>
        </w:rPr>
        <w:t>Councillor</w:t>
      </w:r>
      <w:proofErr w:type="spellEnd"/>
      <w:r>
        <w:rPr>
          <w:lang w:val="en-US"/>
        </w:rPr>
        <w:t xml:space="preserve"> Barnes</w:t>
      </w:r>
    </w:p>
    <w:p w14:paraId="2DB48862" w14:textId="77777777" w:rsidR="000E397A" w:rsidRDefault="000E397A" w:rsidP="000E397A"/>
    <w:p w14:paraId="01E0E78E" w14:textId="77777777" w:rsidR="000E397A" w:rsidRDefault="000E397A" w:rsidP="000E397A">
      <w:pPr>
        <w:rPr>
          <w:b/>
          <w:sz w:val="28"/>
        </w:rPr>
      </w:pPr>
      <w:r>
        <w:rPr>
          <w:b/>
          <w:sz w:val="28"/>
        </w:rPr>
        <w:t>When is the decision to be taken?</w:t>
      </w:r>
    </w:p>
    <w:p w14:paraId="2C1FDECC" w14:textId="77777777" w:rsidR="000E397A" w:rsidRDefault="000E397A" w:rsidP="000E397A">
      <w:pPr>
        <w:rPr>
          <w:b/>
          <w:sz w:val="28"/>
        </w:rPr>
      </w:pPr>
    </w:p>
    <w:p w14:paraId="5DB2F208" w14:textId="77777777" w:rsidR="000E397A" w:rsidRDefault="000E397A" w:rsidP="000E397A">
      <w:r>
        <w:t>September 2022</w:t>
      </w:r>
    </w:p>
    <w:p w14:paraId="34FBF70C" w14:textId="77777777" w:rsidR="000E397A" w:rsidRDefault="000E397A" w:rsidP="000E397A"/>
    <w:p w14:paraId="41414E8B" w14:textId="77777777" w:rsidR="000E397A" w:rsidRDefault="000E397A" w:rsidP="000E397A">
      <w:pPr>
        <w:rPr>
          <w:b/>
          <w:sz w:val="28"/>
        </w:rPr>
      </w:pPr>
      <w:r>
        <w:rPr>
          <w:b/>
          <w:sz w:val="28"/>
        </w:rPr>
        <w:t>Who will be consulted and how?</w:t>
      </w:r>
    </w:p>
    <w:p w14:paraId="016EF368" w14:textId="77777777" w:rsidR="000E397A" w:rsidRDefault="000E397A" w:rsidP="000E397A">
      <w:pPr>
        <w:rPr>
          <w:b/>
          <w:sz w:val="28"/>
        </w:rPr>
      </w:pPr>
    </w:p>
    <w:p w14:paraId="187C8625" w14:textId="77777777" w:rsidR="000E397A" w:rsidRDefault="000E397A" w:rsidP="000E397A">
      <w:pPr>
        <w:rPr>
          <w:noProof/>
          <w:lang w:val="en-US"/>
        </w:rPr>
      </w:pPr>
      <w:r>
        <w:rPr>
          <w:noProof/>
          <w:lang w:val="en-US"/>
        </w:rPr>
        <w:t>Cabinet Member for Children</w:t>
      </w:r>
    </w:p>
    <w:p w14:paraId="7C32F71B" w14:textId="77777777" w:rsidR="000E397A" w:rsidRDefault="000E397A" w:rsidP="000E397A">
      <w:pPr>
        <w:rPr>
          <w:noProof/>
          <w:lang w:val="en-US"/>
        </w:rPr>
      </w:pPr>
      <w:r>
        <w:rPr>
          <w:noProof/>
          <w:lang w:val="en-US"/>
        </w:rPr>
        <w:t>Chief Finance Officer</w:t>
      </w:r>
    </w:p>
    <w:p w14:paraId="4A3EBEF5" w14:textId="77777777" w:rsidR="000E397A" w:rsidRDefault="000E397A" w:rsidP="000E397A">
      <w:pPr>
        <w:rPr>
          <w:noProof/>
          <w:lang w:val="en-US"/>
        </w:rPr>
      </w:pPr>
      <w:r>
        <w:rPr>
          <w:noProof/>
          <w:lang w:val="en-US"/>
        </w:rPr>
        <w:t>Chief Legal Officer</w:t>
      </w:r>
    </w:p>
    <w:p w14:paraId="64308DB3" w14:textId="77777777" w:rsidR="000E397A" w:rsidRDefault="000E397A" w:rsidP="000E397A">
      <w:pPr>
        <w:rPr>
          <w:noProof/>
          <w:lang w:val="en-US"/>
        </w:rPr>
      </w:pPr>
      <w:r>
        <w:rPr>
          <w:noProof/>
          <w:lang w:val="en-US"/>
        </w:rPr>
        <w:t>Corporate Director for Children &amp; Families</w:t>
      </w:r>
    </w:p>
    <w:p w14:paraId="35B8FDEB" w14:textId="77777777" w:rsidR="000E397A" w:rsidRDefault="000E397A" w:rsidP="000E397A">
      <w:pPr>
        <w:rPr>
          <w:noProof/>
          <w:lang w:val="en-US"/>
        </w:rPr>
      </w:pPr>
      <w:r>
        <w:rPr>
          <w:noProof/>
          <w:lang w:val="en-US"/>
        </w:rPr>
        <w:t>All of the above will be consulted via approval of the delegated decision.</w:t>
      </w:r>
    </w:p>
    <w:p w14:paraId="14F1FDCF" w14:textId="77777777" w:rsidR="000E397A" w:rsidRDefault="000E397A" w:rsidP="000E397A"/>
    <w:p w14:paraId="22A2B515" w14:textId="77777777" w:rsidR="000E397A" w:rsidRDefault="000E397A" w:rsidP="000E397A">
      <w:pPr>
        <w:rPr>
          <w:b/>
          <w:sz w:val="28"/>
        </w:rPr>
      </w:pPr>
      <w:r>
        <w:rPr>
          <w:b/>
          <w:sz w:val="28"/>
        </w:rPr>
        <w:t>Supporting documentation:</w:t>
      </w:r>
    </w:p>
    <w:p w14:paraId="5709BA06" w14:textId="77777777" w:rsidR="000E397A" w:rsidRDefault="000E397A" w:rsidP="000E397A">
      <w:pPr>
        <w:rPr>
          <w:b/>
          <w:sz w:val="28"/>
        </w:rPr>
      </w:pPr>
    </w:p>
    <w:p w14:paraId="2B325864" w14:textId="77777777" w:rsidR="000E397A" w:rsidRDefault="000E397A" w:rsidP="000E397A">
      <w:pPr>
        <w:rPr>
          <w:lang w:val="en-US"/>
        </w:rPr>
      </w:pPr>
      <w:r>
        <w:t xml:space="preserve">There are no supporting documents for this </w:t>
      </w:r>
      <w:proofErr w:type="gramStart"/>
      <w:r>
        <w:t>decision</w:t>
      </w:r>
      <w:proofErr w:type="gramEnd"/>
      <w:r>
        <w:rPr>
          <w:lang w:val="en-US"/>
        </w:rPr>
        <w:t xml:space="preserve"> </w:t>
      </w:r>
    </w:p>
    <w:p w14:paraId="4575B07F" w14:textId="77777777" w:rsidR="000E397A" w:rsidRDefault="000E397A" w:rsidP="000E397A"/>
    <w:p w14:paraId="4F00CC81" w14:textId="77777777" w:rsidR="000E397A" w:rsidRDefault="000E397A" w:rsidP="000E397A">
      <w:pPr>
        <w:rPr>
          <w:b/>
          <w:sz w:val="28"/>
        </w:rPr>
      </w:pPr>
      <w:r>
        <w:rPr>
          <w:b/>
          <w:sz w:val="28"/>
        </w:rPr>
        <w:t>How and by when to make representations:</w:t>
      </w:r>
    </w:p>
    <w:p w14:paraId="6CB25EEE" w14:textId="77777777" w:rsidR="000E397A" w:rsidRDefault="000E397A" w:rsidP="000E397A">
      <w:pPr>
        <w:rPr>
          <w:b/>
          <w:sz w:val="28"/>
        </w:rPr>
      </w:pPr>
    </w:p>
    <w:p w14:paraId="11F0CA26" w14:textId="6D3B62C5" w:rsidR="000E397A" w:rsidRDefault="000E397A" w:rsidP="000E397A">
      <w:r>
        <w:t>Representations should be made to Emma Russell before 29 September 2022.</w:t>
      </w:r>
    </w:p>
    <w:p w14:paraId="5D87C6AE" w14:textId="77777777" w:rsidR="000E397A" w:rsidRDefault="000E397A" w:rsidP="000E397A">
      <w:r>
        <w:t xml:space="preserve">Tel: </w:t>
      </w:r>
      <w:r>
        <w:rPr>
          <w:noProof/>
          <w:lang w:val="en-US"/>
        </w:rPr>
        <w:t>01642 444156</w:t>
      </w:r>
    </w:p>
    <w:p w14:paraId="3CDDE7DD" w14:textId="77777777" w:rsidR="000E397A" w:rsidRDefault="000E397A" w:rsidP="000E397A"/>
    <w:p w14:paraId="2814DD48" w14:textId="0A4AC2BA" w:rsidR="000E397A" w:rsidRDefault="000E397A" w:rsidP="000E397A">
      <w:r>
        <w:t>First published in Forward Plan on 1 September 2022</w:t>
      </w:r>
    </w:p>
    <w:p w14:paraId="4379DE62" w14:textId="77777777" w:rsidR="000E397A" w:rsidRDefault="000E397A" w:rsidP="000E397A"/>
    <w:p w14:paraId="35553D87"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2263B69" w14:textId="77777777" w:rsidR="000E397A" w:rsidRDefault="000E397A" w:rsidP="000E397A">
      <w:r>
        <w:rPr>
          <w:noProof/>
        </w:rPr>
        <mc:AlternateContent>
          <mc:Choice Requires="wps">
            <w:drawing>
              <wp:anchor distT="0" distB="0" distL="114300" distR="114300" simplePos="0" relativeHeight="251783168" behindDoc="0" locked="0" layoutInCell="1" allowOverlap="1" wp14:anchorId="2FC1FD0B" wp14:editId="7CE9DC75">
                <wp:simplePos x="0" y="0"/>
                <wp:positionH relativeFrom="column">
                  <wp:posOffset>1951990</wp:posOffset>
                </wp:positionH>
                <wp:positionV relativeFrom="paragraph">
                  <wp:posOffset>3810</wp:posOffset>
                </wp:positionV>
                <wp:extent cx="1323975" cy="1143000"/>
                <wp:effectExtent l="0" t="0" r="9525" b="0"/>
                <wp:wrapNone/>
                <wp:docPr id="21"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EBDE36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FD0B" id="_x0000_s1055" type="#_x0000_t202" alt="Link to the decision form." style="position:absolute;margin-left:153.7pt;margin-top:.3pt;width:104.25pt;height:9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zh9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" fillcolor="window" strokeweight=".5pt">
                <v:path arrowok="t"/>
                <v:textbox>
                  <w:txbxContent>
                    <w:p w14:paraId="2EBDE363" w14:textId="77777777" w:rsidR="000E397A" w:rsidRDefault="000E397A" w:rsidP="000E397A"/>
                  </w:txbxContent>
                </v:textbox>
              </v:shape>
            </w:pict>
          </mc:Fallback>
        </mc:AlternateContent>
      </w:r>
      <w:r>
        <w:br w:type="page"/>
      </w:r>
    </w:p>
    <w:p w14:paraId="20C87053" w14:textId="153AC3A1" w:rsidR="000E397A" w:rsidRDefault="000E397A" w:rsidP="000E397A">
      <w:pPr>
        <w:rPr>
          <w:b/>
          <w:sz w:val="28"/>
        </w:rPr>
      </w:pPr>
      <w:r>
        <w:rPr>
          <w:b/>
          <w:sz w:val="28"/>
        </w:rPr>
        <w:lastRenderedPageBreak/>
        <w:t xml:space="preserve">DECISION: CDD0027 </w:t>
      </w:r>
      <w:r>
        <w:rPr>
          <w:b/>
          <w:bCs/>
          <w:sz w:val="28"/>
          <w:szCs w:val="28"/>
          <w:lang w:val="en-US"/>
        </w:rPr>
        <w:t>RCBC Independent Fostering Agency (IFA) – Off Framework – Contract Extension</w:t>
      </w:r>
    </w:p>
    <w:p w14:paraId="4489F379" w14:textId="77777777" w:rsidR="000E397A" w:rsidRDefault="000E397A" w:rsidP="000E397A">
      <w:pPr>
        <w:rPr>
          <w:b/>
          <w:sz w:val="28"/>
        </w:rPr>
      </w:pPr>
    </w:p>
    <w:p w14:paraId="7B4E4231" w14:textId="77777777" w:rsidR="000E397A" w:rsidRDefault="000E397A" w:rsidP="000E397A">
      <w:pPr>
        <w:rPr>
          <w:b/>
          <w:sz w:val="28"/>
        </w:rPr>
      </w:pPr>
      <w:r>
        <w:rPr>
          <w:b/>
          <w:sz w:val="28"/>
        </w:rPr>
        <w:t xml:space="preserve">Nature of the decision: </w:t>
      </w:r>
    </w:p>
    <w:p w14:paraId="044E5ED2" w14:textId="77777777" w:rsidR="000E397A" w:rsidRDefault="000E397A" w:rsidP="000E397A">
      <w:pPr>
        <w:rPr>
          <w:b/>
          <w:sz w:val="28"/>
        </w:rPr>
      </w:pPr>
    </w:p>
    <w:p w14:paraId="4D984C12" w14:textId="0089F791" w:rsidR="000E397A" w:rsidRDefault="000E397A" w:rsidP="000E397A">
      <w:pPr>
        <w:rPr>
          <w:lang w:val="en-US"/>
        </w:rPr>
      </w:pPr>
      <w:r>
        <w:rPr>
          <w:lang w:val="en-US"/>
        </w:rPr>
        <w:t>RCBC IFA off framework contracts end on 31</w:t>
      </w:r>
      <w:r w:rsidRPr="00963802">
        <w:rPr>
          <w:vertAlign w:val="superscript"/>
          <w:lang w:val="en-US"/>
        </w:rPr>
        <w:t>st</w:t>
      </w:r>
      <w:r>
        <w:rPr>
          <w:lang w:val="en-US"/>
        </w:rPr>
        <w:t xml:space="preserve"> March 2023. Approval is also sought to enter in 1</w:t>
      </w:r>
      <w:r w:rsidRPr="00284B02">
        <w:rPr>
          <w:vertAlign w:val="superscript"/>
          <w:lang w:val="en-US"/>
        </w:rPr>
        <w:t>st</w:t>
      </w:r>
      <w:r>
        <w:rPr>
          <w:lang w:val="en-US"/>
        </w:rPr>
        <w:t xml:space="preserve"> extension period to existing RCBC off framework IFA contracts. Contract term 1</w:t>
      </w:r>
      <w:r w:rsidRPr="00284B02">
        <w:rPr>
          <w:vertAlign w:val="superscript"/>
          <w:lang w:val="en-US"/>
        </w:rPr>
        <w:t>st</w:t>
      </w:r>
      <w:r>
        <w:rPr>
          <w:lang w:val="en-US"/>
        </w:rPr>
        <w:t xml:space="preserve"> April 2023 until 31</w:t>
      </w:r>
      <w:r w:rsidRPr="00284B02">
        <w:rPr>
          <w:vertAlign w:val="superscript"/>
          <w:lang w:val="en-US"/>
        </w:rPr>
        <w:t>st</w:t>
      </w:r>
      <w:r>
        <w:rPr>
          <w:lang w:val="en-US"/>
        </w:rPr>
        <w:t xml:space="preserve"> March 2024.</w:t>
      </w:r>
    </w:p>
    <w:p w14:paraId="66AB27B4" w14:textId="77777777" w:rsidR="000E397A" w:rsidRDefault="000E397A" w:rsidP="000E397A"/>
    <w:p w14:paraId="4F1F0413" w14:textId="77777777" w:rsidR="000E397A" w:rsidRDefault="000E397A" w:rsidP="000E397A">
      <w:pPr>
        <w:rPr>
          <w:b/>
          <w:sz w:val="28"/>
        </w:rPr>
      </w:pPr>
      <w:r>
        <w:rPr>
          <w:b/>
          <w:sz w:val="28"/>
        </w:rPr>
        <w:t>Who will make the decision?</w:t>
      </w:r>
    </w:p>
    <w:p w14:paraId="73EC2504" w14:textId="77777777" w:rsidR="000E397A" w:rsidRDefault="000E397A" w:rsidP="000E397A">
      <w:pPr>
        <w:rPr>
          <w:b/>
          <w:sz w:val="28"/>
        </w:rPr>
      </w:pPr>
    </w:p>
    <w:p w14:paraId="4554FBAB" w14:textId="77777777" w:rsidR="000E397A" w:rsidRDefault="000E397A" w:rsidP="000E397A">
      <w:proofErr w:type="spellStart"/>
      <w:r>
        <w:rPr>
          <w:lang w:val="en-US"/>
        </w:rPr>
        <w:t>Councillor</w:t>
      </w:r>
      <w:proofErr w:type="spellEnd"/>
      <w:r>
        <w:rPr>
          <w:lang w:val="en-US"/>
        </w:rPr>
        <w:t xml:space="preserve"> Barnes</w:t>
      </w:r>
    </w:p>
    <w:p w14:paraId="6847BAA4" w14:textId="77777777" w:rsidR="000E397A" w:rsidRDefault="000E397A" w:rsidP="000E397A"/>
    <w:p w14:paraId="22D01885" w14:textId="77777777" w:rsidR="000E397A" w:rsidRDefault="000E397A" w:rsidP="000E397A">
      <w:pPr>
        <w:rPr>
          <w:b/>
          <w:sz w:val="28"/>
        </w:rPr>
      </w:pPr>
      <w:r>
        <w:rPr>
          <w:b/>
          <w:sz w:val="28"/>
        </w:rPr>
        <w:t>When is the decision to be taken?</w:t>
      </w:r>
    </w:p>
    <w:p w14:paraId="24497239" w14:textId="77777777" w:rsidR="000E397A" w:rsidRDefault="000E397A" w:rsidP="000E397A">
      <w:pPr>
        <w:rPr>
          <w:b/>
          <w:sz w:val="28"/>
        </w:rPr>
      </w:pPr>
    </w:p>
    <w:p w14:paraId="30AFA842" w14:textId="77777777" w:rsidR="000E397A" w:rsidRDefault="000E397A" w:rsidP="000E397A">
      <w:r>
        <w:t>September 2022</w:t>
      </w:r>
    </w:p>
    <w:p w14:paraId="5DD6C49E" w14:textId="77777777" w:rsidR="000E397A" w:rsidRDefault="000E397A" w:rsidP="000E397A"/>
    <w:p w14:paraId="1341B6AB" w14:textId="77777777" w:rsidR="000E397A" w:rsidRDefault="000E397A" w:rsidP="000E397A">
      <w:pPr>
        <w:rPr>
          <w:b/>
          <w:sz w:val="28"/>
        </w:rPr>
      </w:pPr>
      <w:r>
        <w:rPr>
          <w:b/>
          <w:sz w:val="28"/>
        </w:rPr>
        <w:t>Who will be consulted and how?</w:t>
      </w:r>
    </w:p>
    <w:p w14:paraId="5B098CB8" w14:textId="77777777" w:rsidR="000E397A" w:rsidRDefault="000E397A" w:rsidP="000E397A">
      <w:pPr>
        <w:rPr>
          <w:b/>
          <w:sz w:val="28"/>
        </w:rPr>
      </w:pPr>
    </w:p>
    <w:p w14:paraId="18685D71" w14:textId="77777777" w:rsidR="000E397A" w:rsidRDefault="000E397A" w:rsidP="000E397A">
      <w:pPr>
        <w:rPr>
          <w:noProof/>
          <w:lang w:val="en-US"/>
        </w:rPr>
      </w:pPr>
      <w:r>
        <w:rPr>
          <w:noProof/>
          <w:lang w:val="en-US"/>
        </w:rPr>
        <w:t>Cabinet Member for Children</w:t>
      </w:r>
    </w:p>
    <w:p w14:paraId="76D56F6B" w14:textId="77777777" w:rsidR="000E397A" w:rsidRDefault="000E397A" w:rsidP="000E397A">
      <w:pPr>
        <w:rPr>
          <w:noProof/>
          <w:lang w:val="en-US"/>
        </w:rPr>
      </w:pPr>
      <w:r>
        <w:rPr>
          <w:noProof/>
          <w:lang w:val="en-US"/>
        </w:rPr>
        <w:t>Chief Finance Officer</w:t>
      </w:r>
    </w:p>
    <w:p w14:paraId="752064FD" w14:textId="77777777" w:rsidR="000E397A" w:rsidRDefault="000E397A" w:rsidP="000E397A">
      <w:pPr>
        <w:rPr>
          <w:noProof/>
          <w:lang w:val="en-US"/>
        </w:rPr>
      </w:pPr>
      <w:r>
        <w:rPr>
          <w:noProof/>
          <w:lang w:val="en-US"/>
        </w:rPr>
        <w:t>Chief Legal Officer</w:t>
      </w:r>
    </w:p>
    <w:p w14:paraId="76CF2755" w14:textId="77777777" w:rsidR="000E397A" w:rsidRDefault="000E397A" w:rsidP="000E397A">
      <w:pPr>
        <w:rPr>
          <w:noProof/>
          <w:lang w:val="en-US"/>
        </w:rPr>
      </w:pPr>
      <w:r>
        <w:rPr>
          <w:noProof/>
          <w:lang w:val="en-US"/>
        </w:rPr>
        <w:t>Corporate Director for Children &amp; Families</w:t>
      </w:r>
    </w:p>
    <w:p w14:paraId="0424D79A" w14:textId="77777777" w:rsidR="000E397A" w:rsidRDefault="000E397A" w:rsidP="000E397A">
      <w:pPr>
        <w:rPr>
          <w:noProof/>
          <w:lang w:val="en-US"/>
        </w:rPr>
      </w:pPr>
      <w:r>
        <w:rPr>
          <w:noProof/>
          <w:lang w:val="en-US"/>
        </w:rPr>
        <w:t>All of the above will be consulted via approval of the delegated decision.</w:t>
      </w:r>
    </w:p>
    <w:p w14:paraId="146FDBD5" w14:textId="77777777" w:rsidR="000E397A" w:rsidRDefault="000E397A" w:rsidP="000E397A"/>
    <w:p w14:paraId="2251264A" w14:textId="77777777" w:rsidR="000E397A" w:rsidRDefault="000E397A" w:rsidP="000E397A">
      <w:pPr>
        <w:rPr>
          <w:b/>
          <w:sz w:val="28"/>
        </w:rPr>
      </w:pPr>
      <w:r>
        <w:rPr>
          <w:b/>
          <w:sz w:val="28"/>
        </w:rPr>
        <w:t>Supporting documentation:</w:t>
      </w:r>
    </w:p>
    <w:p w14:paraId="1E36A94B" w14:textId="77777777" w:rsidR="000E397A" w:rsidRDefault="000E397A" w:rsidP="000E397A">
      <w:pPr>
        <w:rPr>
          <w:b/>
          <w:sz w:val="28"/>
        </w:rPr>
      </w:pPr>
    </w:p>
    <w:p w14:paraId="320975DE" w14:textId="77777777" w:rsidR="000E397A" w:rsidRDefault="000E397A" w:rsidP="000E397A">
      <w:pPr>
        <w:rPr>
          <w:lang w:val="en-US"/>
        </w:rPr>
      </w:pPr>
      <w:r>
        <w:t xml:space="preserve">There are no supporting documents for this </w:t>
      </w:r>
      <w:proofErr w:type="gramStart"/>
      <w:r>
        <w:t>decision</w:t>
      </w:r>
      <w:proofErr w:type="gramEnd"/>
      <w:r>
        <w:rPr>
          <w:lang w:val="en-US"/>
        </w:rPr>
        <w:t xml:space="preserve"> </w:t>
      </w:r>
    </w:p>
    <w:p w14:paraId="2FFB9466" w14:textId="77777777" w:rsidR="000E397A" w:rsidRDefault="000E397A" w:rsidP="000E397A"/>
    <w:p w14:paraId="6178E338" w14:textId="77777777" w:rsidR="000E397A" w:rsidRDefault="000E397A" w:rsidP="000E397A">
      <w:pPr>
        <w:rPr>
          <w:b/>
          <w:sz w:val="28"/>
        </w:rPr>
      </w:pPr>
      <w:r>
        <w:rPr>
          <w:b/>
          <w:sz w:val="28"/>
        </w:rPr>
        <w:t>How and by when to make representations:</w:t>
      </w:r>
    </w:p>
    <w:p w14:paraId="75B1D732" w14:textId="77777777" w:rsidR="000E397A" w:rsidRDefault="000E397A" w:rsidP="000E397A">
      <w:pPr>
        <w:rPr>
          <w:b/>
          <w:sz w:val="28"/>
        </w:rPr>
      </w:pPr>
    </w:p>
    <w:p w14:paraId="4299A308" w14:textId="77777777" w:rsidR="000E397A" w:rsidRDefault="000E397A" w:rsidP="000E397A">
      <w:r>
        <w:t>Representations should be made to Emma Russell before 29 September 2022.</w:t>
      </w:r>
    </w:p>
    <w:p w14:paraId="1B104C24" w14:textId="77777777" w:rsidR="000E397A" w:rsidRDefault="000E397A" w:rsidP="000E397A">
      <w:r>
        <w:t xml:space="preserve">Tel: </w:t>
      </w:r>
      <w:r>
        <w:rPr>
          <w:noProof/>
          <w:lang w:val="en-US"/>
        </w:rPr>
        <w:t>01642 444156</w:t>
      </w:r>
    </w:p>
    <w:p w14:paraId="5B45B993" w14:textId="77777777" w:rsidR="000E397A" w:rsidRDefault="000E397A" w:rsidP="000E397A"/>
    <w:p w14:paraId="1CED1498" w14:textId="77777777" w:rsidR="000E397A" w:rsidRDefault="000E397A" w:rsidP="000E397A">
      <w:r>
        <w:t>First published in Forward Plan on 1 September 2022</w:t>
      </w:r>
    </w:p>
    <w:p w14:paraId="4E3BDD0A" w14:textId="77777777" w:rsidR="000E397A" w:rsidRDefault="000E397A" w:rsidP="000E397A"/>
    <w:p w14:paraId="699BAFF5"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4BA365A" w14:textId="77777777" w:rsidR="000E397A" w:rsidRDefault="000E397A" w:rsidP="000E397A">
      <w:r>
        <w:rPr>
          <w:noProof/>
        </w:rPr>
        <mc:AlternateContent>
          <mc:Choice Requires="wps">
            <w:drawing>
              <wp:anchor distT="0" distB="0" distL="114300" distR="114300" simplePos="0" relativeHeight="251785216" behindDoc="0" locked="0" layoutInCell="1" allowOverlap="1" wp14:anchorId="46C3E732" wp14:editId="5CC3D223">
                <wp:simplePos x="0" y="0"/>
                <wp:positionH relativeFrom="column">
                  <wp:posOffset>1951990</wp:posOffset>
                </wp:positionH>
                <wp:positionV relativeFrom="paragraph">
                  <wp:posOffset>3810</wp:posOffset>
                </wp:positionV>
                <wp:extent cx="1323975" cy="1143000"/>
                <wp:effectExtent l="0" t="0" r="9525" b="0"/>
                <wp:wrapNone/>
                <wp:docPr id="22"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C1418C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3E732" id="_x0000_s1056" type="#_x0000_t202" alt="Link to the decision form." style="position:absolute;margin-left:153.7pt;margin-top:.3pt;width:104.25pt;height:9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B0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" fillcolor="window" strokeweight=".5pt">
                <v:path arrowok="t"/>
                <v:textbox>
                  <w:txbxContent>
                    <w:p w14:paraId="3C1418C3" w14:textId="77777777" w:rsidR="000E397A" w:rsidRDefault="000E397A" w:rsidP="000E397A"/>
                  </w:txbxContent>
                </v:textbox>
              </v:shape>
            </w:pict>
          </mc:Fallback>
        </mc:AlternateContent>
      </w:r>
      <w:r>
        <w:br w:type="page"/>
      </w:r>
    </w:p>
    <w:p w14:paraId="4F7C51DD" w14:textId="44DDC01C" w:rsidR="000E397A" w:rsidRDefault="000E397A" w:rsidP="000E397A">
      <w:pPr>
        <w:rPr>
          <w:b/>
          <w:sz w:val="28"/>
        </w:rPr>
      </w:pPr>
      <w:r>
        <w:rPr>
          <w:b/>
          <w:sz w:val="28"/>
        </w:rPr>
        <w:lastRenderedPageBreak/>
        <w:t xml:space="preserve">DECISION: CDD0028 </w:t>
      </w:r>
      <w:r>
        <w:rPr>
          <w:b/>
          <w:bCs/>
          <w:sz w:val="28"/>
          <w:szCs w:val="28"/>
          <w:lang w:val="en-US"/>
        </w:rPr>
        <w:t>RCBC Residential Contracts - Extension</w:t>
      </w:r>
    </w:p>
    <w:p w14:paraId="6F5D6E90" w14:textId="77777777" w:rsidR="000E397A" w:rsidRDefault="000E397A" w:rsidP="000E397A">
      <w:pPr>
        <w:rPr>
          <w:b/>
          <w:sz w:val="28"/>
        </w:rPr>
      </w:pPr>
    </w:p>
    <w:p w14:paraId="6E677E00" w14:textId="77777777" w:rsidR="000E397A" w:rsidRDefault="000E397A" w:rsidP="000E397A">
      <w:pPr>
        <w:rPr>
          <w:b/>
          <w:sz w:val="28"/>
        </w:rPr>
      </w:pPr>
      <w:r>
        <w:rPr>
          <w:b/>
          <w:sz w:val="28"/>
        </w:rPr>
        <w:t xml:space="preserve">Nature of the decision: </w:t>
      </w:r>
    </w:p>
    <w:p w14:paraId="1359B13A" w14:textId="77777777" w:rsidR="000E397A" w:rsidRDefault="000E397A" w:rsidP="000E397A">
      <w:pPr>
        <w:rPr>
          <w:b/>
          <w:sz w:val="28"/>
        </w:rPr>
      </w:pPr>
    </w:p>
    <w:p w14:paraId="72F0AED9" w14:textId="08F030FB" w:rsidR="000E397A" w:rsidRDefault="0091194E" w:rsidP="000E397A">
      <w:pPr>
        <w:rPr>
          <w:lang w:val="en-US"/>
        </w:rPr>
      </w:pPr>
      <w:r>
        <w:rPr>
          <w:lang w:val="en-US"/>
        </w:rPr>
        <w:t xml:space="preserve">RCBC residential contracts for off framework providers first contract extension ends on 31.03.2023. Approval will be sought to </w:t>
      </w:r>
      <w:proofErr w:type="gramStart"/>
      <w:r>
        <w:rPr>
          <w:lang w:val="en-US"/>
        </w:rPr>
        <w:t>enter into</w:t>
      </w:r>
      <w:proofErr w:type="gramEnd"/>
      <w:r>
        <w:rPr>
          <w:lang w:val="en-US"/>
        </w:rPr>
        <w:t xml:space="preserve"> second extension period from 1</w:t>
      </w:r>
      <w:r w:rsidRPr="00D92480">
        <w:rPr>
          <w:vertAlign w:val="superscript"/>
          <w:lang w:val="en-US"/>
        </w:rPr>
        <w:t>st</w:t>
      </w:r>
      <w:r>
        <w:rPr>
          <w:lang w:val="en-US"/>
        </w:rPr>
        <w:t xml:space="preserve"> April 2023 until 31</w:t>
      </w:r>
      <w:r w:rsidRPr="00D92480">
        <w:rPr>
          <w:vertAlign w:val="superscript"/>
          <w:lang w:val="en-US"/>
        </w:rPr>
        <w:t>st</w:t>
      </w:r>
      <w:r>
        <w:rPr>
          <w:lang w:val="en-US"/>
        </w:rPr>
        <w:t xml:space="preserve"> March 2024.</w:t>
      </w:r>
    </w:p>
    <w:p w14:paraId="16709E31" w14:textId="77777777" w:rsidR="000E397A" w:rsidRDefault="000E397A" w:rsidP="000E397A"/>
    <w:p w14:paraId="79716BE1" w14:textId="77777777" w:rsidR="000E397A" w:rsidRDefault="000E397A" w:rsidP="000E397A">
      <w:pPr>
        <w:rPr>
          <w:b/>
          <w:sz w:val="28"/>
        </w:rPr>
      </w:pPr>
      <w:r>
        <w:rPr>
          <w:b/>
          <w:sz w:val="28"/>
        </w:rPr>
        <w:t>Who will make the decision?</w:t>
      </w:r>
    </w:p>
    <w:p w14:paraId="0F448BC8" w14:textId="77777777" w:rsidR="000E397A" w:rsidRDefault="000E397A" w:rsidP="000E397A">
      <w:pPr>
        <w:rPr>
          <w:b/>
          <w:sz w:val="28"/>
        </w:rPr>
      </w:pPr>
    </w:p>
    <w:p w14:paraId="53B320A4" w14:textId="77777777" w:rsidR="000E397A" w:rsidRDefault="000E397A" w:rsidP="000E397A">
      <w:proofErr w:type="spellStart"/>
      <w:r>
        <w:rPr>
          <w:lang w:val="en-US"/>
        </w:rPr>
        <w:t>Councillor</w:t>
      </w:r>
      <w:proofErr w:type="spellEnd"/>
      <w:r>
        <w:rPr>
          <w:lang w:val="en-US"/>
        </w:rPr>
        <w:t xml:space="preserve"> Barnes</w:t>
      </w:r>
    </w:p>
    <w:p w14:paraId="19F81B22" w14:textId="77777777" w:rsidR="000E397A" w:rsidRDefault="000E397A" w:rsidP="000E397A"/>
    <w:p w14:paraId="5E359BE0" w14:textId="77777777" w:rsidR="000E397A" w:rsidRDefault="000E397A" w:rsidP="000E397A">
      <w:pPr>
        <w:rPr>
          <w:b/>
          <w:sz w:val="28"/>
        </w:rPr>
      </w:pPr>
      <w:r>
        <w:rPr>
          <w:b/>
          <w:sz w:val="28"/>
        </w:rPr>
        <w:t>When is the decision to be taken?</w:t>
      </w:r>
    </w:p>
    <w:p w14:paraId="49A9C6E0" w14:textId="77777777" w:rsidR="000E397A" w:rsidRDefault="000E397A" w:rsidP="000E397A">
      <w:pPr>
        <w:rPr>
          <w:b/>
          <w:sz w:val="28"/>
        </w:rPr>
      </w:pPr>
    </w:p>
    <w:p w14:paraId="113F6BCD" w14:textId="77777777" w:rsidR="000E397A" w:rsidRDefault="000E397A" w:rsidP="000E397A">
      <w:r>
        <w:t>September 2022</w:t>
      </w:r>
    </w:p>
    <w:p w14:paraId="49174494" w14:textId="77777777" w:rsidR="000E397A" w:rsidRDefault="000E397A" w:rsidP="000E397A"/>
    <w:p w14:paraId="1CAEC8F2" w14:textId="77777777" w:rsidR="000E397A" w:rsidRDefault="000E397A" w:rsidP="000E397A">
      <w:pPr>
        <w:rPr>
          <w:b/>
          <w:sz w:val="28"/>
        </w:rPr>
      </w:pPr>
      <w:r>
        <w:rPr>
          <w:b/>
          <w:sz w:val="28"/>
        </w:rPr>
        <w:t>Who will be consulted and how?</w:t>
      </w:r>
    </w:p>
    <w:p w14:paraId="785FA3F5" w14:textId="77777777" w:rsidR="000E397A" w:rsidRDefault="000E397A" w:rsidP="000E397A">
      <w:pPr>
        <w:rPr>
          <w:b/>
          <w:sz w:val="28"/>
        </w:rPr>
      </w:pPr>
    </w:p>
    <w:p w14:paraId="0821E91D" w14:textId="77777777" w:rsidR="000E397A" w:rsidRDefault="000E397A" w:rsidP="000E397A">
      <w:pPr>
        <w:rPr>
          <w:noProof/>
          <w:lang w:val="en-US"/>
        </w:rPr>
      </w:pPr>
      <w:r>
        <w:rPr>
          <w:noProof/>
          <w:lang w:val="en-US"/>
        </w:rPr>
        <w:t>Cabinet Member for Children</w:t>
      </w:r>
    </w:p>
    <w:p w14:paraId="17F8C1CC" w14:textId="77777777" w:rsidR="000E397A" w:rsidRDefault="000E397A" w:rsidP="000E397A">
      <w:pPr>
        <w:rPr>
          <w:noProof/>
          <w:lang w:val="en-US"/>
        </w:rPr>
      </w:pPr>
      <w:r>
        <w:rPr>
          <w:noProof/>
          <w:lang w:val="en-US"/>
        </w:rPr>
        <w:t>Chief Finance Officer</w:t>
      </w:r>
    </w:p>
    <w:p w14:paraId="3D2F74CB" w14:textId="77777777" w:rsidR="000E397A" w:rsidRDefault="000E397A" w:rsidP="000E397A">
      <w:pPr>
        <w:rPr>
          <w:noProof/>
          <w:lang w:val="en-US"/>
        </w:rPr>
      </w:pPr>
      <w:r>
        <w:rPr>
          <w:noProof/>
          <w:lang w:val="en-US"/>
        </w:rPr>
        <w:t>Chief Legal Officer</w:t>
      </w:r>
    </w:p>
    <w:p w14:paraId="60A066BC" w14:textId="77777777" w:rsidR="000E397A" w:rsidRDefault="000E397A" w:rsidP="000E397A">
      <w:pPr>
        <w:rPr>
          <w:noProof/>
          <w:lang w:val="en-US"/>
        </w:rPr>
      </w:pPr>
      <w:r>
        <w:rPr>
          <w:noProof/>
          <w:lang w:val="en-US"/>
        </w:rPr>
        <w:t>Corporate Director for Children &amp; Families</w:t>
      </w:r>
    </w:p>
    <w:p w14:paraId="04923615" w14:textId="77777777" w:rsidR="000E397A" w:rsidRDefault="000E397A" w:rsidP="000E397A">
      <w:pPr>
        <w:rPr>
          <w:noProof/>
          <w:lang w:val="en-US"/>
        </w:rPr>
      </w:pPr>
      <w:r>
        <w:rPr>
          <w:noProof/>
          <w:lang w:val="en-US"/>
        </w:rPr>
        <w:t>All of the above will be consulted via approval of the delegated decision.</w:t>
      </w:r>
    </w:p>
    <w:p w14:paraId="783179CD" w14:textId="77777777" w:rsidR="000E397A" w:rsidRDefault="000E397A" w:rsidP="000E397A"/>
    <w:p w14:paraId="1D1A93D4" w14:textId="77777777" w:rsidR="000E397A" w:rsidRDefault="000E397A" w:rsidP="000E397A">
      <w:pPr>
        <w:rPr>
          <w:b/>
          <w:sz w:val="28"/>
        </w:rPr>
      </w:pPr>
      <w:r>
        <w:rPr>
          <w:b/>
          <w:sz w:val="28"/>
        </w:rPr>
        <w:t>Supporting documentation:</w:t>
      </w:r>
    </w:p>
    <w:p w14:paraId="1FA5E44A" w14:textId="77777777" w:rsidR="000E397A" w:rsidRDefault="000E397A" w:rsidP="000E397A">
      <w:pPr>
        <w:rPr>
          <w:b/>
          <w:sz w:val="28"/>
        </w:rPr>
      </w:pPr>
    </w:p>
    <w:p w14:paraId="3A33AE2B" w14:textId="77777777" w:rsidR="000E397A" w:rsidRDefault="000E397A" w:rsidP="000E397A">
      <w:pPr>
        <w:rPr>
          <w:lang w:val="en-US"/>
        </w:rPr>
      </w:pPr>
      <w:r>
        <w:t xml:space="preserve">There are no supporting documents for this </w:t>
      </w:r>
      <w:proofErr w:type="gramStart"/>
      <w:r>
        <w:t>decision</w:t>
      </w:r>
      <w:proofErr w:type="gramEnd"/>
      <w:r>
        <w:rPr>
          <w:lang w:val="en-US"/>
        </w:rPr>
        <w:t xml:space="preserve"> </w:t>
      </w:r>
    </w:p>
    <w:p w14:paraId="6BAD85CE" w14:textId="77777777" w:rsidR="000E397A" w:rsidRDefault="000E397A" w:rsidP="000E397A"/>
    <w:p w14:paraId="7AF31609" w14:textId="77777777" w:rsidR="000E397A" w:rsidRDefault="000E397A" w:rsidP="000E397A">
      <w:pPr>
        <w:rPr>
          <w:b/>
          <w:sz w:val="28"/>
        </w:rPr>
      </w:pPr>
      <w:r>
        <w:rPr>
          <w:b/>
          <w:sz w:val="28"/>
        </w:rPr>
        <w:t>How and by when to make representations:</w:t>
      </w:r>
    </w:p>
    <w:p w14:paraId="5AA14E2E" w14:textId="77777777" w:rsidR="000E397A" w:rsidRDefault="000E397A" w:rsidP="000E397A">
      <w:pPr>
        <w:rPr>
          <w:b/>
          <w:sz w:val="28"/>
        </w:rPr>
      </w:pPr>
    </w:p>
    <w:p w14:paraId="79411EBD" w14:textId="77777777" w:rsidR="000E397A" w:rsidRDefault="000E397A" w:rsidP="000E397A">
      <w:r>
        <w:t>Representations should be made to Emma Russell before 29 September 2022.</w:t>
      </w:r>
    </w:p>
    <w:p w14:paraId="5245254E" w14:textId="77777777" w:rsidR="000E397A" w:rsidRDefault="000E397A" w:rsidP="000E397A">
      <w:r>
        <w:t xml:space="preserve">Tel: </w:t>
      </w:r>
      <w:r>
        <w:rPr>
          <w:noProof/>
          <w:lang w:val="en-US"/>
        </w:rPr>
        <w:t>01642 444156</w:t>
      </w:r>
    </w:p>
    <w:p w14:paraId="41B509DC" w14:textId="77777777" w:rsidR="000E397A" w:rsidRDefault="000E397A" w:rsidP="000E397A"/>
    <w:p w14:paraId="594825AC" w14:textId="77777777" w:rsidR="000E397A" w:rsidRDefault="000E397A" w:rsidP="000E397A">
      <w:r>
        <w:t>First published in Forward Plan on 1 September 2022</w:t>
      </w:r>
    </w:p>
    <w:p w14:paraId="3FDA0EC7" w14:textId="77777777" w:rsidR="000E397A" w:rsidRDefault="000E397A" w:rsidP="000E397A"/>
    <w:p w14:paraId="2B75B339"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F206384" w14:textId="15AE49F6" w:rsidR="00C56C0C" w:rsidRDefault="00C56C0C" w:rsidP="000E397A">
      <w:r>
        <w:rPr>
          <w:noProof/>
        </w:rPr>
        <mc:AlternateContent>
          <mc:Choice Requires="wps">
            <w:drawing>
              <wp:anchor distT="0" distB="0" distL="114300" distR="114300" simplePos="0" relativeHeight="251787264" behindDoc="0" locked="0" layoutInCell="1" allowOverlap="1" wp14:anchorId="2E3EC354" wp14:editId="38397A4C">
                <wp:simplePos x="0" y="0"/>
                <wp:positionH relativeFrom="column">
                  <wp:posOffset>1951990</wp:posOffset>
                </wp:positionH>
                <wp:positionV relativeFrom="paragraph">
                  <wp:posOffset>116205</wp:posOffset>
                </wp:positionV>
                <wp:extent cx="1323975" cy="1143000"/>
                <wp:effectExtent l="0" t="0" r="9525" b="0"/>
                <wp:wrapNone/>
                <wp:docPr id="23"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7A10E8"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EC354" id="_x0000_s1057" type="#_x0000_t202" alt="Link to the decision form." style="position:absolute;margin-left:153.7pt;margin-top:9.15pt;width:104.25pt;height:9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" fillcolor="window" strokeweight=".5pt">
                <v:path arrowok="t"/>
                <v:textbox>
                  <w:txbxContent>
                    <w:p w14:paraId="037A10E8" w14:textId="77777777" w:rsidR="000E397A" w:rsidRDefault="000E397A" w:rsidP="000E397A"/>
                  </w:txbxContent>
                </v:textbox>
              </v:shape>
            </w:pict>
          </mc:Fallback>
        </mc:AlternateContent>
      </w:r>
    </w:p>
    <w:p w14:paraId="5A2D537B" w14:textId="47CDC629" w:rsidR="00C56C0C" w:rsidRDefault="00C56C0C" w:rsidP="000E397A"/>
    <w:p w14:paraId="01928267" w14:textId="77777777" w:rsidR="00C56C0C" w:rsidRDefault="00C56C0C" w:rsidP="000E397A"/>
    <w:p w14:paraId="03FA1FF0" w14:textId="77777777" w:rsidR="00C56C0C" w:rsidRDefault="00C56C0C" w:rsidP="000E397A"/>
    <w:p w14:paraId="21074565" w14:textId="77777777" w:rsidR="00C56C0C" w:rsidRDefault="00C56C0C" w:rsidP="000E397A"/>
    <w:p w14:paraId="5ECAE095" w14:textId="77777777" w:rsidR="00C56C0C" w:rsidRDefault="00C56C0C" w:rsidP="000E397A"/>
    <w:p w14:paraId="07C68CF0" w14:textId="77777777" w:rsidR="00C56C0C" w:rsidRDefault="00C56C0C" w:rsidP="000E397A"/>
    <w:p w14:paraId="29E48958" w14:textId="77A33160" w:rsidR="0042048E" w:rsidRDefault="0042048E" w:rsidP="0042048E">
      <w:pPr>
        <w:rPr>
          <w:b/>
          <w:sz w:val="28"/>
        </w:rPr>
      </w:pPr>
      <w:r>
        <w:rPr>
          <w:b/>
          <w:sz w:val="28"/>
        </w:rPr>
        <w:lastRenderedPageBreak/>
        <w:t xml:space="preserve">DECISION: CDD0031 </w:t>
      </w:r>
      <w:r>
        <w:rPr>
          <w:b/>
          <w:bCs/>
          <w:sz w:val="28"/>
          <w:szCs w:val="28"/>
          <w:lang w:val="en-US"/>
        </w:rPr>
        <w:t>16-17 Accommodation Framework</w:t>
      </w:r>
    </w:p>
    <w:p w14:paraId="3F75BEA0" w14:textId="77777777" w:rsidR="0042048E" w:rsidRDefault="0042048E" w:rsidP="0042048E">
      <w:pPr>
        <w:rPr>
          <w:b/>
          <w:sz w:val="28"/>
        </w:rPr>
      </w:pPr>
    </w:p>
    <w:p w14:paraId="231EC8CF" w14:textId="77777777" w:rsidR="0042048E" w:rsidRDefault="0042048E" w:rsidP="0042048E">
      <w:pPr>
        <w:rPr>
          <w:b/>
          <w:sz w:val="28"/>
        </w:rPr>
      </w:pPr>
      <w:r>
        <w:rPr>
          <w:b/>
          <w:sz w:val="28"/>
        </w:rPr>
        <w:t xml:space="preserve">Nature of the decision: </w:t>
      </w:r>
    </w:p>
    <w:p w14:paraId="6F0A6804" w14:textId="77777777" w:rsidR="0042048E" w:rsidRDefault="0042048E" w:rsidP="0042048E">
      <w:pPr>
        <w:rPr>
          <w:b/>
          <w:sz w:val="28"/>
        </w:rPr>
      </w:pPr>
    </w:p>
    <w:p w14:paraId="7D4551D8" w14:textId="53822BAA" w:rsidR="0042048E" w:rsidRDefault="0042048E" w:rsidP="0042048E">
      <w:pPr>
        <w:rPr>
          <w:lang w:val="en-US"/>
        </w:rPr>
      </w:pPr>
      <w:r w:rsidRPr="006243CA">
        <w:rPr>
          <w:lang w:val="en-US"/>
        </w:rPr>
        <w:t>Approval is require</w:t>
      </w:r>
      <w:r>
        <w:rPr>
          <w:lang w:val="en-US"/>
        </w:rPr>
        <w:t xml:space="preserve">d to commence a procurement process and award contracts/framework agreement for the provision of accommodation for </w:t>
      </w:r>
      <w:proofErr w:type="gramStart"/>
      <w:r>
        <w:rPr>
          <w:lang w:val="en-US"/>
        </w:rPr>
        <w:t>16 and 17 year</w:t>
      </w:r>
      <w:proofErr w:type="gramEnd"/>
      <w:r>
        <w:rPr>
          <w:lang w:val="en-US"/>
        </w:rPr>
        <w:t xml:space="preserve"> olds</w:t>
      </w:r>
    </w:p>
    <w:p w14:paraId="6761B6FD" w14:textId="77777777" w:rsidR="0042048E" w:rsidRDefault="0042048E" w:rsidP="0042048E"/>
    <w:p w14:paraId="2AB5FAED" w14:textId="77777777" w:rsidR="0042048E" w:rsidRDefault="0042048E" w:rsidP="0042048E">
      <w:pPr>
        <w:rPr>
          <w:b/>
          <w:sz w:val="28"/>
        </w:rPr>
      </w:pPr>
      <w:r>
        <w:rPr>
          <w:b/>
          <w:sz w:val="28"/>
        </w:rPr>
        <w:t>Who will make the decision?</w:t>
      </w:r>
    </w:p>
    <w:p w14:paraId="226828F8" w14:textId="77777777" w:rsidR="0042048E" w:rsidRDefault="0042048E" w:rsidP="0042048E">
      <w:pPr>
        <w:rPr>
          <w:b/>
          <w:sz w:val="28"/>
        </w:rPr>
      </w:pPr>
    </w:p>
    <w:p w14:paraId="10F887E4" w14:textId="77777777" w:rsidR="0042048E" w:rsidRDefault="0042048E" w:rsidP="0042048E">
      <w:proofErr w:type="spellStart"/>
      <w:r>
        <w:rPr>
          <w:lang w:val="en-US"/>
        </w:rPr>
        <w:t>Councillor</w:t>
      </w:r>
      <w:proofErr w:type="spellEnd"/>
      <w:r>
        <w:rPr>
          <w:lang w:val="en-US"/>
        </w:rPr>
        <w:t xml:space="preserve"> Barnes</w:t>
      </w:r>
    </w:p>
    <w:p w14:paraId="2981E87B" w14:textId="77777777" w:rsidR="0042048E" w:rsidRDefault="0042048E" w:rsidP="0042048E"/>
    <w:p w14:paraId="77C0886D" w14:textId="77777777" w:rsidR="0042048E" w:rsidRDefault="0042048E" w:rsidP="0042048E">
      <w:pPr>
        <w:rPr>
          <w:b/>
          <w:sz w:val="28"/>
        </w:rPr>
      </w:pPr>
      <w:r>
        <w:rPr>
          <w:b/>
          <w:sz w:val="28"/>
        </w:rPr>
        <w:t>When is the decision to be taken?</w:t>
      </w:r>
    </w:p>
    <w:p w14:paraId="303EC452" w14:textId="77777777" w:rsidR="0042048E" w:rsidRDefault="0042048E" w:rsidP="0042048E">
      <w:pPr>
        <w:rPr>
          <w:b/>
          <w:sz w:val="28"/>
        </w:rPr>
      </w:pPr>
    </w:p>
    <w:p w14:paraId="72FE480A" w14:textId="6EE8627F" w:rsidR="0042048E" w:rsidRDefault="0042048E" w:rsidP="0042048E">
      <w:r>
        <w:t>February 2023</w:t>
      </w:r>
    </w:p>
    <w:p w14:paraId="201EA810" w14:textId="77777777" w:rsidR="0042048E" w:rsidRDefault="0042048E" w:rsidP="0042048E"/>
    <w:p w14:paraId="53222E2D" w14:textId="77777777" w:rsidR="0042048E" w:rsidRDefault="0042048E" w:rsidP="0042048E">
      <w:pPr>
        <w:rPr>
          <w:b/>
          <w:sz w:val="28"/>
        </w:rPr>
      </w:pPr>
      <w:r>
        <w:rPr>
          <w:b/>
          <w:sz w:val="28"/>
        </w:rPr>
        <w:t>Who will be consulted and how?</w:t>
      </w:r>
    </w:p>
    <w:p w14:paraId="61524F4F" w14:textId="77777777" w:rsidR="0042048E" w:rsidRDefault="0042048E" w:rsidP="0042048E">
      <w:pPr>
        <w:rPr>
          <w:b/>
          <w:sz w:val="28"/>
        </w:rPr>
      </w:pPr>
    </w:p>
    <w:p w14:paraId="2DB9772C" w14:textId="77777777" w:rsidR="0042048E" w:rsidRDefault="0042048E" w:rsidP="0042048E">
      <w:pPr>
        <w:rPr>
          <w:noProof/>
          <w:lang w:val="en-US"/>
        </w:rPr>
      </w:pPr>
      <w:r>
        <w:rPr>
          <w:noProof/>
          <w:lang w:val="en-US"/>
        </w:rPr>
        <w:t>Cabinet Member for Children</w:t>
      </w:r>
    </w:p>
    <w:p w14:paraId="3F1D94EC" w14:textId="77777777" w:rsidR="0042048E" w:rsidRDefault="0042048E" w:rsidP="0042048E">
      <w:pPr>
        <w:rPr>
          <w:noProof/>
          <w:lang w:val="en-US"/>
        </w:rPr>
      </w:pPr>
      <w:r>
        <w:rPr>
          <w:noProof/>
          <w:lang w:val="en-US"/>
        </w:rPr>
        <w:t>Chief Finance Officer</w:t>
      </w:r>
    </w:p>
    <w:p w14:paraId="6CE6F594" w14:textId="77777777" w:rsidR="0042048E" w:rsidRDefault="0042048E" w:rsidP="0042048E">
      <w:pPr>
        <w:rPr>
          <w:noProof/>
          <w:lang w:val="en-US"/>
        </w:rPr>
      </w:pPr>
      <w:r>
        <w:rPr>
          <w:noProof/>
          <w:lang w:val="en-US"/>
        </w:rPr>
        <w:t>Chief Legal Officer</w:t>
      </w:r>
    </w:p>
    <w:p w14:paraId="7368126B" w14:textId="77777777" w:rsidR="0042048E" w:rsidRDefault="0042048E" w:rsidP="0042048E">
      <w:pPr>
        <w:rPr>
          <w:noProof/>
          <w:lang w:val="en-US"/>
        </w:rPr>
      </w:pPr>
      <w:r>
        <w:rPr>
          <w:noProof/>
          <w:lang w:val="en-US"/>
        </w:rPr>
        <w:t>Corporate Director for Children &amp; Families</w:t>
      </w:r>
    </w:p>
    <w:p w14:paraId="7A97832F" w14:textId="77777777" w:rsidR="0042048E" w:rsidRDefault="0042048E" w:rsidP="0042048E">
      <w:pPr>
        <w:rPr>
          <w:noProof/>
          <w:lang w:val="en-US"/>
        </w:rPr>
      </w:pPr>
      <w:r>
        <w:rPr>
          <w:noProof/>
          <w:lang w:val="en-US"/>
        </w:rPr>
        <w:t>All of the above will be consulted via approval of the delegated decision.</w:t>
      </w:r>
    </w:p>
    <w:p w14:paraId="2190AD12" w14:textId="77777777" w:rsidR="0042048E" w:rsidRDefault="0042048E" w:rsidP="0042048E"/>
    <w:p w14:paraId="464C3CEB" w14:textId="77777777" w:rsidR="0042048E" w:rsidRDefault="0042048E" w:rsidP="0042048E">
      <w:pPr>
        <w:rPr>
          <w:b/>
          <w:sz w:val="28"/>
        </w:rPr>
      </w:pPr>
      <w:r>
        <w:rPr>
          <w:b/>
          <w:sz w:val="28"/>
        </w:rPr>
        <w:t>Supporting documentation:</w:t>
      </w:r>
    </w:p>
    <w:p w14:paraId="75C9D1BE" w14:textId="77777777" w:rsidR="0042048E" w:rsidRDefault="0042048E" w:rsidP="0042048E">
      <w:pPr>
        <w:rPr>
          <w:b/>
          <w:sz w:val="28"/>
        </w:rPr>
      </w:pPr>
    </w:p>
    <w:p w14:paraId="5A806613" w14:textId="77777777" w:rsidR="0042048E" w:rsidRDefault="0042048E" w:rsidP="0042048E">
      <w:pPr>
        <w:rPr>
          <w:lang w:val="en-US"/>
        </w:rPr>
      </w:pPr>
      <w:r>
        <w:t xml:space="preserve">There are no supporting documents for this </w:t>
      </w:r>
      <w:proofErr w:type="gramStart"/>
      <w:r>
        <w:t>decision</w:t>
      </w:r>
      <w:proofErr w:type="gramEnd"/>
      <w:r>
        <w:rPr>
          <w:lang w:val="en-US"/>
        </w:rPr>
        <w:t xml:space="preserve"> </w:t>
      </w:r>
    </w:p>
    <w:p w14:paraId="0AD8D114" w14:textId="77777777" w:rsidR="0042048E" w:rsidRDefault="0042048E" w:rsidP="0042048E"/>
    <w:p w14:paraId="3AD9AE81" w14:textId="77777777" w:rsidR="0042048E" w:rsidRDefault="0042048E" w:rsidP="0042048E">
      <w:pPr>
        <w:rPr>
          <w:b/>
          <w:sz w:val="28"/>
        </w:rPr>
      </w:pPr>
      <w:r>
        <w:rPr>
          <w:b/>
          <w:sz w:val="28"/>
        </w:rPr>
        <w:t>How and by when to make representations:</w:t>
      </w:r>
    </w:p>
    <w:p w14:paraId="4C085438" w14:textId="77777777" w:rsidR="0042048E" w:rsidRDefault="0042048E" w:rsidP="0042048E">
      <w:pPr>
        <w:rPr>
          <w:b/>
          <w:sz w:val="28"/>
        </w:rPr>
      </w:pPr>
    </w:p>
    <w:p w14:paraId="7693BB83" w14:textId="43D1F54B" w:rsidR="0042048E" w:rsidRDefault="0042048E" w:rsidP="0042048E">
      <w:r>
        <w:t>Representations should be made to Emma Russell before 31 January 2023.</w:t>
      </w:r>
    </w:p>
    <w:p w14:paraId="1C8D8242" w14:textId="77777777" w:rsidR="0042048E" w:rsidRDefault="0042048E" w:rsidP="0042048E">
      <w:r>
        <w:t xml:space="preserve">Tel: </w:t>
      </w:r>
      <w:r>
        <w:rPr>
          <w:noProof/>
          <w:lang w:val="en-US"/>
        </w:rPr>
        <w:t>01642 444156</w:t>
      </w:r>
    </w:p>
    <w:p w14:paraId="7BCAE694" w14:textId="77777777" w:rsidR="0042048E" w:rsidRDefault="0042048E" w:rsidP="0042048E"/>
    <w:p w14:paraId="31FCBC58" w14:textId="09C649BF" w:rsidR="0042048E" w:rsidRDefault="0042048E" w:rsidP="0042048E">
      <w:r>
        <w:t>First published in Forward Plan on 3 January 2023</w:t>
      </w:r>
    </w:p>
    <w:p w14:paraId="47D24A1E" w14:textId="77777777" w:rsidR="0042048E" w:rsidRDefault="0042048E" w:rsidP="0042048E"/>
    <w:p w14:paraId="69724C0B" w14:textId="77777777" w:rsidR="0042048E" w:rsidRDefault="0042048E" w:rsidP="0042048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0DC3875" w14:textId="77777777" w:rsidR="0042048E" w:rsidRDefault="0042048E" w:rsidP="0042048E">
      <w:r>
        <w:rPr>
          <w:noProof/>
        </w:rPr>
        <mc:AlternateContent>
          <mc:Choice Requires="wps">
            <w:drawing>
              <wp:anchor distT="0" distB="0" distL="114300" distR="114300" simplePos="0" relativeHeight="251809792" behindDoc="0" locked="0" layoutInCell="1" allowOverlap="1" wp14:anchorId="157AA450" wp14:editId="27A58F82">
                <wp:simplePos x="0" y="0"/>
                <wp:positionH relativeFrom="column">
                  <wp:posOffset>1951990</wp:posOffset>
                </wp:positionH>
                <wp:positionV relativeFrom="paragraph">
                  <wp:posOffset>93345</wp:posOffset>
                </wp:positionV>
                <wp:extent cx="1323975" cy="1143000"/>
                <wp:effectExtent l="0" t="0" r="9525" b="0"/>
                <wp:wrapNone/>
                <wp:docPr id="34"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144B3E2" w14:textId="77777777" w:rsidR="0042048E" w:rsidRDefault="0042048E" w:rsidP="004204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AA450" id="_x0000_s1058" type="#_x0000_t202" alt="Link to the decision form." style="position:absolute;margin-left:153.7pt;margin-top:7.35pt;width:104.25pt;height:90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4F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" fillcolor="window" strokeweight=".5pt">
                <v:path arrowok="t"/>
                <v:textbox>
                  <w:txbxContent>
                    <w:p w14:paraId="0144B3E2" w14:textId="77777777" w:rsidR="0042048E" w:rsidRDefault="0042048E" w:rsidP="0042048E"/>
                  </w:txbxContent>
                </v:textbox>
              </v:shape>
            </w:pict>
          </mc:Fallback>
        </mc:AlternateContent>
      </w:r>
    </w:p>
    <w:p w14:paraId="7B6EC102" w14:textId="77777777" w:rsidR="0042048E" w:rsidRDefault="0042048E" w:rsidP="0042048E"/>
    <w:p w14:paraId="62EF6821" w14:textId="77777777" w:rsidR="0042048E" w:rsidRDefault="0042048E" w:rsidP="0042048E"/>
    <w:p w14:paraId="5D2F7913" w14:textId="77777777" w:rsidR="0042048E" w:rsidRDefault="0042048E" w:rsidP="008026A1"/>
    <w:p w14:paraId="03070B3B" w14:textId="0EAFDA6F" w:rsidR="008026A1" w:rsidRDefault="008026A1" w:rsidP="00CA0514"/>
    <w:p w14:paraId="0B5B9165" w14:textId="52E58497" w:rsidR="00BC331D" w:rsidRDefault="00BC331D" w:rsidP="00CA0514"/>
    <w:p w14:paraId="4A1C77D6" w14:textId="77777777" w:rsidR="00BC331D" w:rsidRDefault="00BC331D" w:rsidP="00CA0514"/>
    <w:p w14:paraId="264AADD1" w14:textId="16FE3C33" w:rsidR="00BC331D" w:rsidRDefault="00BC331D" w:rsidP="00BC331D">
      <w:pPr>
        <w:rPr>
          <w:b/>
          <w:sz w:val="28"/>
        </w:rPr>
      </w:pPr>
      <w:r>
        <w:rPr>
          <w:b/>
          <w:sz w:val="28"/>
        </w:rPr>
        <w:lastRenderedPageBreak/>
        <w:t xml:space="preserve">DECISION: CDD0032 </w:t>
      </w:r>
      <w:r>
        <w:rPr>
          <w:b/>
          <w:bCs/>
          <w:sz w:val="28"/>
          <w:szCs w:val="28"/>
          <w:lang w:val="en-US"/>
        </w:rPr>
        <w:t xml:space="preserve">Family Hubs and Start for Life </w:t>
      </w:r>
      <w:proofErr w:type="spellStart"/>
      <w:r>
        <w:rPr>
          <w:b/>
          <w:bCs/>
          <w:sz w:val="28"/>
          <w:szCs w:val="28"/>
          <w:lang w:val="en-US"/>
        </w:rPr>
        <w:t>Programme</w:t>
      </w:r>
      <w:proofErr w:type="spellEnd"/>
    </w:p>
    <w:p w14:paraId="19FAEF0A" w14:textId="77777777" w:rsidR="00BC331D" w:rsidRDefault="00BC331D" w:rsidP="00BC331D">
      <w:pPr>
        <w:rPr>
          <w:b/>
          <w:sz w:val="28"/>
        </w:rPr>
      </w:pPr>
    </w:p>
    <w:p w14:paraId="4AB10A61" w14:textId="77777777" w:rsidR="00BC331D" w:rsidRDefault="00BC331D" w:rsidP="00BC331D">
      <w:pPr>
        <w:rPr>
          <w:b/>
          <w:sz w:val="28"/>
        </w:rPr>
      </w:pPr>
      <w:r>
        <w:rPr>
          <w:b/>
          <w:sz w:val="28"/>
        </w:rPr>
        <w:t xml:space="preserve">Nature of the decision: </w:t>
      </w:r>
    </w:p>
    <w:p w14:paraId="04E80A7A" w14:textId="77777777" w:rsidR="00BC331D" w:rsidRDefault="00BC331D" w:rsidP="00BC331D">
      <w:pPr>
        <w:rPr>
          <w:b/>
          <w:sz w:val="28"/>
        </w:rPr>
      </w:pPr>
    </w:p>
    <w:p w14:paraId="54E698A0" w14:textId="1840C6F5" w:rsidR="00BC331D" w:rsidRDefault="00BC331D" w:rsidP="00BC331D">
      <w:pPr>
        <w:rPr>
          <w:lang w:val="en-US"/>
        </w:rPr>
      </w:pPr>
      <w:r>
        <w:rPr>
          <w:lang w:val="en-US"/>
        </w:rPr>
        <w:t>To enter into an agreement with Family Actions (</w:t>
      </w:r>
      <w:r w:rsidRPr="00EB1F76">
        <w:rPr>
          <w:lang w:val="en-US"/>
        </w:rPr>
        <w:t>Registered Charity Number: 264 713</w:t>
      </w:r>
      <w:r>
        <w:rPr>
          <w:lang w:val="en-US"/>
        </w:rPr>
        <w:t xml:space="preserve">) to support the delivery of services for the Family Hubs and Start for Life </w:t>
      </w:r>
      <w:proofErr w:type="spellStart"/>
      <w:r>
        <w:rPr>
          <w:lang w:val="en-US"/>
        </w:rPr>
        <w:t>programme</w:t>
      </w:r>
      <w:proofErr w:type="spellEnd"/>
      <w:r>
        <w:rPr>
          <w:lang w:val="en-US"/>
        </w:rPr>
        <w:t>.</w:t>
      </w:r>
    </w:p>
    <w:p w14:paraId="2D7A15B5" w14:textId="77777777" w:rsidR="00BC331D" w:rsidRDefault="00BC331D" w:rsidP="00BC331D"/>
    <w:p w14:paraId="3F9F8397" w14:textId="77777777" w:rsidR="00BC331D" w:rsidRDefault="00BC331D" w:rsidP="00BC331D">
      <w:pPr>
        <w:rPr>
          <w:b/>
          <w:sz w:val="28"/>
        </w:rPr>
      </w:pPr>
      <w:r>
        <w:rPr>
          <w:b/>
          <w:sz w:val="28"/>
        </w:rPr>
        <w:t>Who will make the decision?</w:t>
      </w:r>
    </w:p>
    <w:p w14:paraId="65881297" w14:textId="77777777" w:rsidR="00BC331D" w:rsidRDefault="00BC331D" w:rsidP="00BC331D">
      <w:pPr>
        <w:rPr>
          <w:b/>
          <w:sz w:val="28"/>
        </w:rPr>
      </w:pPr>
    </w:p>
    <w:p w14:paraId="303E29C9" w14:textId="77777777" w:rsidR="00BC331D" w:rsidRDefault="00BC331D" w:rsidP="00BC331D">
      <w:proofErr w:type="spellStart"/>
      <w:r>
        <w:rPr>
          <w:lang w:val="en-US"/>
        </w:rPr>
        <w:t>Councillor</w:t>
      </w:r>
      <w:proofErr w:type="spellEnd"/>
      <w:r>
        <w:rPr>
          <w:lang w:val="en-US"/>
        </w:rPr>
        <w:t xml:space="preserve"> Barnes</w:t>
      </w:r>
    </w:p>
    <w:p w14:paraId="5BD5D251" w14:textId="77777777" w:rsidR="00BC331D" w:rsidRDefault="00BC331D" w:rsidP="00BC331D"/>
    <w:p w14:paraId="34F26683" w14:textId="77777777" w:rsidR="00BC331D" w:rsidRDefault="00BC331D" w:rsidP="00BC331D">
      <w:pPr>
        <w:rPr>
          <w:b/>
          <w:sz w:val="28"/>
        </w:rPr>
      </w:pPr>
      <w:r>
        <w:rPr>
          <w:b/>
          <w:sz w:val="28"/>
        </w:rPr>
        <w:t>When is the decision to be taken?</w:t>
      </w:r>
    </w:p>
    <w:p w14:paraId="52537772" w14:textId="77777777" w:rsidR="00BC331D" w:rsidRDefault="00BC331D" w:rsidP="00BC331D">
      <w:pPr>
        <w:rPr>
          <w:b/>
          <w:sz w:val="28"/>
        </w:rPr>
      </w:pPr>
    </w:p>
    <w:p w14:paraId="671A31AB" w14:textId="39795C3E" w:rsidR="00BC331D" w:rsidRDefault="00BC331D" w:rsidP="00BC331D">
      <w:r>
        <w:t>March 2023</w:t>
      </w:r>
    </w:p>
    <w:p w14:paraId="72F0647B" w14:textId="77777777" w:rsidR="00BC331D" w:rsidRDefault="00BC331D" w:rsidP="00BC331D"/>
    <w:p w14:paraId="0B4BAA17" w14:textId="77777777" w:rsidR="00BC331D" w:rsidRDefault="00BC331D" w:rsidP="00BC331D">
      <w:pPr>
        <w:rPr>
          <w:b/>
          <w:sz w:val="28"/>
        </w:rPr>
      </w:pPr>
      <w:r>
        <w:rPr>
          <w:b/>
          <w:sz w:val="28"/>
        </w:rPr>
        <w:t>Who will be consulted and how?</w:t>
      </w:r>
    </w:p>
    <w:p w14:paraId="70C8DAF1" w14:textId="77777777" w:rsidR="00BC331D" w:rsidRDefault="00BC331D" w:rsidP="00BC331D">
      <w:pPr>
        <w:rPr>
          <w:b/>
          <w:sz w:val="28"/>
        </w:rPr>
      </w:pPr>
    </w:p>
    <w:p w14:paraId="64843E4B" w14:textId="77777777" w:rsidR="00BC331D" w:rsidRDefault="00BC331D" w:rsidP="00BC331D">
      <w:pPr>
        <w:rPr>
          <w:noProof/>
          <w:lang w:val="en-US"/>
        </w:rPr>
      </w:pPr>
      <w:r>
        <w:rPr>
          <w:noProof/>
          <w:lang w:val="en-US"/>
        </w:rPr>
        <w:t>Cabinet Member for Children</w:t>
      </w:r>
    </w:p>
    <w:p w14:paraId="4056AF11" w14:textId="77777777" w:rsidR="00BC331D" w:rsidRDefault="00BC331D" w:rsidP="00BC331D">
      <w:pPr>
        <w:rPr>
          <w:noProof/>
          <w:lang w:val="en-US"/>
        </w:rPr>
      </w:pPr>
      <w:r>
        <w:rPr>
          <w:noProof/>
          <w:lang w:val="en-US"/>
        </w:rPr>
        <w:t>Chief Finance Officer</w:t>
      </w:r>
    </w:p>
    <w:p w14:paraId="588707A0" w14:textId="77777777" w:rsidR="00BC331D" w:rsidRDefault="00BC331D" w:rsidP="00BC331D">
      <w:pPr>
        <w:rPr>
          <w:noProof/>
          <w:lang w:val="en-US"/>
        </w:rPr>
      </w:pPr>
      <w:r>
        <w:rPr>
          <w:noProof/>
          <w:lang w:val="en-US"/>
        </w:rPr>
        <w:t>Chief Legal Officer</w:t>
      </w:r>
    </w:p>
    <w:p w14:paraId="4F3C66E8" w14:textId="77777777" w:rsidR="00BC331D" w:rsidRDefault="00BC331D" w:rsidP="00BC331D">
      <w:pPr>
        <w:rPr>
          <w:noProof/>
          <w:lang w:val="en-US"/>
        </w:rPr>
      </w:pPr>
      <w:r>
        <w:rPr>
          <w:noProof/>
          <w:lang w:val="en-US"/>
        </w:rPr>
        <w:t>Corporate Director for Children &amp; Families</w:t>
      </w:r>
    </w:p>
    <w:p w14:paraId="5B44ADB1" w14:textId="77777777" w:rsidR="00BC331D" w:rsidRDefault="00BC331D" w:rsidP="00BC331D">
      <w:pPr>
        <w:rPr>
          <w:noProof/>
          <w:lang w:val="en-US"/>
        </w:rPr>
      </w:pPr>
      <w:r>
        <w:rPr>
          <w:noProof/>
          <w:lang w:val="en-US"/>
        </w:rPr>
        <w:t>All of the above will be consulted via approval of the delegated decision.</w:t>
      </w:r>
    </w:p>
    <w:p w14:paraId="74C85037" w14:textId="77777777" w:rsidR="00BC331D" w:rsidRDefault="00BC331D" w:rsidP="00BC331D"/>
    <w:p w14:paraId="43BA43EB" w14:textId="77777777" w:rsidR="00BC331D" w:rsidRDefault="00BC331D" w:rsidP="00BC331D">
      <w:pPr>
        <w:rPr>
          <w:b/>
          <w:sz w:val="28"/>
        </w:rPr>
      </w:pPr>
      <w:r>
        <w:rPr>
          <w:b/>
          <w:sz w:val="28"/>
        </w:rPr>
        <w:t>Supporting documentation:</w:t>
      </w:r>
    </w:p>
    <w:p w14:paraId="5BCC649D" w14:textId="77777777" w:rsidR="00BC331D" w:rsidRDefault="00BC331D" w:rsidP="00BC331D">
      <w:pPr>
        <w:rPr>
          <w:b/>
          <w:sz w:val="28"/>
        </w:rPr>
      </w:pPr>
    </w:p>
    <w:p w14:paraId="4B3CB77F" w14:textId="77777777" w:rsidR="00BC331D" w:rsidRDefault="00BC331D" w:rsidP="00BC331D">
      <w:pPr>
        <w:rPr>
          <w:lang w:val="en-US"/>
        </w:rPr>
      </w:pPr>
      <w:r>
        <w:t xml:space="preserve">There are no supporting documents for this </w:t>
      </w:r>
      <w:proofErr w:type="gramStart"/>
      <w:r>
        <w:t>decision</w:t>
      </w:r>
      <w:proofErr w:type="gramEnd"/>
      <w:r>
        <w:rPr>
          <w:lang w:val="en-US"/>
        </w:rPr>
        <w:t xml:space="preserve"> </w:t>
      </w:r>
    </w:p>
    <w:p w14:paraId="73586285" w14:textId="77777777" w:rsidR="00BC331D" w:rsidRDefault="00BC331D" w:rsidP="00BC331D"/>
    <w:p w14:paraId="20C86AED" w14:textId="77777777" w:rsidR="00BC331D" w:rsidRDefault="00BC331D" w:rsidP="00BC331D">
      <w:pPr>
        <w:rPr>
          <w:b/>
          <w:sz w:val="28"/>
        </w:rPr>
      </w:pPr>
      <w:r>
        <w:rPr>
          <w:b/>
          <w:sz w:val="28"/>
        </w:rPr>
        <w:t>How and by when to make representations:</w:t>
      </w:r>
    </w:p>
    <w:p w14:paraId="43BABB12" w14:textId="77777777" w:rsidR="00BC331D" w:rsidRDefault="00BC331D" w:rsidP="00BC331D">
      <w:pPr>
        <w:rPr>
          <w:b/>
          <w:sz w:val="28"/>
        </w:rPr>
      </w:pPr>
    </w:p>
    <w:p w14:paraId="6DA78B7C" w14:textId="0A3CFA3D" w:rsidR="00BC331D" w:rsidRDefault="00BC331D" w:rsidP="00BC331D">
      <w:r>
        <w:t>Representations should be made to Andrew Hames before 24 February 2023.</w:t>
      </w:r>
    </w:p>
    <w:p w14:paraId="4F9F0E1B" w14:textId="2160EF1B" w:rsidR="00BC331D" w:rsidRDefault="00BC331D" w:rsidP="00BC331D">
      <w:r>
        <w:t xml:space="preserve">Tel: </w:t>
      </w:r>
      <w:r>
        <w:rPr>
          <w:lang w:val="en-US"/>
        </w:rPr>
        <w:t>07967 433338</w:t>
      </w:r>
    </w:p>
    <w:p w14:paraId="23ECF79B" w14:textId="77777777" w:rsidR="00BC331D" w:rsidRDefault="00BC331D" w:rsidP="00BC331D"/>
    <w:p w14:paraId="54E3A7F6" w14:textId="2B0936BD" w:rsidR="00BC331D" w:rsidRDefault="00BC331D" w:rsidP="00BC331D">
      <w:r>
        <w:t>First published in Forward Plan on 27 January 2023</w:t>
      </w:r>
    </w:p>
    <w:p w14:paraId="3CAF5A1D" w14:textId="77777777" w:rsidR="00BC331D" w:rsidRDefault="00BC331D" w:rsidP="00BC331D"/>
    <w:p w14:paraId="2E20EAE5"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3FE01D4C" w14:textId="77777777" w:rsidR="00BC331D" w:rsidRDefault="00BC331D" w:rsidP="00BC331D">
      <w:r>
        <w:rPr>
          <w:noProof/>
        </w:rPr>
        <mc:AlternateContent>
          <mc:Choice Requires="wps">
            <w:drawing>
              <wp:anchor distT="0" distB="0" distL="114300" distR="114300" simplePos="0" relativeHeight="251817984" behindDoc="0" locked="0" layoutInCell="1" allowOverlap="1" wp14:anchorId="6D869EBD" wp14:editId="6084A30F">
                <wp:simplePos x="0" y="0"/>
                <wp:positionH relativeFrom="column">
                  <wp:posOffset>1951990</wp:posOffset>
                </wp:positionH>
                <wp:positionV relativeFrom="paragraph">
                  <wp:posOffset>93345</wp:posOffset>
                </wp:positionV>
                <wp:extent cx="1323975" cy="1143000"/>
                <wp:effectExtent l="0" t="0" r="9525"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2E248F" w14:textId="67DD92B6" w:rsidR="00BC331D" w:rsidRDefault="00702068" w:rsidP="00386219">
                            <w:r>
                              <w:object w:dxaOrig="1311" w:dyaOrig="849" w14:anchorId="0D88FC2D">
                                <v:shape id="_x0000_i1035" type="#_x0000_t75" style="width:76.7pt;height:49.85pt">
                                  <v:imagedata r:id="rId57" o:title=""/>
                                </v:shape>
                                <o:OLEObject Type="Embed" ProgID="Acrobat.Document.DC" ShapeID="_x0000_i1035" DrawAspect="Icon" ObjectID="_1781079522" r:id="rId5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869EBD" id="_x0000_s1057" type="#_x0000_t202" style="position:absolute;margin-left:153.7pt;margin-top:7.35pt;width:104.25pt;height:90pt;z-index:251817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Tfu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" fillcolor="window" strokeweight=".5pt">
                <v:path arrowok="t"/>
                <v:textbox style="mso-fit-shape-to-text:t">
                  <w:txbxContent>
                    <w:p w14:paraId="412E248F" w14:textId="67DD92B6" w:rsidR="00BC331D" w:rsidRDefault="00702068" w:rsidP="00386219">
                      <w:r>
                        <w:object w:dxaOrig="1311" w:dyaOrig="849" w14:anchorId="0D88FC2D">
                          <v:shape id="_x0000_i1044" type="#_x0000_t75" style="width:76.7pt;height:49.85pt">
                            <v:imagedata r:id="rId59" o:title=""/>
                          </v:shape>
                          <o:OLEObject Type="Embed" ProgID="Acrobat.Document.DC" ShapeID="_x0000_i1044" DrawAspect="Icon" ObjectID="_1778412478" r:id="rId60"/>
                        </w:object>
                      </w:r>
                    </w:p>
                  </w:txbxContent>
                </v:textbox>
              </v:shape>
            </w:pict>
          </mc:Fallback>
        </mc:AlternateContent>
      </w:r>
    </w:p>
    <w:p w14:paraId="13D0B8BD" w14:textId="77777777" w:rsidR="00BC331D" w:rsidRDefault="00BC331D" w:rsidP="00BC331D"/>
    <w:p w14:paraId="494BF31E" w14:textId="77777777" w:rsidR="00BC331D" w:rsidRDefault="00BC331D" w:rsidP="00BC331D"/>
    <w:p w14:paraId="01BA922E" w14:textId="2175F9B8" w:rsidR="00BC331D" w:rsidRDefault="00BC331D" w:rsidP="00BC331D"/>
    <w:p w14:paraId="45F9CA4E" w14:textId="1AD2F099" w:rsidR="00BC331D" w:rsidRDefault="00BC331D" w:rsidP="00BC331D"/>
    <w:p w14:paraId="2964E464" w14:textId="1E9A9CC2" w:rsidR="00BC331D" w:rsidRDefault="00BC331D" w:rsidP="00BC331D"/>
    <w:p w14:paraId="2C7C7C72" w14:textId="77777777" w:rsidR="00BC331D" w:rsidRDefault="00BC331D" w:rsidP="00BC331D"/>
    <w:p w14:paraId="1779F1C2" w14:textId="123D325C" w:rsidR="00BC331D" w:rsidRDefault="00BC331D" w:rsidP="00BC331D">
      <w:pPr>
        <w:rPr>
          <w:b/>
          <w:sz w:val="28"/>
        </w:rPr>
      </w:pPr>
      <w:r>
        <w:rPr>
          <w:b/>
          <w:sz w:val="28"/>
        </w:rPr>
        <w:lastRenderedPageBreak/>
        <w:t>DECISION: CDD003</w:t>
      </w:r>
      <w:r w:rsidR="009072AE">
        <w:rPr>
          <w:b/>
          <w:sz w:val="28"/>
        </w:rPr>
        <w:t>3</w:t>
      </w:r>
      <w:r>
        <w:rPr>
          <w:b/>
          <w:sz w:val="28"/>
        </w:rPr>
        <w:t xml:space="preserve"> </w:t>
      </w:r>
      <w:r>
        <w:rPr>
          <w:b/>
          <w:bCs/>
          <w:sz w:val="28"/>
          <w:szCs w:val="28"/>
          <w:lang w:val="en-US"/>
        </w:rPr>
        <w:t xml:space="preserve">Start for Life </w:t>
      </w:r>
      <w:r w:rsidR="009072AE">
        <w:rPr>
          <w:b/>
          <w:bCs/>
          <w:sz w:val="28"/>
          <w:szCs w:val="28"/>
          <w:lang w:val="en-US"/>
        </w:rPr>
        <w:t>NHS South Tees Hospital Trust</w:t>
      </w:r>
    </w:p>
    <w:p w14:paraId="3C3C4A90" w14:textId="77777777" w:rsidR="00BC331D" w:rsidRDefault="00BC331D" w:rsidP="00BC331D">
      <w:pPr>
        <w:rPr>
          <w:b/>
          <w:sz w:val="28"/>
        </w:rPr>
      </w:pPr>
    </w:p>
    <w:p w14:paraId="70053ACB" w14:textId="77777777" w:rsidR="00BC331D" w:rsidRDefault="00BC331D" w:rsidP="00BC331D">
      <w:pPr>
        <w:rPr>
          <w:b/>
          <w:sz w:val="28"/>
        </w:rPr>
      </w:pPr>
      <w:r>
        <w:rPr>
          <w:b/>
          <w:sz w:val="28"/>
        </w:rPr>
        <w:t xml:space="preserve">Nature of the decision: </w:t>
      </w:r>
    </w:p>
    <w:p w14:paraId="13AD7EB3" w14:textId="77777777" w:rsidR="00BC331D" w:rsidRDefault="00BC331D" w:rsidP="00BC331D">
      <w:pPr>
        <w:rPr>
          <w:b/>
          <w:sz w:val="28"/>
        </w:rPr>
      </w:pPr>
    </w:p>
    <w:p w14:paraId="01E263BC" w14:textId="479E3371" w:rsidR="00BC331D" w:rsidRDefault="009072AE" w:rsidP="00BC331D">
      <w:pPr>
        <w:rPr>
          <w:lang w:val="en-US"/>
        </w:rPr>
      </w:pPr>
      <w:r>
        <w:rPr>
          <w:lang w:val="en-US"/>
        </w:rPr>
        <w:t xml:space="preserve">To </w:t>
      </w:r>
      <w:proofErr w:type="gramStart"/>
      <w:r>
        <w:rPr>
          <w:lang w:val="en-US"/>
        </w:rPr>
        <w:t>enter into</w:t>
      </w:r>
      <w:proofErr w:type="gramEnd"/>
      <w:r>
        <w:rPr>
          <w:lang w:val="en-US"/>
        </w:rPr>
        <w:t xml:space="preserve"> a S76 Partnership agreement with NHS South Tees Hospital Trust for the delivery of Specialist Midwifery and SALT services for Early Help to deliver Family Hubs and Start for Life </w:t>
      </w:r>
      <w:proofErr w:type="spellStart"/>
      <w:r>
        <w:rPr>
          <w:lang w:val="en-US"/>
        </w:rPr>
        <w:t>programme</w:t>
      </w:r>
      <w:proofErr w:type="spellEnd"/>
      <w:r w:rsidR="00BC331D">
        <w:rPr>
          <w:lang w:val="en-US"/>
        </w:rPr>
        <w:t>.</w:t>
      </w:r>
    </w:p>
    <w:p w14:paraId="6518DA71" w14:textId="77777777" w:rsidR="00BC331D" w:rsidRDefault="00BC331D" w:rsidP="00BC331D"/>
    <w:p w14:paraId="05811545" w14:textId="77777777" w:rsidR="00BC331D" w:rsidRDefault="00BC331D" w:rsidP="00BC331D">
      <w:pPr>
        <w:rPr>
          <w:b/>
          <w:sz w:val="28"/>
        </w:rPr>
      </w:pPr>
      <w:r>
        <w:rPr>
          <w:b/>
          <w:sz w:val="28"/>
        </w:rPr>
        <w:t>Who will make the decision?</w:t>
      </w:r>
    </w:p>
    <w:p w14:paraId="4419B7FB" w14:textId="77777777" w:rsidR="00BC331D" w:rsidRDefault="00BC331D" w:rsidP="00BC331D">
      <w:pPr>
        <w:rPr>
          <w:b/>
          <w:sz w:val="28"/>
        </w:rPr>
      </w:pPr>
    </w:p>
    <w:p w14:paraId="29B3EFB4" w14:textId="77777777" w:rsidR="00BC331D" w:rsidRDefault="00BC331D" w:rsidP="00BC331D">
      <w:proofErr w:type="spellStart"/>
      <w:r>
        <w:rPr>
          <w:lang w:val="en-US"/>
        </w:rPr>
        <w:t>Councillor</w:t>
      </w:r>
      <w:proofErr w:type="spellEnd"/>
      <w:r>
        <w:rPr>
          <w:lang w:val="en-US"/>
        </w:rPr>
        <w:t xml:space="preserve"> Barnes</w:t>
      </w:r>
    </w:p>
    <w:p w14:paraId="76FF85DC" w14:textId="77777777" w:rsidR="00BC331D" w:rsidRDefault="00BC331D" w:rsidP="00BC331D"/>
    <w:p w14:paraId="43BF2EF9" w14:textId="77777777" w:rsidR="00BC331D" w:rsidRDefault="00BC331D" w:rsidP="00BC331D">
      <w:pPr>
        <w:rPr>
          <w:b/>
          <w:sz w:val="28"/>
        </w:rPr>
      </w:pPr>
      <w:r>
        <w:rPr>
          <w:b/>
          <w:sz w:val="28"/>
        </w:rPr>
        <w:t>When is the decision to be taken?</w:t>
      </w:r>
    </w:p>
    <w:p w14:paraId="1879EF96" w14:textId="77777777" w:rsidR="00BC331D" w:rsidRDefault="00BC331D" w:rsidP="00BC331D">
      <w:pPr>
        <w:rPr>
          <w:b/>
          <w:sz w:val="28"/>
        </w:rPr>
      </w:pPr>
    </w:p>
    <w:p w14:paraId="18E8FAE7" w14:textId="77777777" w:rsidR="00BC331D" w:rsidRDefault="00BC331D" w:rsidP="00BC331D">
      <w:r>
        <w:t>March 2023</w:t>
      </w:r>
    </w:p>
    <w:p w14:paraId="3CEE263E" w14:textId="77777777" w:rsidR="00BC331D" w:rsidRDefault="00BC331D" w:rsidP="00BC331D"/>
    <w:p w14:paraId="173DE674" w14:textId="77777777" w:rsidR="00BC331D" w:rsidRDefault="00BC331D" w:rsidP="00BC331D">
      <w:pPr>
        <w:rPr>
          <w:b/>
          <w:sz w:val="28"/>
        </w:rPr>
      </w:pPr>
      <w:r>
        <w:rPr>
          <w:b/>
          <w:sz w:val="28"/>
        </w:rPr>
        <w:t>Who will be consulted and how?</w:t>
      </w:r>
    </w:p>
    <w:p w14:paraId="3CBEA005" w14:textId="77777777" w:rsidR="00BC331D" w:rsidRDefault="00BC331D" w:rsidP="00BC331D">
      <w:pPr>
        <w:rPr>
          <w:b/>
          <w:sz w:val="28"/>
        </w:rPr>
      </w:pPr>
    </w:p>
    <w:p w14:paraId="780DBC46" w14:textId="77777777" w:rsidR="00BC331D" w:rsidRDefault="00BC331D" w:rsidP="00BC331D">
      <w:pPr>
        <w:rPr>
          <w:noProof/>
          <w:lang w:val="en-US"/>
        </w:rPr>
      </w:pPr>
      <w:r>
        <w:rPr>
          <w:noProof/>
          <w:lang w:val="en-US"/>
        </w:rPr>
        <w:t>Cabinet Member for Children</w:t>
      </w:r>
    </w:p>
    <w:p w14:paraId="41FCCF2D" w14:textId="77777777" w:rsidR="00BC331D" w:rsidRDefault="00BC331D" w:rsidP="00BC331D">
      <w:pPr>
        <w:rPr>
          <w:noProof/>
          <w:lang w:val="en-US"/>
        </w:rPr>
      </w:pPr>
      <w:r>
        <w:rPr>
          <w:noProof/>
          <w:lang w:val="en-US"/>
        </w:rPr>
        <w:t>Chief Finance Officer</w:t>
      </w:r>
    </w:p>
    <w:p w14:paraId="1AA4D408" w14:textId="77777777" w:rsidR="00BC331D" w:rsidRDefault="00BC331D" w:rsidP="00BC331D">
      <w:pPr>
        <w:rPr>
          <w:noProof/>
          <w:lang w:val="en-US"/>
        </w:rPr>
      </w:pPr>
      <w:r>
        <w:rPr>
          <w:noProof/>
          <w:lang w:val="en-US"/>
        </w:rPr>
        <w:t>Chief Legal Officer</w:t>
      </w:r>
    </w:p>
    <w:p w14:paraId="4066F2D9" w14:textId="77777777" w:rsidR="00BC331D" w:rsidRDefault="00BC331D" w:rsidP="00BC331D">
      <w:pPr>
        <w:rPr>
          <w:noProof/>
          <w:lang w:val="en-US"/>
        </w:rPr>
      </w:pPr>
      <w:r>
        <w:rPr>
          <w:noProof/>
          <w:lang w:val="en-US"/>
        </w:rPr>
        <w:t>Corporate Director for Children &amp; Families</w:t>
      </w:r>
    </w:p>
    <w:p w14:paraId="487F54A9" w14:textId="77777777" w:rsidR="00BC331D" w:rsidRDefault="00BC331D" w:rsidP="00BC331D">
      <w:pPr>
        <w:rPr>
          <w:noProof/>
          <w:lang w:val="en-US"/>
        </w:rPr>
      </w:pPr>
      <w:r>
        <w:rPr>
          <w:noProof/>
          <w:lang w:val="en-US"/>
        </w:rPr>
        <w:t>All of the above will be consulted via approval of the delegated decision.</w:t>
      </w:r>
    </w:p>
    <w:p w14:paraId="57DFAB77" w14:textId="77777777" w:rsidR="00BC331D" w:rsidRDefault="00BC331D" w:rsidP="00BC331D"/>
    <w:p w14:paraId="3AC1C66D" w14:textId="77777777" w:rsidR="00BC331D" w:rsidRDefault="00BC331D" w:rsidP="00BC331D">
      <w:pPr>
        <w:rPr>
          <w:b/>
          <w:sz w:val="28"/>
        </w:rPr>
      </w:pPr>
      <w:r>
        <w:rPr>
          <w:b/>
          <w:sz w:val="28"/>
        </w:rPr>
        <w:t>Supporting documentation:</w:t>
      </w:r>
    </w:p>
    <w:p w14:paraId="36E62767" w14:textId="77777777" w:rsidR="00BC331D" w:rsidRDefault="00BC331D" w:rsidP="00BC331D">
      <w:pPr>
        <w:rPr>
          <w:b/>
          <w:sz w:val="28"/>
        </w:rPr>
      </w:pPr>
    </w:p>
    <w:p w14:paraId="36827229" w14:textId="77777777" w:rsidR="00BC331D" w:rsidRDefault="00BC331D" w:rsidP="00BC331D">
      <w:pPr>
        <w:rPr>
          <w:lang w:val="en-US"/>
        </w:rPr>
      </w:pPr>
      <w:r>
        <w:t xml:space="preserve">There are no supporting documents for this </w:t>
      </w:r>
      <w:proofErr w:type="gramStart"/>
      <w:r>
        <w:t>decision</w:t>
      </w:r>
      <w:proofErr w:type="gramEnd"/>
      <w:r>
        <w:rPr>
          <w:lang w:val="en-US"/>
        </w:rPr>
        <w:t xml:space="preserve"> </w:t>
      </w:r>
    </w:p>
    <w:p w14:paraId="45625D45" w14:textId="77777777" w:rsidR="00BC331D" w:rsidRDefault="00BC331D" w:rsidP="00BC331D"/>
    <w:p w14:paraId="69A0F9C1" w14:textId="77777777" w:rsidR="00BC331D" w:rsidRDefault="00BC331D" w:rsidP="00BC331D">
      <w:pPr>
        <w:rPr>
          <w:b/>
          <w:sz w:val="28"/>
        </w:rPr>
      </w:pPr>
      <w:r>
        <w:rPr>
          <w:b/>
          <w:sz w:val="28"/>
        </w:rPr>
        <w:t>How and by when to make representations:</w:t>
      </w:r>
    </w:p>
    <w:p w14:paraId="5F9A4B36" w14:textId="77777777" w:rsidR="00BC331D" w:rsidRDefault="00BC331D" w:rsidP="00BC331D">
      <w:pPr>
        <w:rPr>
          <w:b/>
          <w:sz w:val="28"/>
        </w:rPr>
      </w:pPr>
    </w:p>
    <w:p w14:paraId="3D443840" w14:textId="77777777" w:rsidR="00BC331D" w:rsidRDefault="00BC331D" w:rsidP="00BC331D">
      <w:r>
        <w:t>Representations should be made to Andrew Hames before 24 February 2023.</w:t>
      </w:r>
    </w:p>
    <w:p w14:paraId="7D2EBCB9" w14:textId="77777777" w:rsidR="00BC331D" w:rsidRDefault="00BC331D" w:rsidP="00BC331D">
      <w:r>
        <w:t xml:space="preserve">Tel: </w:t>
      </w:r>
      <w:r>
        <w:rPr>
          <w:lang w:val="en-US"/>
        </w:rPr>
        <w:t>07967 433338</w:t>
      </w:r>
    </w:p>
    <w:p w14:paraId="050AFE5F" w14:textId="77777777" w:rsidR="00BC331D" w:rsidRDefault="00BC331D" w:rsidP="00BC331D"/>
    <w:p w14:paraId="11CD2B0D" w14:textId="77777777" w:rsidR="00BC331D" w:rsidRDefault="00BC331D" w:rsidP="00BC331D">
      <w:r>
        <w:t>First published in Forward Plan on 27 January 2023</w:t>
      </w:r>
    </w:p>
    <w:p w14:paraId="06F94F78" w14:textId="77777777" w:rsidR="00BC331D" w:rsidRDefault="00BC331D" w:rsidP="00BC331D"/>
    <w:p w14:paraId="256A557C"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B5E33EF" w14:textId="77777777" w:rsidR="00BC331D" w:rsidRDefault="00BC331D" w:rsidP="00BC331D">
      <w:r>
        <w:rPr>
          <w:noProof/>
        </w:rPr>
        <mc:AlternateContent>
          <mc:Choice Requires="wps">
            <w:drawing>
              <wp:anchor distT="0" distB="0" distL="114300" distR="114300" simplePos="0" relativeHeight="251820032" behindDoc="0" locked="0" layoutInCell="1" allowOverlap="1" wp14:anchorId="46447947" wp14:editId="4BED7242">
                <wp:simplePos x="0" y="0"/>
                <wp:positionH relativeFrom="column">
                  <wp:posOffset>1951990</wp:posOffset>
                </wp:positionH>
                <wp:positionV relativeFrom="paragraph">
                  <wp:posOffset>93345</wp:posOffset>
                </wp:positionV>
                <wp:extent cx="1323975" cy="1143000"/>
                <wp:effectExtent l="0" t="0" r="9525" b="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EBEDD35" w14:textId="39C7C4CC" w:rsidR="00BC331D" w:rsidRDefault="00360F80" w:rsidP="00360F80">
                            <w:r>
                              <w:object w:dxaOrig="1311" w:dyaOrig="849" w14:anchorId="429F0112">
                                <v:shape id="_x0000_i1036" type="#_x0000_t75" style="width:76.7pt;height:49.85pt">
                                  <v:imagedata r:id="rId61" o:title=""/>
                                </v:shape>
                                <o:OLEObject Type="Embed" ProgID="Acrobat.Document.DC" ShapeID="_x0000_i1036" DrawAspect="Icon" ObjectID="_1781079523" r:id="rId6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447947" id="_x0000_s1058" type="#_x0000_t202" style="position:absolute;margin-left:153.7pt;margin-top:7.35pt;width:104.25pt;height:90pt;z-index:25182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6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aAcLWB8oBEWzhq0Bm+&#10;lBhthQk/M4uiQwpxkPwTLpUCTBH6HSU12F9/uw/+qAW0UtKiiAuqccqQhR8aNXKXjcdB8/EwntwO&#10;8WCvLZtri941C0AmMxxYw+M2+Ht12lYWmlectnmIiSamOUYuqD9tF/44WDitXMzn0QlVbphf6bXh&#10;J3UFjl+6V2ZN33SPenmEk9hZ/q73R9/YcDPfeVjKKIwLp71McUJis/tpDiN4fY5el2/O7Dc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bSBukFYCAAC7BAAADgAAAAAAAAAAAAAAAAAuAgAAZHJzL2Uyb0RvYy54bWxQSwEC&#10;LQAUAAYACAAAACEAua48hN4AAAAKAQAADwAAAAAAAAAAAAAAAACwBAAAZHJzL2Rvd25yZXYueG1s&#10;UEsFBgAAAAAEAAQA8wAAALsFAAAAAA==&#10;" fillcolor="window" strokeweight=".5pt">
                <v:path arrowok="t"/>
                <v:textbox style="mso-fit-shape-to-text:t">
                  <w:txbxContent>
                    <w:p w14:paraId="3EBEDD35" w14:textId="39C7C4CC" w:rsidR="00BC331D" w:rsidRDefault="00360F80" w:rsidP="00360F80">
                      <w:r>
                        <w:object w:dxaOrig="1311" w:dyaOrig="849" w14:anchorId="429F0112">
                          <v:shape id="_x0000_i1046" type="#_x0000_t75" style="width:76.7pt;height:49.85pt">
                            <v:imagedata r:id="rId63" o:title=""/>
                          </v:shape>
                          <o:OLEObject Type="Embed" ProgID="Acrobat.Document.DC" ShapeID="_x0000_i1046" DrawAspect="Icon" ObjectID="_1778412479" r:id="rId64"/>
                        </w:object>
                      </w:r>
                    </w:p>
                  </w:txbxContent>
                </v:textbox>
              </v:shape>
            </w:pict>
          </mc:Fallback>
        </mc:AlternateContent>
      </w:r>
    </w:p>
    <w:p w14:paraId="67FB5960" w14:textId="77777777" w:rsidR="00BC331D" w:rsidRDefault="00BC331D" w:rsidP="00BC331D"/>
    <w:p w14:paraId="30A093F7" w14:textId="77777777" w:rsidR="00BC331D" w:rsidRDefault="00BC331D" w:rsidP="00BC331D"/>
    <w:p w14:paraId="1B592746" w14:textId="7B5F9C90" w:rsidR="00BC331D" w:rsidRDefault="00BC331D" w:rsidP="00BC331D"/>
    <w:p w14:paraId="1E062F96" w14:textId="6E5C4DDA" w:rsidR="0035203A" w:rsidRDefault="0035203A" w:rsidP="00BC331D"/>
    <w:p w14:paraId="6623A585" w14:textId="0091CCF1" w:rsidR="0035203A" w:rsidRDefault="0035203A" w:rsidP="00BC331D"/>
    <w:p w14:paraId="746FE30F" w14:textId="77777777" w:rsidR="0035203A" w:rsidRDefault="0035203A" w:rsidP="00BC331D"/>
    <w:p w14:paraId="096735BA" w14:textId="65F4B6F1" w:rsidR="0035203A" w:rsidRDefault="0035203A" w:rsidP="0035203A">
      <w:pPr>
        <w:rPr>
          <w:b/>
          <w:sz w:val="28"/>
        </w:rPr>
      </w:pPr>
      <w:r>
        <w:rPr>
          <w:b/>
          <w:sz w:val="28"/>
        </w:rPr>
        <w:lastRenderedPageBreak/>
        <w:t xml:space="preserve">DECISION: CDD0034 </w:t>
      </w:r>
      <w:r>
        <w:rPr>
          <w:b/>
          <w:bCs/>
          <w:sz w:val="28"/>
          <w:szCs w:val="28"/>
          <w:lang w:val="en-US"/>
        </w:rPr>
        <w:t>Provision of funding contribution to enable St Peter’s Catholic College to develop capacity to accommodate additional pupils</w:t>
      </w:r>
    </w:p>
    <w:p w14:paraId="5784DB63" w14:textId="77777777" w:rsidR="0035203A" w:rsidRDefault="0035203A" w:rsidP="0035203A">
      <w:pPr>
        <w:rPr>
          <w:b/>
          <w:sz w:val="28"/>
        </w:rPr>
      </w:pPr>
    </w:p>
    <w:p w14:paraId="1EE1555C" w14:textId="77777777" w:rsidR="0035203A" w:rsidRDefault="0035203A" w:rsidP="0035203A">
      <w:pPr>
        <w:rPr>
          <w:b/>
          <w:sz w:val="28"/>
        </w:rPr>
      </w:pPr>
      <w:r>
        <w:rPr>
          <w:b/>
          <w:sz w:val="28"/>
        </w:rPr>
        <w:t xml:space="preserve">Nature of the decision: </w:t>
      </w:r>
    </w:p>
    <w:p w14:paraId="45946F95" w14:textId="77777777" w:rsidR="0035203A" w:rsidRDefault="0035203A" w:rsidP="0035203A">
      <w:pPr>
        <w:rPr>
          <w:b/>
          <w:sz w:val="28"/>
        </w:rPr>
      </w:pPr>
    </w:p>
    <w:p w14:paraId="6A8973B4" w14:textId="542D4BDC" w:rsidR="0035203A" w:rsidRDefault="0035203A" w:rsidP="0035203A">
      <w:pPr>
        <w:rPr>
          <w:lang w:val="en-US"/>
        </w:rPr>
      </w:pPr>
      <w:r w:rsidRPr="00AA691B">
        <w:rPr>
          <w:noProof/>
          <w:lang w:val="en-US"/>
        </w:rPr>
        <w:t>To award a funding contribution to the Academy Trust responsible for the management of St Peter's Catholic College to enable it to undertake required physical building development works to enable the school to accommodate additional pupils in response to an increase in demand for places in the Greater Eston area.</w:t>
      </w:r>
    </w:p>
    <w:p w14:paraId="3628B2A8" w14:textId="77777777" w:rsidR="0035203A" w:rsidRDefault="0035203A" w:rsidP="0035203A"/>
    <w:p w14:paraId="525AB0F2" w14:textId="77777777" w:rsidR="0035203A" w:rsidRDefault="0035203A" w:rsidP="0035203A">
      <w:pPr>
        <w:rPr>
          <w:b/>
          <w:sz w:val="28"/>
        </w:rPr>
      </w:pPr>
      <w:r>
        <w:rPr>
          <w:b/>
          <w:sz w:val="28"/>
        </w:rPr>
        <w:t>Who will make the decision?</w:t>
      </w:r>
    </w:p>
    <w:p w14:paraId="7C430C8D" w14:textId="77777777" w:rsidR="0035203A" w:rsidRDefault="0035203A" w:rsidP="0035203A">
      <w:pPr>
        <w:rPr>
          <w:b/>
          <w:sz w:val="28"/>
        </w:rPr>
      </w:pPr>
    </w:p>
    <w:p w14:paraId="334578DB" w14:textId="77777777" w:rsidR="0035203A" w:rsidRDefault="0035203A" w:rsidP="0035203A">
      <w:proofErr w:type="spellStart"/>
      <w:r>
        <w:rPr>
          <w:lang w:val="en-US"/>
        </w:rPr>
        <w:t>Councillor</w:t>
      </w:r>
      <w:proofErr w:type="spellEnd"/>
      <w:r>
        <w:rPr>
          <w:lang w:val="en-US"/>
        </w:rPr>
        <w:t xml:space="preserve"> Barnes</w:t>
      </w:r>
    </w:p>
    <w:p w14:paraId="0B3A3850" w14:textId="77777777" w:rsidR="0035203A" w:rsidRDefault="0035203A" w:rsidP="0035203A"/>
    <w:p w14:paraId="538F04DE" w14:textId="77777777" w:rsidR="0035203A" w:rsidRDefault="0035203A" w:rsidP="0035203A">
      <w:pPr>
        <w:rPr>
          <w:b/>
          <w:sz w:val="28"/>
        </w:rPr>
      </w:pPr>
      <w:r>
        <w:rPr>
          <w:b/>
          <w:sz w:val="28"/>
        </w:rPr>
        <w:t>When is the decision to be taken?</w:t>
      </w:r>
    </w:p>
    <w:p w14:paraId="30BA8E25" w14:textId="77777777" w:rsidR="0035203A" w:rsidRDefault="0035203A" w:rsidP="0035203A">
      <w:pPr>
        <w:rPr>
          <w:b/>
          <w:sz w:val="28"/>
        </w:rPr>
      </w:pPr>
    </w:p>
    <w:p w14:paraId="7FEBDE94" w14:textId="77777777" w:rsidR="0035203A" w:rsidRDefault="0035203A" w:rsidP="0035203A">
      <w:r>
        <w:t>March 2023</w:t>
      </w:r>
    </w:p>
    <w:p w14:paraId="16C6DC5D" w14:textId="77777777" w:rsidR="0035203A" w:rsidRDefault="0035203A" w:rsidP="0035203A"/>
    <w:p w14:paraId="6600945B" w14:textId="77777777" w:rsidR="0035203A" w:rsidRDefault="0035203A" w:rsidP="0035203A">
      <w:pPr>
        <w:rPr>
          <w:b/>
          <w:sz w:val="28"/>
        </w:rPr>
      </w:pPr>
      <w:r>
        <w:rPr>
          <w:b/>
          <w:sz w:val="28"/>
        </w:rPr>
        <w:t>Who will be consulted and how?</w:t>
      </w:r>
    </w:p>
    <w:p w14:paraId="3F484638" w14:textId="77777777" w:rsidR="0035203A" w:rsidRDefault="0035203A" w:rsidP="0035203A">
      <w:pPr>
        <w:rPr>
          <w:b/>
          <w:sz w:val="28"/>
        </w:rPr>
      </w:pPr>
    </w:p>
    <w:p w14:paraId="52BAA00B" w14:textId="77777777" w:rsidR="0035203A" w:rsidRDefault="0035203A" w:rsidP="0035203A">
      <w:pPr>
        <w:rPr>
          <w:noProof/>
          <w:lang w:val="en-US"/>
        </w:rPr>
      </w:pPr>
      <w:r>
        <w:rPr>
          <w:noProof/>
          <w:lang w:val="en-US"/>
        </w:rPr>
        <w:t>Cabinet Member for Children</w:t>
      </w:r>
    </w:p>
    <w:p w14:paraId="5C9AADB2" w14:textId="77777777" w:rsidR="0035203A" w:rsidRDefault="0035203A" w:rsidP="0035203A">
      <w:pPr>
        <w:rPr>
          <w:noProof/>
          <w:lang w:val="en-US"/>
        </w:rPr>
      </w:pPr>
      <w:r>
        <w:rPr>
          <w:noProof/>
          <w:lang w:val="en-US"/>
        </w:rPr>
        <w:t>Chief Finance Officer</w:t>
      </w:r>
    </w:p>
    <w:p w14:paraId="35066E7D" w14:textId="77777777" w:rsidR="0035203A" w:rsidRDefault="0035203A" w:rsidP="0035203A">
      <w:pPr>
        <w:rPr>
          <w:noProof/>
          <w:lang w:val="en-US"/>
        </w:rPr>
      </w:pPr>
      <w:r>
        <w:rPr>
          <w:noProof/>
          <w:lang w:val="en-US"/>
        </w:rPr>
        <w:t>Chief Legal Officer</w:t>
      </w:r>
    </w:p>
    <w:p w14:paraId="52C98FAB" w14:textId="77777777" w:rsidR="0035203A" w:rsidRDefault="0035203A" w:rsidP="0035203A">
      <w:pPr>
        <w:rPr>
          <w:noProof/>
          <w:lang w:val="en-US"/>
        </w:rPr>
      </w:pPr>
      <w:r>
        <w:rPr>
          <w:noProof/>
          <w:lang w:val="en-US"/>
        </w:rPr>
        <w:t>Corporate Director for Children &amp; Families</w:t>
      </w:r>
    </w:p>
    <w:p w14:paraId="1999804B" w14:textId="77777777" w:rsidR="0035203A" w:rsidRDefault="0035203A" w:rsidP="0035203A">
      <w:pPr>
        <w:rPr>
          <w:noProof/>
          <w:lang w:val="en-US"/>
        </w:rPr>
      </w:pPr>
      <w:r>
        <w:rPr>
          <w:noProof/>
          <w:lang w:val="en-US"/>
        </w:rPr>
        <w:t>All of the above will be consulted via approval of the delegated decision.</w:t>
      </w:r>
    </w:p>
    <w:p w14:paraId="30DB89AD" w14:textId="77777777" w:rsidR="0035203A" w:rsidRDefault="0035203A" w:rsidP="0035203A"/>
    <w:p w14:paraId="713D6FD0" w14:textId="77777777" w:rsidR="0035203A" w:rsidRDefault="0035203A" w:rsidP="0035203A">
      <w:pPr>
        <w:rPr>
          <w:b/>
          <w:sz w:val="28"/>
        </w:rPr>
      </w:pPr>
      <w:r>
        <w:rPr>
          <w:b/>
          <w:sz w:val="28"/>
        </w:rPr>
        <w:t>Supporting documentation:</w:t>
      </w:r>
    </w:p>
    <w:p w14:paraId="5CF760B8" w14:textId="77777777" w:rsidR="0035203A" w:rsidRDefault="0035203A" w:rsidP="0035203A">
      <w:pPr>
        <w:rPr>
          <w:b/>
          <w:sz w:val="28"/>
        </w:rPr>
      </w:pPr>
    </w:p>
    <w:p w14:paraId="19464AE3" w14:textId="77777777" w:rsidR="0035203A" w:rsidRDefault="0035203A" w:rsidP="0035203A">
      <w:pPr>
        <w:rPr>
          <w:lang w:val="en-US"/>
        </w:rPr>
      </w:pPr>
      <w:r>
        <w:t xml:space="preserve">There are no supporting documents for this </w:t>
      </w:r>
      <w:proofErr w:type="gramStart"/>
      <w:r>
        <w:t>decision</w:t>
      </w:r>
      <w:proofErr w:type="gramEnd"/>
      <w:r>
        <w:rPr>
          <w:lang w:val="en-US"/>
        </w:rPr>
        <w:t xml:space="preserve"> </w:t>
      </w:r>
    </w:p>
    <w:p w14:paraId="38B3AA5A" w14:textId="77777777" w:rsidR="0035203A" w:rsidRDefault="0035203A" w:rsidP="0035203A"/>
    <w:p w14:paraId="5F9B07E6" w14:textId="77777777" w:rsidR="0035203A" w:rsidRDefault="0035203A" w:rsidP="0035203A">
      <w:pPr>
        <w:rPr>
          <w:b/>
          <w:sz w:val="28"/>
        </w:rPr>
      </w:pPr>
      <w:r>
        <w:rPr>
          <w:b/>
          <w:sz w:val="28"/>
        </w:rPr>
        <w:t>How and by when to make representations:</w:t>
      </w:r>
    </w:p>
    <w:p w14:paraId="598AEE27" w14:textId="77777777" w:rsidR="0035203A" w:rsidRDefault="0035203A" w:rsidP="0035203A">
      <w:pPr>
        <w:rPr>
          <w:b/>
          <w:sz w:val="28"/>
        </w:rPr>
      </w:pPr>
    </w:p>
    <w:p w14:paraId="41DF21B7" w14:textId="2BFF77D3" w:rsidR="0035203A" w:rsidRDefault="0035203A" w:rsidP="0035203A">
      <w:r>
        <w:t>Representations should be made to Ian Dunn before 27 February 2023.</w:t>
      </w:r>
    </w:p>
    <w:p w14:paraId="281D3143" w14:textId="7148FD83" w:rsidR="0035203A" w:rsidRDefault="0035203A" w:rsidP="0035203A">
      <w:r>
        <w:t xml:space="preserve">Tel: </w:t>
      </w:r>
      <w:r>
        <w:rPr>
          <w:noProof/>
          <w:lang w:val="en-US"/>
        </w:rPr>
        <w:t>01642 771162</w:t>
      </w:r>
    </w:p>
    <w:p w14:paraId="02F7B1A2" w14:textId="77777777" w:rsidR="0035203A" w:rsidRDefault="0035203A" w:rsidP="0035203A"/>
    <w:p w14:paraId="7366429B" w14:textId="2DBE86EE" w:rsidR="0035203A" w:rsidRDefault="0035203A" w:rsidP="0035203A">
      <w:r>
        <w:t>First published in Forward Plan on 30 January 2023</w:t>
      </w:r>
    </w:p>
    <w:p w14:paraId="35161B57" w14:textId="77777777" w:rsidR="0035203A" w:rsidRDefault="0035203A" w:rsidP="0035203A"/>
    <w:p w14:paraId="2C2399B8" w14:textId="77777777" w:rsidR="0035203A" w:rsidRDefault="0035203A" w:rsidP="0035203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CCCFBC3" w14:textId="77777777" w:rsidR="0035203A" w:rsidRDefault="0035203A" w:rsidP="0035203A">
      <w:r>
        <w:rPr>
          <w:noProof/>
        </w:rPr>
        <mc:AlternateContent>
          <mc:Choice Requires="wps">
            <w:drawing>
              <wp:anchor distT="0" distB="0" distL="114300" distR="114300" simplePos="0" relativeHeight="251822080" behindDoc="0" locked="0" layoutInCell="1" allowOverlap="1" wp14:anchorId="47640B4F" wp14:editId="4E80EB68">
                <wp:simplePos x="0" y="0"/>
                <wp:positionH relativeFrom="column">
                  <wp:posOffset>1951990</wp:posOffset>
                </wp:positionH>
                <wp:positionV relativeFrom="paragraph">
                  <wp:posOffset>93345</wp:posOffset>
                </wp:positionV>
                <wp:extent cx="1323975" cy="1143000"/>
                <wp:effectExtent l="0" t="0" r="9525" b="0"/>
                <wp:wrapNone/>
                <wp:docPr id="10"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66A86C" w14:textId="77777777" w:rsidR="0035203A" w:rsidRDefault="0035203A" w:rsidP="003520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40B4F" id="_x0000_s1061" type="#_x0000_t202" alt="Link to the decision form." style="position:absolute;margin-left:153.7pt;margin-top:7.35pt;width:104.25pt;height:90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N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" fillcolor="window" strokeweight=".5pt">
                <v:path arrowok="t"/>
                <v:textbox>
                  <w:txbxContent>
                    <w:p w14:paraId="0366A86C" w14:textId="77777777" w:rsidR="0035203A" w:rsidRDefault="0035203A" w:rsidP="0035203A"/>
                  </w:txbxContent>
                </v:textbox>
              </v:shape>
            </w:pict>
          </mc:Fallback>
        </mc:AlternateContent>
      </w:r>
    </w:p>
    <w:p w14:paraId="0EE35277" w14:textId="77777777" w:rsidR="0035203A" w:rsidRDefault="0035203A" w:rsidP="0035203A"/>
    <w:p w14:paraId="343DCD1A" w14:textId="77777777" w:rsidR="00BD178B" w:rsidRDefault="00BD178B" w:rsidP="00CA0514"/>
    <w:p w14:paraId="58B64F7D" w14:textId="4F5C675E" w:rsidR="00BD178B" w:rsidRDefault="00BD178B" w:rsidP="00BD178B">
      <w:pPr>
        <w:rPr>
          <w:b/>
          <w:sz w:val="28"/>
        </w:rPr>
      </w:pPr>
      <w:r>
        <w:rPr>
          <w:b/>
          <w:sz w:val="28"/>
        </w:rPr>
        <w:lastRenderedPageBreak/>
        <w:t xml:space="preserve">DECISION: CDD0035 </w:t>
      </w:r>
      <w:r>
        <w:rPr>
          <w:b/>
          <w:bCs/>
          <w:sz w:val="28"/>
          <w:szCs w:val="28"/>
          <w:lang w:val="en-US"/>
        </w:rPr>
        <w:t>1</w:t>
      </w:r>
      <w:r w:rsidRPr="00BD178B">
        <w:rPr>
          <w:b/>
          <w:bCs/>
          <w:sz w:val="28"/>
          <w:szCs w:val="28"/>
          <w:vertAlign w:val="superscript"/>
          <w:lang w:val="en-US"/>
        </w:rPr>
        <w:t>st</w:t>
      </w:r>
      <w:r>
        <w:rPr>
          <w:b/>
          <w:bCs/>
          <w:sz w:val="28"/>
          <w:szCs w:val="28"/>
          <w:lang w:val="en-US"/>
        </w:rPr>
        <w:t xml:space="preserve"> Optional extension with RCBC Independent Fostering Agency contracts and award new contracts to new providers</w:t>
      </w:r>
    </w:p>
    <w:p w14:paraId="651459B5" w14:textId="77777777" w:rsidR="00BD178B" w:rsidRDefault="00BD178B" w:rsidP="00BD178B">
      <w:pPr>
        <w:rPr>
          <w:b/>
          <w:sz w:val="28"/>
        </w:rPr>
      </w:pPr>
    </w:p>
    <w:p w14:paraId="58C25E40" w14:textId="77777777" w:rsidR="00BD178B" w:rsidRDefault="00BD178B" w:rsidP="00BD178B">
      <w:pPr>
        <w:rPr>
          <w:b/>
          <w:sz w:val="28"/>
        </w:rPr>
      </w:pPr>
      <w:r>
        <w:rPr>
          <w:b/>
          <w:sz w:val="28"/>
        </w:rPr>
        <w:t xml:space="preserve">Nature of the decision: </w:t>
      </w:r>
    </w:p>
    <w:p w14:paraId="33A6B3DD" w14:textId="77777777" w:rsidR="00BD178B" w:rsidRDefault="00BD178B" w:rsidP="00BD178B">
      <w:pPr>
        <w:rPr>
          <w:b/>
          <w:sz w:val="28"/>
        </w:rPr>
      </w:pPr>
    </w:p>
    <w:p w14:paraId="1D4EED5E" w14:textId="3DAC0B29" w:rsidR="00BD178B" w:rsidRDefault="00BD178B" w:rsidP="00BD178B">
      <w:pPr>
        <w:rPr>
          <w:lang w:val="en-US"/>
        </w:rPr>
      </w:pPr>
      <w:r w:rsidRPr="006243CA">
        <w:rPr>
          <w:lang w:val="en-US"/>
        </w:rPr>
        <w:t>Approval is require</w:t>
      </w:r>
      <w:r>
        <w:rPr>
          <w:lang w:val="en-US"/>
        </w:rPr>
        <w:t>d to enter into the 1</w:t>
      </w:r>
      <w:r w:rsidRPr="00F12B46">
        <w:rPr>
          <w:vertAlign w:val="superscript"/>
          <w:lang w:val="en-US"/>
        </w:rPr>
        <w:t>st</w:t>
      </w:r>
      <w:r>
        <w:rPr>
          <w:lang w:val="en-US"/>
        </w:rPr>
        <w:t xml:space="preserve"> optional extension period and extend existing contracts for 12 months </w:t>
      </w:r>
      <w:proofErr w:type="gramStart"/>
      <w:r>
        <w:rPr>
          <w:lang w:val="en-US"/>
        </w:rPr>
        <w:t>-  1</w:t>
      </w:r>
      <w:proofErr w:type="gramEnd"/>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Pr="00AA691B">
        <w:rPr>
          <w:noProof/>
          <w:lang w:val="en-US"/>
        </w:rPr>
        <w:t>.</w:t>
      </w:r>
    </w:p>
    <w:p w14:paraId="77F4FEF2" w14:textId="77777777" w:rsidR="00BD178B" w:rsidRDefault="00BD178B" w:rsidP="00BD178B"/>
    <w:p w14:paraId="0CE574EA" w14:textId="77777777" w:rsidR="00BD178B" w:rsidRDefault="00BD178B" w:rsidP="00BD178B">
      <w:pPr>
        <w:rPr>
          <w:b/>
          <w:sz w:val="28"/>
        </w:rPr>
      </w:pPr>
      <w:r>
        <w:rPr>
          <w:b/>
          <w:sz w:val="28"/>
        </w:rPr>
        <w:t>Who will make the decision?</w:t>
      </w:r>
    </w:p>
    <w:p w14:paraId="59C2F72B" w14:textId="77777777" w:rsidR="00BD178B" w:rsidRDefault="00BD178B" w:rsidP="00BD178B">
      <w:pPr>
        <w:rPr>
          <w:b/>
          <w:sz w:val="28"/>
        </w:rPr>
      </w:pPr>
    </w:p>
    <w:p w14:paraId="2791155F" w14:textId="77777777" w:rsidR="00BD178B" w:rsidRDefault="00BD178B" w:rsidP="00BD178B">
      <w:proofErr w:type="spellStart"/>
      <w:r>
        <w:rPr>
          <w:lang w:val="en-US"/>
        </w:rPr>
        <w:t>Councillor</w:t>
      </w:r>
      <w:proofErr w:type="spellEnd"/>
      <w:r>
        <w:rPr>
          <w:lang w:val="en-US"/>
        </w:rPr>
        <w:t xml:space="preserve"> Barnes</w:t>
      </w:r>
    </w:p>
    <w:p w14:paraId="03EDB4CF" w14:textId="77777777" w:rsidR="00BD178B" w:rsidRDefault="00BD178B" w:rsidP="00BD178B"/>
    <w:p w14:paraId="513E0DC3" w14:textId="77777777" w:rsidR="00BD178B" w:rsidRDefault="00BD178B" w:rsidP="00BD178B">
      <w:pPr>
        <w:rPr>
          <w:b/>
          <w:sz w:val="28"/>
        </w:rPr>
      </w:pPr>
      <w:r>
        <w:rPr>
          <w:b/>
          <w:sz w:val="28"/>
        </w:rPr>
        <w:t>When is the decision to be taken?</w:t>
      </w:r>
    </w:p>
    <w:p w14:paraId="54A2E441" w14:textId="77777777" w:rsidR="00BD178B" w:rsidRDefault="00BD178B" w:rsidP="00BD178B">
      <w:pPr>
        <w:rPr>
          <w:b/>
          <w:sz w:val="28"/>
        </w:rPr>
      </w:pPr>
    </w:p>
    <w:p w14:paraId="081B7978" w14:textId="77777777" w:rsidR="00BD178B" w:rsidRDefault="00BD178B" w:rsidP="00BD178B">
      <w:r>
        <w:t>March 2023</w:t>
      </w:r>
    </w:p>
    <w:p w14:paraId="210F9AA1" w14:textId="77777777" w:rsidR="00BD178B" w:rsidRDefault="00BD178B" w:rsidP="00BD178B"/>
    <w:p w14:paraId="6EABE881" w14:textId="77777777" w:rsidR="00BD178B" w:rsidRDefault="00BD178B" w:rsidP="00BD178B">
      <w:pPr>
        <w:rPr>
          <w:b/>
          <w:sz w:val="28"/>
        </w:rPr>
      </w:pPr>
      <w:r>
        <w:rPr>
          <w:b/>
          <w:sz w:val="28"/>
        </w:rPr>
        <w:t>Who will be consulted and how?</w:t>
      </w:r>
    </w:p>
    <w:p w14:paraId="54038AC8" w14:textId="77777777" w:rsidR="00BD178B" w:rsidRDefault="00BD178B" w:rsidP="00BD178B">
      <w:pPr>
        <w:rPr>
          <w:b/>
          <w:sz w:val="28"/>
        </w:rPr>
      </w:pPr>
    </w:p>
    <w:p w14:paraId="26F0067B" w14:textId="77777777" w:rsidR="00BD178B" w:rsidRDefault="00BD178B" w:rsidP="00BD178B">
      <w:pPr>
        <w:rPr>
          <w:noProof/>
          <w:lang w:val="en-US"/>
        </w:rPr>
      </w:pPr>
      <w:r>
        <w:rPr>
          <w:noProof/>
          <w:lang w:val="en-US"/>
        </w:rPr>
        <w:t>Cabinet Member for Children</w:t>
      </w:r>
    </w:p>
    <w:p w14:paraId="61355EC5" w14:textId="77777777" w:rsidR="00BD178B" w:rsidRDefault="00BD178B" w:rsidP="00BD178B">
      <w:pPr>
        <w:rPr>
          <w:noProof/>
          <w:lang w:val="en-US"/>
        </w:rPr>
      </w:pPr>
      <w:r>
        <w:rPr>
          <w:noProof/>
          <w:lang w:val="en-US"/>
        </w:rPr>
        <w:t>Chief Finance Officer</w:t>
      </w:r>
    </w:p>
    <w:p w14:paraId="57818D59" w14:textId="77777777" w:rsidR="00BD178B" w:rsidRDefault="00BD178B" w:rsidP="00BD178B">
      <w:pPr>
        <w:rPr>
          <w:noProof/>
          <w:lang w:val="en-US"/>
        </w:rPr>
      </w:pPr>
      <w:r>
        <w:rPr>
          <w:noProof/>
          <w:lang w:val="en-US"/>
        </w:rPr>
        <w:t>Chief Legal Officer</w:t>
      </w:r>
    </w:p>
    <w:p w14:paraId="20186ABF" w14:textId="77777777" w:rsidR="00BD178B" w:rsidRDefault="00BD178B" w:rsidP="00BD178B">
      <w:pPr>
        <w:rPr>
          <w:noProof/>
          <w:lang w:val="en-US"/>
        </w:rPr>
      </w:pPr>
      <w:r>
        <w:rPr>
          <w:noProof/>
          <w:lang w:val="en-US"/>
        </w:rPr>
        <w:t>Corporate Director for Children &amp; Families</w:t>
      </w:r>
    </w:p>
    <w:p w14:paraId="63C3EBF0" w14:textId="77777777" w:rsidR="00BD178B" w:rsidRDefault="00BD178B" w:rsidP="00BD178B">
      <w:pPr>
        <w:rPr>
          <w:noProof/>
          <w:lang w:val="en-US"/>
        </w:rPr>
      </w:pPr>
      <w:r>
        <w:rPr>
          <w:noProof/>
          <w:lang w:val="en-US"/>
        </w:rPr>
        <w:t>All of the above will be consulted via approval of the delegated decision.</w:t>
      </w:r>
    </w:p>
    <w:p w14:paraId="6E3F4C1F" w14:textId="77777777" w:rsidR="00BD178B" w:rsidRDefault="00BD178B" w:rsidP="00BD178B"/>
    <w:p w14:paraId="0D583DB9" w14:textId="77777777" w:rsidR="00BD178B" w:rsidRDefault="00BD178B" w:rsidP="00BD178B">
      <w:pPr>
        <w:rPr>
          <w:b/>
          <w:sz w:val="28"/>
        </w:rPr>
      </w:pPr>
      <w:r>
        <w:rPr>
          <w:b/>
          <w:sz w:val="28"/>
        </w:rPr>
        <w:t>Supporting documentation:</w:t>
      </w:r>
    </w:p>
    <w:p w14:paraId="0D448A72" w14:textId="77777777" w:rsidR="00BD178B" w:rsidRDefault="00BD178B" w:rsidP="00BD178B">
      <w:pPr>
        <w:rPr>
          <w:b/>
          <w:sz w:val="28"/>
        </w:rPr>
      </w:pPr>
    </w:p>
    <w:p w14:paraId="197FFFA6" w14:textId="77777777" w:rsidR="00BD178B" w:rsidRDefault="00BD178B" w:rsidP="00BD178B">
      <w:pPr>
        <w:rPr>
          <w:lang w:val="en-US"/>
        </w:rPr>
      </w:pPr>
      <w:r>
        <w:t xml:space="preserve">There are no supporting documents for this </w:t>
      </w:r>
      <w:proofErr w:type="gramStart"/>
      <w:r>
        <w:t>decision</w:t>
      </w:r>
      <w:proofErr w:type="gramEnd"/>
      <w:r>
        <w:rPr>
          <w:lang w:val="en-US"/>
        </w:rPr>
        <w:t xml:space="preserve"> </w:t>
      </w:r>
    </w:p>
    <w:p w14:paraId="5E7F3AAD" w14:textId="77777777" w:rsidR="00BD178B" w:rsidRDefault="00BD178B" w:rsidP="00BD178B"/>
    <w:p w14:paraId="51FAE19A" w14:textId="77777777" w:rsidR="00BD178B" w:rsidRDefault="00BD178B" w:rsidP="00BD178B">
      <w:pPr>
        <w:rPr>
          <w:b/>
          <w:sz w:val="28"/>
        </w:rPr>
      </w:pPr>
      <w:r>
        <w:rPr>
          <w:b/>
          <w:sz w:val="28"/>
        </w:rPr>
        <w:t>How and by when to make representations:</w:t>
      </w:r>
    </w:p>
    <w:p w14:paraId="20ADBA39" w14:textId="77777777" w:rsidR="00BD178B" w:rsidRDefault="00BD178B" w:rsidP="00BD178B">
      <w:pPr>
        <w:rPr>
          <w:b/>
          <w:sz w:val="28"/>
        </w:rPr>
      </w:pPr>
    </w:p>
    <w:p w14:paraId="43CDD80D" w14:textId="4EF02380" w:rsidR="00BD178B" w:rsidRDefault="00BD178B" w:rsidP="00BD178B">
      <w:r>
        <w:t>Representations should be made to Emma Russell before 6 March 2023.</w:t>
      </w:r>
    </w:p>
    <w:p w14:paraId="4AE63F2B" w14:textId="6D0F9A6F" w:rsidR="00BD178B" w:rsidRDefault="00BD178B" w:rsidP="00BD178B">
      <w:r>
        <w:t xml:space="preserve">Tel: </w:t>
      </w:r>
      <w:r>
        <w:rPr>
          <w:noProof/>
          <w:lang w:val="en-US"/>
        </w:rPr>
        <w:t>01642 444156</w:t>
      </w:r>
    </w:p>
    <w:p w14:paraId="7E12234B" w14:textId="77777777" w:rsidR="00BD178B" w:rsidRDefault="00BD178B" w:rsidP="00BD178B"/>
    <w:p w14:paraId="18E0E9D0" w14:textId="5D7FE1AD" w:rsidR="00BD178B" w:rsidRDefault="00BD178B" w:rsidP="00BD178B">
      <w:r>
        <w:t>First published in Forward Plan on 6 February 2023</w:t>
      </w:r>
    </w:p>
    <w:p w14:paraId="077683E4" w14:textId="77777777" w:rsidR="00BD178B" w:rsidRDefault="00BD178B" w:rsidP="00BD178B"/>
    <w:p w14:paraId="68AE8590"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0A46C6F3" w14:textId="77777777" w:rsidR="00BD178B" w:rsidRDefault="00BD178B" w:rsidP="00BD178B">
      <w:r>
        <w:rPr>
          <w:noProof/>
        </w:rPr>
        <mc:AlternateContent>
          <mc:Choice Requires="wps">
            <w:drawing>
              <wp:anchor distT="0" distB="0" distL="114300" distR="114300" simplePos="0" relativeHeight="251826176" behindDoc="0" locked="0" layoutInCell="1" allowOverlap="1" wp14:anchorId="070B0474" wp14:editId="4CB68CEA">
                <wp:simplePos x="0" y="0"/>
                <wp:positionH relativeFrom="column">
                  <wp:posOffset>1951990</wp:posOffset>
                </wp:positionH>
                <wp:positionV relativeFrom="paragraph">
                  <wp:posOffset>93345</wp:posOffset>
                </wp:positionV>
                <wp:extent cx="1323975" cy="1143000"/>
                <wp:effectExtent l="0" t="0" r="9525" b="0"/>
                <wp:wrapNone/>
                <wp:docPr id="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21F69" w14:textId="332D8972" w:rsidR="00BD178B" w:rsidRDefault="003D3AFC" w:rsidP="008B02EE">
                            <w:r>
                              <w:object w:dxaOrig="1311" w:dyaOrig="849" w14:anchorId="20CCB669">
                                <v:shape id="_x0000_i1037" type="#_x0000_t75" style="width:76.7pt;height:49.85pt">
                                  <v:imagedata r:id="rId65" o:title=""/>
                                </v:shape>
                                <o:OLEObject Type="Embed" ProgID="Acrobat.Document.DC" ShapeID="_x0000_i1037" DrawAspect="Icon" ObjectID="_1781079524" r:id="rId66"/>
                              </w:object>
                            </w:r>
                            <w:r>
                              <w:object w:dxaOrig="1311" w:dyaOrig="849" w14:anchorId="74FE96F4">
                                <v:shape id="_x0000_i1038" type="#_x0000_t75" style="width:76.7pt;height:49.85pt">
                                  <v:imagedata r:id="rId67" o:title=""/>
                                </v:shape>
                                <o:OLEObject Type="Embed" ProgID="Acrobat.Document.DC" ShapeID="_x0000_i1038" DrawAspect="Icon" ObjectID="_1781079525" r:id="rId6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0B0474" id="_x0000_s1060" type="#_x0000_t202" style="position:absolute;margin-left:153.7pt;margin-top:7.35pt;width:104.25pt;height:90pt;z-index:251826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Z/LdbFYCAAC7BAAADgAAAAAAAAAAAAAAAAAuAgAAZHJzL2Uyb0RvYy54bWxQSwEC&#10;LQAUAAYACAAAACEAua48hN4AAAAKAQAADwAAAAAAAAAAAAAAAACwBAAAZHJzL2Rvd25yZXYueG1s&#10;UEsFBgAAAAAEAAQA8wAAALsFAAAAAA==&#10;" fillcolor="window" strokeweight=".5pt">
                <v:path arrowok="t"/>
                <v:textbox style="mso-fit-shape-to-text:t">
                  <w:txbxContent>
                    <w:p w14:paraId="41F21F69" w14:textId="332D8972" w:rsidR="00BD178B" w:rsidRDefault="003D3AFC" w:rsidP="008B02EE">
                      <w:r>
                        <w:object w:dxaOrig="1311" w:dyaOrig="849" w14:anchorId="20CCB669">
                          <v:shape id="_x0000_i1048" type="#_x0000_t75" style="width:76.7pt;height:49.85pt">
                            <v:imagedata r:id="rId69" o:title=""/>
                          </v:shape>
                          <o:OLEObject Type="Embed" ProgID="Acrobat.Document.DC" ShapeID="_x0000_i1048" DrawAspect="Icon" ObjectID="_1778412480" r:id="rId70"/>
                        </w:object>
                      </w:r>
                      <w:r>
                        <w:object w:dxaOrig="1311" w:dyaOrig="849" w14:anchorId="74FE96F4">
                          <v:shape id="_x0000_i1050" type="#_x0000_t75" style="width:76.7pt;height:49.85pt">
                            <v:imagedata r:id="rId71" o:title=""/>
                          </v:shape>
                          <o:OLEObject Type="Embed" ProgID="Acrobat.Document.DC" ShapeID="_x0000_i1050" DrawAspect="Icon" ObjectID="_1778412481" r:id="rId72"/>
                        </w:object>
                      </w:r>
                    </w:p>
                  </w:txbxContent>
                </v:textbox>
              </v:shape>
            </w:pict>
          </mc:Fallback>
        </mc:AlternateContent>
      </w:r>
    </w:p>
    <w:p w14:paraId="584AFF64" w14:textId="77777777" w:rsidR="00BD178B" w:rsidRDefault="00BD178B" w:rsidP="00BD178B"/>
    <w:p w14:paraId="50347220" w14:textId="77777777" w:rsidR="00BD178B" w:rsidRPr="00C56C0C" w:rsidRDefault="00BD178B" w:rsidP="00BD178B">
      <w:r>
        <w:br w:type="page"/>
      </w:r>
    </w:p>
    <w:p w14:paraId="5799249B" w14:textId="35CCC1DD" w:rsidR="00BD178B" w:rsidRDefault="00BD178B" w:rsidP="00BD178B">
      <w:pPr>
        <w:rPr>
          <w:b/>
          <w:sz w:val="28"/>
        </w:rPr>
      </w:pPr>
      <w:r>
        <w:rPr>
          <w:b/>
          <w:sz w:val="28"/>
        </w:rPr>
        <w:lastRenderedPageBreak/>
        <w:t xml:space="preserve">DECISION: CDD0036 </w:t>
      </w:r>
      <w:r w:rsidR="00AC2931">
        <w:rPr>
          <w:b/>
          <w:bCs/>
          <w:sz w:val="28"/>
          <w:szCs w:val="28"/>
          <w:lang w:val="en-US"/>
        </w:rPr>
        <w:t>2</w:t>
      </w:r>
      <w:r w:rsidR="00AC2931" w:rsidRPr="00AC2931">
        <w:rPr>
          <w:b/>
          <w:bCs/>
          <w:sz w:val="28"/>
          <w:szCs w:val="28"/>
          <w:vertAlign w:val="superscript"/>
          <w:lang w:val="en-US"/>
        </w:rPr>
        <w:t>nd</w:t>
      </w:r>
      <w:r w:rsidR="00AC2931">
        <w:rPr>
          <w:b/>
          <w:bCs/>
          <w:sz w:val="28"/>
          <w:szCs w:val="28"/>
          <w:lang w:val="en-US"/>
        </w:rPr>
        <w:t xml:space="preserve"> optional extension with RCBC residential children’s homes contracts and award new contracts to new providers</w:t>
      </w:r>
    </w:p>
    <w:p w14:paraId="291E3EED" w14:textId="77777777" w:rsidR="00BD178B" w:rsidRDefault="00BD178B" w:rsidP="00BD178B">
      <w:pPr>
        <w:rPr>
          <w:b/>
          <w:sz w:val="28"/>
        </w:rPr>
      </w:pPr>
    </w:p>
    <w:p w14:paraId="0860E42A" w14:textId="77777777" w:rsidR="00BD178B" w:rsidRDefault="00BD178B" w:rsidP="00BD178B">
      <w:pPr>
        <w:rPr>
          <w:b/>
          <w:sz w:val="28"/>
        </w:rPr>
      </w:pPr>
      <w:r>
        <w:rPr>
          <w:b/>
          <w:sz w:val="28"/>
        </w:rPr>
        <w:t xml:space="preserve">Nature of the decision: </w:t>
      </w:r>
    </w:p>
    <w:p w14:paraId="081DDF7A" w14:textId="77777777" w:rsidR="00BD178B" w:rsidRDefault="00BD178B" w:rsidP="00BD178B">
      <w:pPr>
        <w:rPr>
          <w:b/>
          <w:sz w:val="28"/>
        </w:rPr>
      </w:pPr>
    </w:p>
    <w:p w14:paraId="7D12F1FB" w14:textId="0E7D0269" w:rsidR="00BD178B" w:rsidRDefault="00AC2931" w:rsidP="00BD178B">
      <w:pPr>
        <w:rPr>
          <w:lang w:val="en-US"/>
        </w:rPr>
      </w:pPr>
      <w:r w:rsidRPr="006243CA">
        <w:rPr>
          <w:lang w:val="en-US"/>
        </w:rPr>
        <w:t>Approval is require</w:t>
      </w:r>
      <w:r>
        <w:rPr>
          <w:lang w:val="en-US"/>
        </w:rPr>
        <w:t>d to enter into the 2</w:t>
      </w:r>
      <w:r w:rsidRPr="00277740">
        <w:rPr>
          <w:vertAlign w:val="superscript"/>
          <w:lang w:val="en-US"/>
        </w:rPr>
        <w:t>nd</w:t>
      </w:r>
      <w:r>
        <w:rPr>
          <w:lang w:val="en-US"/>
        </w:rPr>
        <w:t xml:space="preserve"> Optional extension period and extend existing contracts for 12 month </w:t>
      </w:r>
      <w:proofErr w:type="gramStart"/>
      <w:r>
        <w:rPr>
          <w:lang w:val="en-US"/>
        </w:rPr>
        <w:t>-  1</w:t>
      </w:r>
      <w:proofErr w:type="gramEnd"/>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00BD178B" w:rsidRPr="00AA691B">
        <w:rPr>
          <w:noProof/>
          <w:lang w:val="en-US"/>
        </w:rPr>
        <w:t>.</w:t>
      </w:r>
    </w:p>
    <w:p w14:paraId="5ADA1FE5" w14:textId="77777777" w:rsidR="00BD178B" w:rsidRDefault="00BD178B" w:rsidP="00BD178B"/>
    <w:p w14:paraId="7D067BD0" w14:textId="77777777" w:rsidR="00BD178B" w:rsidRDefault="00BD178B" w:rsidP="00BD178B">
      <w:pPr>
        <w:rPr>
          <w:b/>
          <w:sz w:val="28"/>
        </w:rPr>
      </w:pPr>
      <w:r>
        <w:rPr>
          <w:b/>
          <w:sz w:val="28"/>
        </w:rPr>
        <w:t>Who will make the decision?</w:t>
      </w:r>
    </w:p>
    <w:p w14:paraId="7CC8E2C7" w14:textId="77777777" w:rsidR="00BD178B" w:rsidRDefault="00BD178B" w:rsidP="00BD178B">
      <w:pPr>
        <w:rPr>
          <w:b/>
          <w:sz w:val="28"/>
        </w:rPr>
      </w:pPr>
    </w:p>
    <w:p w14:paraId="41B0F530" w14:textId="77777777" w:rsidR="00BD178B" w:rsidRDefault="00BD178B" w:rsidP="00BD178B">
      <w:proofErr w:type="spellStart"/>
      <w:r>
        <w:rPr>
          <w:lang w:val="en-US"/>
        </w:rPr>
        <w:t>Councillor</w:t>
      </w:r>
      <w:proofErr w:type="spellEnd"/>
      <w:r>
        <w:rPr>
          <w:lang w:val="en-US"/>
        </w:rPr>
        <w:t xml:space="preserve"> Barnes</w:t>
      </w:r>
    </w:p>
    <w:p w14:paraId="3CBB06E2" w14:textId="77777777" w:rsidR="00BD178B" w:rsidRDefault="00BD178B" w:rsidP="00BD178B"/>
    <w:p w14:paraId="6E03DAC6" w14:textId="77777777" w:rsidR="00BD178B" w:rsidRDefault="00BD178B" w:rsidP="00BD178B">
      <w:pPr>
        <w:rPr>
          <w:b/>
          <w:sz w:val="28"/>
        </w:rPr>
      </w:pPr>
      <w:r>
        <w:rPr>
          <w:b/>
          <w:sz w:val="28"/>
        </w:rPr>
        <w:t>When is the decision to be taken?</w:t>
      </w:r>
    </w:p>
    <w:p w14:paraId="24ECD37F" w14:textId="77777777" w:rsidR="00BD178B" w:rsidRDefault="00BD178B" w:rsidP="00BD178B">
      <w:pPr>
        <w:rPr>
          <w:b/>
          <w:sz w:val="28"/>
        </w:rPr>
      </w:pPr>
    </w:p>
    <w:p w14:paraId="2C7A6277" w14:textId="77777777" w:rsidR="00BD178B" w:rsidRDefault="00BD178B" w:rsidP="00BD178B">
      <w:r>
        <w:t>March 2023</w:t>
      </w:r>
    </w:p>
    <w:p w14:paraId="6E2032F7" w14:textId="77777777" w:rsidR="00BD178B" w:rsidRDefault="00BD178B" w:rsidP="00BD178B"/>
    <w:p w14:paraId="64500F5C" w14:textId="77777777" w:rsidR="00BD178B" w:rsidRDefault="00BD178B" w:rsidP="00BD178B">
      <w:pPr>
        <w:rPr>
          <w:b/>
          <w:sz w:val="28"/>
        </w:rPr>
      </w:pPr>
      <w:r>
        <w:rPr>
          <w:b/>
          <w:sz w:val="28"/>
        </w:rPr>
        <w:t>Who will be consulted and how?</w:t>
      </w:r>
    </w:p>
    <w:p w14:paraId="6E6A3055" w14:textId="77777777" w:rsidR="00BD178B" w:rsidRDefault="00BD178B" w:rsidP="00BD178B">
      <w:pPr>
        <w:rPr>
          <w:b/>
          <w:sz w:val="28"/>
        </w:rPr>
      </w:pPr>
    </w:p>
    <w:p w14:paraId="7ACD2D01" w14:textId="77777777" w:rsidR="00BD178B" w:rsidRDefault="00BD178B" w:rsidP="00BD178B">
      <w:pPr>
        <w:rPr>
          <w:noProof/>
          <w:lang w:val="en-US"/>
        </w:rPr>
      </w:pPr>
      <w:r>
        <w:rPr>
          <w:noProof/>
          <w:lang w:val="en-US"/>
        </w:rPr>
        <w:t>Cabinet Member for Children</w:t>
      </w:r>
    </w:p>
    <w:p w14:paraId="2C447095" w14:textId="77777777" w:rsidR="00BD178B" w:rsidRDefault="00BD178B" w:rsidP="00BD178B">
      <w:pPr>
        <w:rPr>
          <w:noProof/>
          <w:lang w:val="en-US"/>
        </w:rPr>
      </w:pPr>
      <w:r>
        <w:rPr>
          <w:noProof/>
          <w:lang w:val="en-US"/>
        </w:rPr>
        <w:t>Chief Finance Officer</w:t>
      </w:r>
    </w:p>
    <w:p w14:paraId="589FC949" w14:textId="77777777" w:rsidR="00BD178B" w:rsidRDefault="00BD178B" w:rsidP="00BD178B">
      <w:pPr>
        <w:rPr>
          <w:noProof/>
          <w:lang w:val="en-US"/>
        </w:rPr>
      </w:pPr>
      <w:r>
        <w:rPr>
          <w:noProof/>
          <w:lang w:val="en-US"/>
        </w:rPr>
        <w:t>Chief Legal Officer</w:t>
      </w:r>
    </w:p>
    <w:p w14:paraId="04F9E877" w14:textId="77777777" w:rsidR="00BD178B" w:rsidRDefault="00BD178B" w:rsidP="00BD178B">
      <w:pPr>
        <w:rPr>
          <w:noProof/>
          <w:lang w:val="en-US"/>
        </w:rPr>
      </w:pPr>
      <w:r>
        <w:rPr>
          <w:noProof/>
          <w:lang w:val="en-US"/>
        </w:rPr>
        <w:t>Corporate Director for Children &amp; Families</w:t>
      </w:r>
    </w:p>
    <w:p w14:paraId="0257C2C6" w14:textId="77777777" w:rsidR="00BD178B" w:rsidRDefault="00BD178B" w:rsidP="00BD178B">
      <w:pPr>
        <w:rPr>
          <w:noProof/>
          <w:lang w:val="en-US"/>
        </w:rPr>
      </w:pPr>
      <w:r>
        <w:rPr>
          <w:noProof/>
          <w:lang w:val="en-US"/>
        </w:rPr>
        <w:t>All of the above will be consulted via approval of the delegated decision.</w:t>
      </w:r>
    </w:p>
    <w:p w14:paraId="7BD7D97A" w14:textId="77777777" w:rsidR="00BD178B" w:rsidRDefault="00BD178B" w:rsidP="00BD178B"/>
    <w:p w14:paraId="22BF1C54" w14:textId="77777777" w:rsidR="00BD178B" w:rsidRDefault="00BD178B" w:rsidP="00BD178B">
      <w:pPr>
        <w:rPr>
          <w:b/>
          <w:sz w:val="28"/>
        </w:rPr>
      </w:pPr>
      <w:r>
        <w:rPr>
          <w:b/>
          <w:sz w:val="28"/>
        </w:rPr>
        <w:t>Supporting documentation:</w:t>
      </w:r>
    </w:p>
    <w:p w14:paraId="18AE886D" w14:textId="77777777" w:rsidR="00BD178B" w:rsidRDefault="00BD178B" w:rsidP="00BD178B">
      <w:pPr>
        <w:rPr>
          <w:b/>
          <w:sz w:val="28"/>
        </w:rPr>
      </w:pPr>
    </w:p>
    <w:p w14:paraId="7AB48321" w14:textId="77777777" w:rsidR="00BD178B" w:rsidRDefault="00BD178B" w:rsidP="00BD178B">
      <w:pPr>
        <w:rPr>
          <w:lang w:val="en-US"/>
        </w:rPr>
      </w:pPr>
      <w:r>
        <w:t xml:space="preserve">There are no supporting documents for this </w:t>
      </w:r>
      <w:proofErr w:type="gramStart"/>
      <w:r>
        <w:t>decision</w:t>
      </w:r>
      <w:proofErr w:type="gramEnd"/>
      <w:r>
        <w:rPr>
          <w:lang w:val="en-US"/>
        </w:rPr>
        <w:t xml:space="preserve"> </w:t>
      </w:r>
    </w:p>
    <w:p w14:paraId="7A177867" w14:textId="77777777" w:rsidR="00BD178B" w:rsidRDefault="00BD178B" w:rsidP="00BD178B"/>
    <w:p w14:paraId="71730B84" w14:textId="77777777" w:rsidR="00BD178B" w:rsidRDefault="00BD178B" w:rsidP="00BD178B">
      <w:pPr>
        <w:rPr>
          <w:b/>
          <w:sz w:val="28"/>
        </w:rPr>
      </w:pPr>
      <w:r>
        <w:rPr>
          <w:b/>
          <w:sz w:val="28"/>
        </w:rPr>
        <w:t>How and by when to make representations:</w:t>
      </w:r>
    </w:p>
    <w:p w14:paraId="658DA9C8" w14:textId="77777777" w:rsidR="00BD178B" w:rsidRDefault="00BD178B" w:rsidP="00BD178B">
      <w:pPr>
        <w:rPr>
          <w:b/>
          <w:sz w:val="28"/>
        </w:rPr>
      </w:pPr>
    </w:p>
    <w:p w14:paraId="07FDF056" w14:textId="77777777" w:rsidR="00BD178B" w:rsidRDefault="00BD178B" w:rsidP="00BD178B">
      <w:r>
        <w:t>Representations should be made to Emma Russell before 6 March 2023.</w:t>
      </w:r>
    </w:p>
    <w:p w14:paraId="33F9BE67" w14:textId="77777777" w:rsidR="00BD178B" w:rsidRDefault="00BD178B" w:rsidP="00BD178B">
      <w:r>
        <w:t xml:space="preserve">Tel: </w:t>
      </w:r>
      <w:r>
        <w:rPr>
          <w:noProof/>
          <w:lang w:val="en-US"/>
        </w:rPr>
        <w:t>01642 444156</w:t>
      </w:r>
    </w:p>
    <w:p w14:paraId="0F0A40E0" w14:textId="77777777" w:rsidR="00BD178B" w:rsidRDefault="00BD178B" w:rsidP="00BD178B"/>
    <w:p w14:paraId="2A3785EA" w14:textId="1767817B" w:rsidR="00BD178B" w:rsidRDefault="00BD178B" w:rsidP="00BD178B">
      <w:r>
        <w:t>First published in Forward Plan on 6 February 2023</w:t>
      </w:r>
    </w:p>
    <w:p w14:paraId="2F191915" w14:textId="77777777" w:rsidR="00BD178B" w:rsidRDefault="00BD178B" w:rsidP="00BD178B"/>
    <w:p w14:paraId="70E40182"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61AD1FB" w14:textId="77777777" w:rsidR="00BD178B" w:rsidRDefault="00BD178B" w:rsidP="00BD178B">
      <w:r>
        <w:rPr>
          <w:noProof/>
        </w:rPr>
        <mc:AlternateContent>
          <mc:Choice Requires="wps">
            <w:drawing>
              <wp:anchor distT="0" distB="0" distL="114300" distR="114300" simplePos="0" relativeHeight="251828224" behindDoc="0" locked="0" layoutInCell="1" allowOverlap="1" wp14:anchorId="7B19BE25" wp14:editId="7933844B">
                <wp:simplePos x="0" y="0"/>
                <wp:positionH relativeFrom="page">
                  <wp:align>center</wp:align>
                </wp:positionH>
                <wp:positionV relativeFrom="paragraph">
                  <wp:posOffset>126365</wp:posOffset>
                </wp:positionV>
                <wp:extent cx="1263650" cy="863600"/>
                <wp:effectExtent l="0" t="0" r="14605" b="20955"/>
                <wp:wrapNone/>
                <wp:docPr id="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0" cy="863600"/>
                        </a:xfrm>
                        <a:prstGeom prst="rect">
                          <a:avLst/>
                        </a:prstGeom>
                        <a:solidFill>
                          <a:sysClr val="window" lastClr="FFFFFF"/>
                        </a:solidFill>
                        <a:ln w="6350">
                          <a:solidFill>
                            <a:prstClr val="black"/>
                          </a:solidFill>
                        </a:ln>
                        <a:effectLst/>
                      </wps:spPr>
                      <wps:txbx>
                        <w:txbxContent>
                          <w:p w14:paraId="1248BE62" w14:textId="02402D1E" w:rsidR="00BD178B" w:rsidRDefault="002D729C" w:rsidP="002D729C">
                            <w:r>
                              <w:object w:dxaOrig="1376" w:dyaOrig="893" w14:anchorId="5DDA2C25">
                                <v:shape id="_x0000_i1039" type="#_x0000_t75" style="width:75.4pt;height:49.15pt">
                                  <v:imagedata r:id="rId73" o:title=""/>
                                </v:shape>
                                <o:OLEObject Type="Embed" ProgID="Acrobat.Document.DC" ShapeID="_x0000_i1039" DrawAspect="Icon" ObjectID="_1781079526"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9BE25" id="_x0000_s1061" type="#_x0000_t202" style="position:absolute;margin-left:0;margin-top:9.95pt;width:99.5pt;height:68pt;z-index:251828224;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" fillcolor="window" strokeweight=".5pt">
                <v:path arrowok="t"/>
                <v:textbox style="mso-fit-shape-to-text:t">
                  <w:txbxContent>
                    <w:p w14:paraId="1248BE62" w14:textId="02402D1E" w:rsidR="00BD178B" w:rsidRDefault="002D729C" w:rsidP="002D729C">
                      <w:r>
                        <w:object w:dxaOrig="1508" w:dyaOrig="983" w14:anchorId="5DDA2C25">
                          <v:shape id="_x0000_i1052" type="#_x0000_t75" style="width:75.4pt;height:49.15pt">
                            <v:imagedata r:id="rId75" o:title=""/>
                          </v:shape>
                          <o:OLEObject Type="Embed" ProgID="Acrobat.Document.DC" ShapeID="_x0000_i1052" DrawAspect="Icon" ObjectID="_1778412482" r:id="rId76"/>
                        </w:object>
                      </w:r>
                    </w:p>
                  </w:txbxContent>
                </v:textbox>
                <w10:wrap anchorx="page"/>
              </v:shape>
            </w:pict>
          </mc:Fallback>
        </mc:AlternateContent>
      </w:r>
    </w:p>
    <w:p w14:paraId="7DF690D4" w14:textId="77777777" w:rsidR="00BD178B" w:rsidRDefault="00BD178B" w:rsidP="00BD178B"/>
    <w:p w14:paraId="771EFE96" w14:textId="77777777" w:rsidR="00BD178B" w:rsidRPr="00C56C0C" w:rsidRDefault="00BD178B" w:rsidP="00BD178B">
      <w:r>
        <w:br w:type="page"/>
      </w:r>
    </w:p>
    <w:p w14:paraId="2C585D91" w14:textId="5CD6FFBD" w:rsidR="00BD178B" w:rsidRDefault="00BD178B" w:rsidP="00BD178B">
      <w:pPr>
        <w:rPr>
          <w:b/>
          <w:sz w:val="28"/>
        </w:rPr>
      </w:pPr>
      <w:r>
        <w:rPr>
          <w:b/>
          <w:sz w:val="28"/>
        </w:rPr>
        <w:lastRenderedPageBreak/>
        <w:t xml:space="preserve">DECISION: CDD0037 </w:t>
      </w:r>
      <w:r w:rsidR="00AC2931">
        <w:rPr>
          <w:b/>
          <w:bCs/>
          <w:sz w:val="28"/>
          <w:szCs w:val="28"/>
          <w:lang w:val="en-US"/>
        </w:rPr>
        <w:t xml:space="preserve">To </w:t>
      </w:r>
      <w:proofErr w:type="gramStart"/>
      <w:r w:rsidR="00AC2931">
        <w:rPr>
          <w:b/>
          <w:bCs/>
          <w:sz w:val="28"/>
          <w:szCs w:val="28"/>
          <w:lang w:val="en-US"/>
        </w:rPr>
        <w:t>enter into</w:t>
      </w:r>
      <w:proofErr w:type="gramEnd"/>
      <w:r w:rsidR="00AC2931">
        <w:rPr>
          <w:b/>
          <w:bCs/>
          <w:sz w:val="28"/>
          <w:szCs w:val="28"/>
          <w:lang w:val="en-US"/>
        </w:rPr>
        <w:t xml:space="preserve"> 2</w:t>
      </w:r>
      <w:r w:rsidR="00AC2931" w:rsidRPr="00AC2931">
        <w:rPr>
          <w:b/>
          <w:bCs/>
          <w:sz w:val="28"/>
          <w:szCs w:val="28"/>
          <w:vertAlign w:val="superscript"/>
          <w:lang w:val="en-US"/>
        </w:rPr>
        <w:t>nd</w:t>
      </w:r>
      <w:r w:rsidR="00AC2931">
        <w:rPr>
          <w:b/>
          <w:bCs/>
          <w:sz w:val="28"/>
          <w:szCs w:val="28"/>
          <w:lang w:val="en-US"/>
        </w:rPr>
        <w:t xml:space="preserve"> optional extension with providers on the Tees Valley Residential Framework</w:t>
      </w:r>
    </w:p>
    <w:p w14:paraId="550A568C" w14:textId="77777777" w:rsidR="00BD178B" w:rsidRDefault="00BD178B" w:rsidP="00BD178B">
      <w:pPr>
        <w:rPr>
          <w:b/>
          <w:sz w:val="28"/>
        </w:rPr>
      </w:pPr>
    </w:p>
    <w:p w14:paraId="08A70EA8" w14:textId="77777777" w:rsidR="00BD178B" w:rsidRDefault="00BD178B" w:rsidP="00BD178B">
      <w:pPr>
        <w:rPr>
          <w:b/>
          <w:sz w:val="28"/>
        </w:rPr>
      </w:pPr>
      <w:r>
        <w:rPr>
          <w:b/>
          <w:sz w:val="28"/>
        </w:rPr>
        <w:t xml:space="preserve">Nature of the decision: </w:t>
      </w:r>
    </w:p>
    <w:p w14:paraId="0BE9F5B0" w14:textId="77777777" w:rsidR="00BD178B" w:rsidRDefault="00BD178B" w:rsidP="00BD178B">
      <w:pPr>
        <w:rPr>
          <w:b/>
          <w:sz w:val="28"/>
        </w:rPr>
      </w:pPr>
    </w:p>
    <w:p w14:paraId="29830C53" w14:textId="1C97FCEF" w:rsidR="00BD178B" w:rsidRDefault="00AC2931" w:rsidP="00BD178B">
      <w:pPr>
        <w:rPr>
          <w:lang w:val="en-US"/>
        </w:rPr>
      </w:pPr>
      <w:r w:rsidRPr="006243CA">
        <w:rPr>
          <w:lang w:val="en-US"/>
        </w:rPr>
        <w:t>Approval is require</w:t>
      </w:r>
      <w:r>
        <w:rPr>
          <w:lang w:val="en-US"/>
        </w:rPr>
        <w:t xml:space="preserve">d to </w:t>
      </w:r>
      <w:proofErr w:type="gramStart"/>
      <w:r>
        <w:rPr>
          <w:lang w:val="en-US"/>
        </w:rPr>
        <w:t>enter into</w:t>
      </w:r>
      <w:proofErr w:type="gramEnd"/>
      <w:r>
        <w:rPr>
          <w:lang w:val="en-US"/>
        </w:rPr>
        <w:t xml:space="preserve"> the second extension phase of the Tees Valley Residential Childrens home framework 1</w:t>
      </w:r>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w:t>
      </w:r>
      <w:r w:rsidR="00BD178B" w:rsidRPr="00AA691B">
        <w:rPr>
          <w:noProof/>
          <w:lang w:val="en-US"/>
        </w:rPr>
        <w:t>.</w:t>
      </w:r>
    </w:p>
    <w:p w14:paraId="237C8626" w14:textId="77777777" w:rsidR="00BD178B" w:rsidRDefault="00BD178B" w:rsidP="00BD178B"/>
    <w:p w14:paraId="7B3329E8" w14:textId="77777777" w:rsidR="00BD178B" w:rsidRDefault="00BD178B" w:rsidP="00BD178B">
      <w:pPr>
        <w:rPr>
          <w:b/>
          <w:sz w:val="28"/>
        </w:rPr>
      </w:pPr>
      <w:r>
        <w:rPr>
          <w:b/>
          <w:sz w:val="28"/>
        </w:rPr>
        <w:t>Who will make the decision?</w:t>
      </w:r>
    </w:p>
    <w:p w14:paraId="74DB9BC5" w14:textId="77777777" w:rsidR="00BD178B" w:rsidRDefault="00BD178B" w:rsidP="00BD178B">
      <w:pPr>
        <w:rPr>
          <w:b/>
          <w:sz w:val="28"/>
        </w:rPr>
      </w:pPr>
    </w:p>
    <w:p w14:paraId="27F3C363" w14:textId="77777777" w:rsidR="00BD178B" w:rsidRDefault="00BD178B" w:rsidP="00BD178B">
      <w:proofErr w:type="spellStart"/>
      <w:r>
        <w:rPr>
          <w:lang w:val="en-US"/>
        </w:rPr>
        <w:t>Councillor</w:t>
      </w:r>
      <w:proofErr w:type="spellEnd"/>
      <w:r>
        <w:rPr>
          <w:lang w:val="en-US"/>
        </w:rPr>
        <w:t xml:space="preserve"> Barnes</w:t>
      </w:r>
    </w:p>
    <w:p w14:paraId="4D9B7951" w14:textId="77777777" w:rsidR="00BD178B" w:rsidRDefault="00BD178B" w:rsidP="00BD178B"/>
    <w:p w14:paraId="6089F5C9" w14:textId="77777777" w:rsidR="00BD178B" w:rsidRDefault="00BD178B" w:rsidP="00BD178B">
      <w:pPr>
        <w:rPr>
          <w:b/>
          <w:sz w:val="28"/>
        </w:rPr>
      </w:pPr>
      <w:r>
        <w:rPr>
          <w:b/>
          <w:sz w:val="28"/>
        </w:rPr>
        <w:t>When is the decision to be taken?</w:t>
      </w:r>
    </w:p>
    <w:p w14:paraId="27A7064C" w14:textId="77777777" w:rsidR="00BD178B" w:rsidRDefault="00BD178B" w:rsidP="00BD178B">
      <w:pPr>
        <w:rPr>
          <w:b/>
          <w:sz w:val="28"/>
        </w:rPr>
      </w:pPr>
    </w:p>
    <w:p w14:paraId="4DA96920" w14:textId="77777777" w:rsidR="00BD178B" w:rsidRDefault="00BD178B" w:rsidP="00BD178B">
      <w:r>
        <w:t>March 2023</w:t>
      </w:r>
    </w:p>
    <w:p w14:paraId="7732D075" w14:textId="77777777" w:rsidR="00BD178B" w:rsidRDefault="00BD178B" w:rsidP="00BD178B"/>
    <w:p w14:paraId="7373FE8E" w14:textId="77777777" w:rsidR="00BD178B" w:rsidRDefault="00BD178B" w:rsidP="00BD178B">
      <w:pPr>
        <w:rPr>
          <w:b/>
          <w:sz w:val="28"/>
        </w:rPr>
      </w:pPr>
      <w:r>
        <w:rPr>
          <w:b/>
          <w:sz w:val="28"/>
        </w:rPr>
        <w:t>Who will be consulted and how?</w:t>
      </w:r>
    </w:p>
    <w:p w14:paraId="43F976B6" w14:textId="77777777" w:rsidR="00BD178B" w:rsidRDefault="00BD178B" w:rsidP="00BD178B">
      <w:pPr>
        <w:rPr>
          <w:b/>
          <w:sz w:val="28"/>
        </w:rPr>
      </w:pPr>
    </w:p>
    <w:p w14:paraId="544BF7F6" w14:textId="77777777" w:rsidR="00BD178B" w:rsidRDefault="00BD178B" w:rsidP="00BD178B">
      <w:pPr>
        <w:rPr>
          <w:noProof/>
          <w:lang w:val="en-US"/>
        </w:rPr>
      </w:pPr>
      <w:r>
        <w:rPr>
          <w:noProof/>
          <w:lang w:val="en-US"/>
        </w:rPr>
        <w:t>Cabinet Member for Children</w:t>
      </w:r>
    </w:p>
    <w:p w14:paraId="01747C07" w14:textId="77777777" w:rsidR="00BD178B" w:rsidRDefault="00BD178B" w:rsidP="00BD178B">
      <w:pPr>
        <w:rPr>
          <w:noProof/>
          <w:lang w:val="en-US"/>
        </w:rPr>
      </w:pPr>
      <w:r>
        <w:rPr>
          <w:noProof/>
          <w:lang w:val="en-US"/>
        </w:rPr>
        <w:t>Chief Finance Officer</w:t>
      </w:r>
    </w:p>
    <w:p w14:paraId="6CC6BBFB" w14:textId="77777777" w:rsidR="00BD178B" w:rsidRDefault="00BD178B" w:rsidP="00BD178B">
      <w:pPr>
        <w:rPr>
          <w:noProof/>
          <w:lang w:val="en-US"/>
        </w:rPr>
      </w:pPr>
      <w:r>
        <w:rPr>
          <w:noProof/>
          <w:lang w:val="en-US"/>
        </w:rPr>
        <w:t>Chief Legal Officer</w:t>
      </w:r>
    </w:p>
    <w:p w14:paraId="1F26892B" w14:textId="77777777" w:rsidR="00BD178B" w:rsidRDefault="00BD178B" w:rsidP="00BD178B">
      <w:pPr>
        <w:rPr>
          <w:noProof/>
          <w:lang w:val="en-US"/>
        </w:rPr>
      </w:pPr>
      <w:r>
        <w:rPr>
          <w:noProof/>
          <w:lang w:val="en-US"/>
        </w:rPr>
        <w:t>Corporate Director for Children &amp; Families</w:t>
      </w:r>
    </w:p>
    <w:p w14:paraId="2468F4BD" w14:textId="77777777" w:rsidR="00BD178B" w:rsidRDefault="00BD178B" w:rsidP="00BD178B">
      <w:pPr>
        <w:rPr>
          <w:noProof/>
          <w:lang w:val="en-US"/>
        </w:rPr>
      </w:pPr>
      <w:r>
        <w:rPr>
          <w:noProof/>
          <w:lang w:val="en-US"/>
        </w:rPr>
        <w:t>All of the above will be consulted via approval of the delegated decision.</w:t>
      </w:r>
    </w:p>
    <w:p w14:paraId="6981C063" w14:textId="77777777" w:rsidR="00BD178B" w:rsidRDefault="00BD178B" w:rsidP="00BD178B"/>
    <w:p w14:paraId="31BE8BFA" w14:textId="77777777" w:rsidR="00BD178B" w:rsidRDefault="00BD178B" w:rsidP="00BD178B">
      <w:pPr>
        <w:rPr>
          <w:b/>
          <w:sz w:val="28"/>
        </w:rPr>
      </w:pPr>
      <w:r>
        <w:rPr>
          <w:b/>
          <w:sz w:val="28"/>
        </w:rPr>
        <w:t>Supporting documentation:</w:t>
      </w:r>
    </w:p>
    <w:p w14:paraId="760CD2E1" w14:textId="77777777" w:rsidR="00BD178B" w:rsidRDefault="00BD178B" w:rsidP="00BD178B">
      <w:pPr>
        <w:rPr>
          <w:b/>
          <w:sz w:val="28"/>
        </w:rPr>
      </w:pPr>
    </w:p>
    <w:p w14:paraId="6502F281" w14:textId="77777777" w:rsidR="00BD178B" w:rsidRDefault="00BD178B" w:rsidP="00BD178B">
      <w:pPr>
        <w:rPr>
          <w:lang w:val="en-US"/>
        </w:rPr>
      </w:pPr>
      <w:r>
        <w:t xml:space="preserve">There are no supporting documents for this </w:t>
      </w:r>
      <w:proofErr w:type="gramStart"/>
      <w:r>
        <w:t>decision</w:t>
      </w:r>
      <w:proofErr w:type="gramEnd"/>
      <w:r>
        <w:rPr>
          <w:lang w:val="en-US"/>
        </w:rPr>
        <w:t xml:space="preserve"> </w:t>
      </w:r>
    </w:p>
    <w:p w14:paraId="3D1E26F0" w14:textId="77777777" w:rsidR="00BD178B" w:rsidRDefault="00BD178B" w:rsidP="00BD178B"/>
    <w:p w14:paraId="48C8AA7E" w14:textId="77777777" w:rsidR="00BD178B" w:rsidRDefault="00BD178B" w:rsidP="00BD178B">
      <w:pPr>
        <w:rPr>
          <w:b/>
          <w:sz w:val="28"/>
        </w:rPr>
      </w:pPr>
      <w:r>
        <w:rPr>
          <w:b/>
          <w:sz w:val="28"/>
        </w:rPr>
        <w:t>How and by when to make representations:</w:t>
      </w:r>
    </w:p>
    <w:p w14:paraId="55416D6D" w14:textId="77777777" w:rsidR="00BD178B" w:rsidRDefault="00BD178B" w:rsidP="00BD178B">
      <w:pPr>
        <w:rPr>
          <w:b/>
          <w:sz w:val="28"/>
        </w:rPr>
      </w:pPr>
    </w:p>
    <w:p w14:paraId="217630F6" w14:textId="77777777" w:rsidR="00BD178B" w:rsidRDefault="00BD178B" w:rsidP="00BD178B">
      <w:r>
        <w:t>Representations should be made to Emma Russell before 6 March 2023.</w:t>
      </w:r>
    </w:p>
    <w:p w14:paraId="4E410ABC" w14:textId="77777777" w:rsidR="00BD178B" w:rsidRDefault="00BD178B" w:rsidP="00BD178B">
      <w:r>
        <w:t xml:space="preserve">Tel: </w:t>
      </w:r>
      <w:r>
        <w:rPr>
          <w:noProof/>
          <w:lang w:val="en-US"/>
        </w:rPr>
        <w:t>01642 444156</w:t>
      </w:r>
    </w:p>
    <w:p w14:paraId="30459F12" w14:textId="77777777" w:rsidR="00BD178B" w:rsidRDefault="00BD178B" w:rsidP="00BD178B"/>
    <w:p w14:paraId="36C04F2C" w14:textId="79F44808" w:rsidR="00BD178B" w:rsidRDefault="00BD178B" w:rsidP="00BD178B">
      <w:r>
        <w:t>First published in Forward Plan on 6 February 2023</w:t>
      </w:r>
    </w:p>
    <w:p w14:paraId="0AAA1791" w14:textId="77777777" w:rsidR="00BD178B" w:rsidRDefault="00BD178B" w:rsidP="00BD178B"/>
    <w:p w14:paraId="3A56BB37"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C5906E5" w14:textId="77777777" w:rsidR="00BD178B" w:rsidRDefault="00BD178B" w:rsidP="00BD178B">
      <w:r>
        <w:rPr>
          <w:noProof/>
        </w:rPr>
        <mc:AlternateContent>
          <mc:Choice Requires="wps">
            <w:drawing>
              <wp:anchor distT="0" distB="0" distL="114300" distR="114300" simplePos="0" relativeHeight="251830272" behindDoc="0" locked="0" layoutInCell="1" allowOverlap="1" wp14:anchorId="3BA0BE0E" wp14:editId="20A7F542">
                <wp:simplePos x="0" y="0"/>
                <wp:positionH relativeFrom="column">
                  <wp:posOffset>1951990</wp:posOffset>
                </wp:positionH>
                <wp:positionV relativeFrom="paragraph">
                  <wp:posOffset>93345</wp:posOffset>
                </wp:positionV>
                <wp:extent cx="1323975" cy="1143000"/>
                <wp:effectExtent l="0" t="0" r="9525" b="0"/>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9C7124C" w14:textId="73448CE2" w:rsidR="00BD178B" w:rsidRDefault="00EE63D5" w:rsidP="00EE63D5">
                            <w:r>
                              <w:object w:dxaOrig="1311" w:dyaOrig="849" w14:anchorId="27DD9FC8">
                                <v:shape id="_x0000_i1040" type="#_x0000_t75" style="width:76.7pt;height:49.85pt">
                                  <v:imagedata r:id="rId77" o:title=""/>
                                </v:shape>
                                <o:OLEObject Type="Embed" ProgID="Acrobat.Document.DC" ShapeID="_x0000_i1040" DrawAspect="Icon" ObjectID="_1781079527" r:id="rId7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A0BE0E" id="_x0000_s1062" type="#_x0000_t202" style="position:absolute;margin-left:153.7pt;margin-top:7.35pt;width:104.25pt;height:90pt;z-index:251830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OO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kA4WoD5QGJtnDUoDN8&#10;KTHaChN+ZhZFhxTiIPknXCoFmCL0O0pqsL/+dh/8UQtopaRFERdU45QhCz80auQuG4+D5uNhPLkd&#10;4sFeWzbXFr1rFoBMZjiwhsdt8PfqtK0sNK84bfMQE01Mc4xcUH/aLvxxsHBauZjPoxOq3DC/0mvD&#10;T+oKHL90r8yavuke9fIIJ7Gz/F3vj76x4Wa+87CUURgXTnuZ4oTEZvfTHEbw+hy9Lt+c2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Xr5jjlYCAAC7BAAADgAAAAAAAAAAAAAAAAAuAgAAZHJzL2Uyb0RvYy54bWxQSwEC&#10;LQAUAAYACAAAACEAua48hN4AAAAKAQAADwAAAAAAAAAAAAAAAACwBAAAZHJzL2Rvd25yZXYueG1s&#10;UEsFBgAAAAAEAAQA8wAAALsFAAAAAA==&#10;" fillcolor="window" strokeweight=".5pt">
                <v:path arrowok="t"/>
                <v:textbox style="mso-fit-shape-to-text:t">
                  <w:txbxContent>
                    <w:p w14:paraId="19C7124C" w14:textId="73448CE2" w:rsidR="00BD178B" w:rsidRDefault="00EE63D5" w:rsidP="00EE63D5">
                      <w:r>
                        <w:object w:dxaOrig="1311" w:dyaOrig="849" w14:anchorId="27DD9FC8">
                          <v:shape id="_x0000_i1054" type="#_x0000_t75" style="width:76.7pt;height:49.85pt">
                            <v:imagedata r:id="rId79" o:title=""/>
                          </v:shape>
                          <o:OLEObject Type="Embed" ProgID="Acrobat.Document.DC" ShapeID="_x0000_i1054" DrawAspect="Icon" ObjectID="_1778412483" r:id="rId80"/>
                        </w:object>
                      </w:r>
                    </w:p>
                  </w:txbxContent>
                </v:textbox>
              </v:shape>
            </w:pict>
          </mc:Fallback>
        </mc:AlternateContent>
      </w:r>
    </w:p>
    <w:p w14:paraId="6E6A57D4" w14:textId="77777777" w:rsidR="00BD178B" w:rsidRDefault="00BD178B" w:rsidP="00BD178B"/>
    <w:p w14:paraId="34534655" w14:textId="77777777" w:rsidR="004404A8" w:rsidRDefault="004404A8" w:rsidP="00CA0514"/>
    <w:p w14:paraId="0A3233BC" w14:textId="77777777" w:rsidR="004404A8" w:rsidRDefault="004404A8" w:rsidP="00CA0514"/>
    <w:p w14:paraId="28458A92" w14:textId="77777777" w:rsidR="004404A8" w:rsidRDefault="004404A8" w:rsidP="00CA0514"/>
    <w:p w14:paraId="04E16F18" w14:textId="77777777" w:rsidR="004404A8" w:rsidRDefault="004404A8" w:rsidP="00CA0514"/>
    <w:p w14:paraId="6FA5998F" w14:textId="77777777" w:rsidR="004404A8" w:rsidRDefault="004404A8" w:rsidP="00CA0514"/>
    <w:p w14:paraId="42198534" w14:textId="04932341" w:rsidR="004404A8" w:rsidRDefault="004404A8" w:rsidP="004404A8">
      <w:pPr>
        <w:rPr>
          <w:b/>
          <w:sz w:val="28"/>
        </w:rPr>
      </w:pPr>
      <w:r>
        <w:rPr>
          <w:b/>
          <w:sz w:val="28"/>
        </w:rPr>
        <w:lastRenderedPageBreak/>
        <w:t xml:space="preserve">DECISION: CDD0038 </w:t>
      </w:r>
      <w:r>
        <w:rPr>
          <w:b/>
          <w:bCs/>
          <w:sz w:val="28"/>
          <w:szCs w:val="28"/>
          <w:lang w:val="en-US"/>
        </w:rPr>
        <w:t>Primary School Additionally Resourced Provisions (ARP’s)</w:t>
      </w:r>
    </w:p>
    <w:p w14:paraId="6817E10C" w14:textId="77777777" w:rsidR="004404A8" w:rsidRDefault="004404A8" w:rsidP="004404A8">
      <w:pPr>
        <w:rPr>
          <w:b/>
          <w:sz w:val="28"/>
        </w:rPr>
      </w:pPr>
    </w:p>
    <w:p w14:paraId="77217C4C" w14:textId="77777777" w:rsidR="004404A8" w:rsidRDefault="004404A8" w:rsidP="004404A8">
      <w:pPr>
        <w:rPr>
          <w:b/>
          <w:sz w:val="28"/>
        </w:rPr>
      </w:pPr>
      <w:r>
        <w:rPr>
          <w:b/>
          <w:sz w:val="28"/>
        </w:rPr>
        <w:t xml:space="preserve">Nature of the decision: </w:t>
      </w:r>
    </w:p>
    <w:p w14:paraId="5AAA61E0" w14:textId="77777777" w:rsidR="004404A8" w:rsidRDefault="004404A8" w:rsidP="004404A8">
      <w:pPr>
        <w:rPr>
          <w:b/>
          <w:sz w:val="28"/>
        </w:rPr>
      </w:pPr>
    </w:p>
    <w:p w14:paraId="5579A85D" w14:textId="33C5A72C" w:rsidR="004404A8" w:rsidRDefault="004404A8" w:rsidP="004404A8">
      <w:pPr>
        <w:rPr>
          <w:lang w:val="en-US"/>
        </w:rPr>
      </w:pPr>
      <w:r w:rsidRPr="0067152D">
        <w:rPr>
          <w:lang w:val="en-US"/>
        </w:rPr>
        <w:t xml:space="preserve">Redcar and Cleveland Local Authority are responsible for arranging suitable education for children </w:t>
      </w:r>
      <w:r>
        <w:rPr>
          <w:lang w:val="en-US"/>
        </w:rPr>
        <w:t xml:space="preserve">with Special Educational Needs who require more support than a mainstream school can provide. It is Redcar and Cleveland Local Authorities intention to enter into an agreement with </w:t>
      </w:r>
      <w:r w:rsidRPr="00F9197E">
        <w:rPr>
          <w:lang w:val="en-US"/>
        </w:rPr>
        <w:t xml:space="preserve">Tees Valley Education </w:t>
      </w:r>
      <w:r>
        <w:rPr>
          <w:lang w:val="en-US"/>
        </w:rPr>
        <w:t>M</w:t>
      </w:r>
      <w:r w:rsidRPr="00F9197E">
        <w:rPr>
          <w:lang w:val="en-US"/>
        </w:rPr>
        <w:t xml:space="preserve">ulti </w:t>
      </w:r>
      <w:r>
        <w:rPr>
          <w:lang w:val="en-US"/>
        </w:rPr>
        <w:t>A</w:t>
      </w:r>
      <w:r w:rsidRPr="00F9197E">
        <w:rPr>
          <w:lang w:val="en-US"/>
        </w:rPr>
        <w:t xml:space="preserve">cademy </w:t>
      </w:r>
      <w:r>
        <w:rPr>
          <w:lang w:val="en-US"/>
        </w:rPr>
        <w:t>T</w:t>
      </w:r>
      <w:r w:rsidRPr="00F9197E">
        <w:rPr>
          <w:lang w:val="en-US"/>
        </w:rPr>
        <w:t>rust</w:t>
      </w:r>
      <w:r>
        <w:rPr>
          <w:lang w:val="en-US"/>
        </w:rPr>
        <w:t xml:space="preserve"> (</w:t>
      </w:r>
      <w:proofErr w:type="spellStart"/>
      <w:r>
        <w:rPr>
          <w:lang w:val="en-US"/>
        </w:rPr>
        <w:t>Dormanstown</w:t>
      </w:r>
      <w:proofErr w:type="spellEnd"/>
      <w:r>
        <w:rPr>
          <w:lang w:val="en-US"/>
        </w:rPr>
        <w:t xml:space="preserve"> Primary School), </w:t>
      </w:r>
      <w:r w:rsidRPr="00F9197E">
        <w:rPr>
          <w:lang w:val="en-US"/>
        </w:rPr>
        <w:t>Steel River Academy Trust</w:t>
      </w:r>
      <w:r>
        <w:rPr>
          <w:lang w:val="en-US"/>
        </w:rPr>
        <w:t xml:space="preserve"> (</w:t>
      </w:r>
      <w:proofErr w:type="spellStart"/>
      <w:r>
        <w:rPr>
          <w:lang w:val="en-US"/>
        </w:rPr>
        <w:t>Grangetown</w:t>
      </w:r>
      <w:proofErr w:type="spellEnd"/>
      <w:r>
        <w:rPr>
          <w:lang w:val="en-US"/>
        </w:rPr>
        <w:t xml:space="preserve"> Primary School), </w:t>
      </w:r>
      <w:r w:rsidRPr="00F9197E">
        <w:rPr>
          <w:lang w:val="en-US"/>
        </w:rPr>
        <w:t>Galileo Multi Academy Trust</w:t>
      </w:r>
      <w:r>
        <w:rPr>
          <w:lang w:val="en-US"/>
        </w:rPr>
        <w:t xml:space="preserve"> (St Peters C of E Primary School) and LA maintained South Bank Primary School to provide Additionally Resourced Provisions to meet this need.</w:t>
      </w:r>
    </w:p>
    <w:p w14:paraId="373CD765" w14:textId="77777777" w:rsidR="004404A8" w:rsidRDefault="004404A8" w:rsidP="004404A8"/>
    <w:p w14:paraId="34200ED7" w14:textId="77777777" w:rsidR="004404A8" w:rsidRDefault="004404A8" w:rsidP="004404A8">
      <w:pPr>
        <w:rPr>
          <w:b/>
          <w:sz w:val="28"/>
        </w:rPr>
      </w:pPr>
      <w:r>
        <w:rPr>
          <w:b/>
          <w:sz w:val="28"/>
        </w:rPr>
        <w:t>Who will make the decision?</w:t>
      </w:r>
    </w:p>
    <w:p w14:paraId="4CE61D14" w14:textId="77777777" w:rsidR="004404A8" w:rsidRDefault="004404A8" w:rsidP="004404A8">
      <w:pPr>
        <w:rPr>
          <w:b/>
          <w:sz w:val="28"/>
        </w:rPr>
      </w:pPr>
    </w:p>
    <w:p w14:paraId="32F67357" w14:textId="77777777" w:rsidR="004404A8" w:rsidRDefault="004404A8" w:rsidP="004404A8">
      <w:proofErr w:type="spellStart"/>
      <w:r>
        <w:rPr>
          <w:lang w:val="en-US"/>
        </w:rPr>
        <w:t>Councillor</w:t>
      </w:r>
      <w:proofErr w:type="spellEnd"/>
      <w:r>
        <w:rPr>
          <w:lang w:val="en-US"/>
        </w:rPr>
        <w:t xml:space="preserve"> Barnes</w:t>
      </w:r>
    </w:p>
    <w:p w14:paraId="33B399BD" w14:textId="77777777" w:rsidR="004404A8" w:rsidRDefault="004404A8" w:rsidP="004404A8"/>
    <w:p w14:paraId="0C1DA5EE" w14:textId="77777777" w:rsidR="004404A8" w:rsidRDefault="004404A8" w:rsidP="004404A8">
      <w:pPr>
        <w:rPr>
          <w:b/>
          <w:sz w:val="28"/>
        </w:rPr>
      </w:pPr>
      <w:r>
        <w:rPr>
          <w:b/>
          <w:sz w:val="28"/>
        </w:rPr>
        <w:t>When is the decision to be taken?</w:t>
      </w:r>
    </w:p>
    <w:p w14:paraId="68734CC3" w14:textId="77777777" w:rsidR="004404A8" w:rsidRDefault="004404A8" w:rsidP="004404A8">
      <w:pPr>
        <w:rPr>
          <w:b/>
          <w:sz w:val="28"/>
        </w:rPr>
      </w:pPr>
    </w:p>
    <w:p w14:paraId="2A54C29D" w14:textId="229CFDB6" w:rsidR="004404A8" w:rsidRDefault="004404A8" w:rsidP="004404A8">
      <w:r>
        <w:t>May 2023</w:t>
      </w:r>
    </w:p>
    <w:p w14:paraId="10BAB87C" w14:textId="77777777" w:rsidR="004404A8" w:rsidRDefault="004404A8" w:rsidP="004404A8"/>
    <w:p w14:paraId="66443068" w14:textId="77777777" w:rsidR="004404A8" w:rsidRDefault="004404A8" w:rsidP="004404A8">
      <w:pPr>
        <w:rPr>
          <w:b/>
          <w:sz w:val="28"/>
        </w:rPr>
      </w:pPr>
      <w:r>
        <w:rPr>
          <w:b/>
          <w:sz w:val="28"/>
        </w:rPr>
        <w:t>Who will be consulted and how?</w:t>
      </w:r>
    </w:p>
    <w:p w14:paraId="6101EAEF" w14:textId="77777777" w:rsidR="004404A8" w:rsidRDefault="004404A8" w:rsidP="004404A8">
      <w:pPr>
        <w:rPr>
          <w:b/>
          <w:sz w:val="28"/>
        </w:rPr>
      </w:pPr>
    </w:p>
    <w:p w14:paraId="219EB4E8" w14:textId="77777777" w:rsidR="004404A8" w:rsidRDefault="004404A8" w:rsidP="004404A8">
      <w:pPr>
        <w:rPr>
          <w:noProof/>
          <w:lang w:val="en-US"/>
        </w:rPr>
      </w:pPr>
      <w:r>
        <w:rPr>
          <w:noProof/>
          <w:lang w:val="en-US"/>
        </w:rPr>
        <w:t>Cabinet Member for Children</w:t>
      </w:r>
    </w:p>
    <w:p w14:paraId="2813E13A" w14:textId="77777777" w:rsidR="004404A8" w:rsidRDefault="004404A8" w:rsidP="004404A8">
      <w:pPr>
        <w:rPr>
          <w:noProof/>
          <w:lang w:val="en-US"/>
        </w:rPr>
      </w:pPr>
      <w:r>
        <w:rPr>
          <w:noProof/>
          <w:lang w:val="en-US"/>
        </w:rPr>
        <w:t>Corporate Director for Children &amp; Families</w:t>
      </w:r>
    </w:p>
    <w:p w14:paraId="1DB43614" w14:textId="77777777" w:rsidR="004404A8" w:rsidRDefault="004404A8" w:rsidP="004404A8">
      <w:pPr>
        <w:rPr>
          <w:noProof/>
          <w:lang w:val="en-US"/>
        </w:rPr>
      </w:pPr>
      <w:r>
        <w:rPr>
          <w:noProof/>
          <w:lang w:val="en-US"/>
        </w:rPr>
        <w:t>All of the above will be consulted via approval of the delegated decision.</w:t>
      </w:r>
    </w:p>
    <w:p w14:paraId="258B6619" w14:textId="77777777" w:rsidR="004404A8" w:rsidRDefault="004404A8" w:rsidP="004404A8"/>
    <w:p w14:paraId="6FD895D6" w14:textId="77777777" w:rsidR="004404A8" w:rsidRDefault="004404A8" w:rsidP="004404A8">
      <w:pPr>
        <w:rPr>
          <w:b/>
          <w:sz w:val="28"/>
        </w:rPr>
      </w:pPr>
      <w:r>
        <w:rPr>
          <w:b/>
          <w:sz w:val="28"/>
        </w:rPr>
        <w:t>Supporting documentation:</w:t>
      </w:r>
    </w:p>
    <w:p w14:paraId="62F91AE4" w14:textId="77777777" w:rsidR="004404A8" w:rsidRDefault="004404A8" w:rsidP="004404A8">
      <w:pPr>
        <w:rPr>
          <w:b/>
          <w:sz w:val="28"/>
        </w:rPr>
      </w:pPr>
    </w:p>
    <w:p w14:paraId="09898941" w14:textId="77777777" w:rsidR="004404A8" w:rsidRDefault="004404A8" w:rsidP="004404A8">
      <w:pPr>
        <w:rPr>
          <w:lang w:val="en-US"/>
        </w:rPr>
      </w:pPr>
      <w:r>
        <w:t xml:space="preserve">There are no supporting documents for this </w:t>
      </w:r>
      <w:proofErr w:type="gramStart"/>
      <w:r>
        <w:t>decision</w:t>
      </w:r>
      <w:proofErr w:type="gramEnd"/>
      <w:r>
        <w:rPr>
          <w:lang w:val="en-US"/>
        </w:rPr>
        <w:t xml:space="preserve"> </w:t>
      </w:r>
    </w:p>
    <w:p w14:paraId="7C632FB7" w14:textId="77777777" w:rsidR="004404A8" w:rsidRDefault="004404A8" w:rsidP="004404A8"/>
    <w:p w14:paraId="042A8D06" w14:textId="77777777" w:rsidR="004404A8" w:rsidRDefault="004404A8" w:rsidP="004404A8">
      <w:pPr>
        <w:rPr>
          <w:b/>
          <w:sz w:val="28"/>
        </w:rPr>
      </w:pPr>
      <w:r>
        <w:rPr>
          <w:b/>
          <w:sz w:val="28"/>
        </w:rPr>
        <w:t>How and by when to make representations:</w:t>
      </w:r>
    </w:p>
    <w:p w14:paraId="6F70D74C" w14:textId="77777777" w:rsidR="004404A8" w:rsidRDefault="004404A8" w:rsidP="004404A8">
      <w:pPr>
        <w:rPr>
          <w:b/>
          <w:sz w:val="28"/>
        </w:rPr>
      </w:pPr>
    </w:p>
    <w:p w14:paraId="570080AF" w14:textId="273C7872" w:rsidR="004404A8" w:rsidRDefault="004404A8" w:rsidP="004404A8">
      <w:r>
        <w:t>Representations should be made to Kellie Gorman before 1 May 2023.</w:t>
      </w:r>
    </w:p>
    <w:p w14:paraId="4955A000" w14:textId="66B710E3" w:rsidR="004404A8" w:rsidRDefault="004404A8" w:rsidP="004404A8">
      <w:r>
        <w:t xml:space="preserve">Tel: </w:t>
      </w:r>
      <w:r w:rsidRPr="008E6227">
        <w:rPr>
          <w:noProof/>
          <w:lang w:val="en-US"/>
        </w:rPr>
        <w:t>07795 305962</w:t>
      </w:r>
    </w:p>
    <w:p w14:paraId="74E80573" w14:textId="77777777" w:rsidR="004404A8" w:rsidRDefault="004404A8" w:rsidP="004404A8"/>
    <w:p w14:paraId="04260ABC" w14:textId="40E5F03E" w:rsidR="004404A8" w:rsidRDefault="004404A8" w:rsidP="004404A8">
      <w:r>
        <w:t>First published in Forward Plan on 3 April 2023</w:t>
      </w:r>
    </w:p>
    <w:p w14:paraId="42768ECF" w14:textId="77777777" w:rsidR="004404A8" w:rsidRDefault="004404A8" w:rsidP="004404A8"/>
    <w:p w14:paraId="59518419" w14:textId="77777777" w:rsidR="004404A8" w:rsidRDefault="004404A8" w:rsidP="004404A8">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7459850" w14:textId="77777777" w:rsidR="004404A8" w:rsidRDefault="004404A8" w:rsidP="004404A8">
      <w:r>
        <w:rPr>
          <w:noProof/>
        </w:rPr>
        <mc:AlternateContent>
          <mc:Choice Requires="wps">
            <w:drawing>
              <wp:anchor distT="0" distB="0" distL="114300" distR="114300" simplePos="0" relativeHeight="251844608" behindDoc="0" locked="0" layoutInCell="1" allowOverlap="1" wp14:anchorId="3E5D4D8D" wp14:editId="1C74FB08">
                <wp:simplePos x="0" y="0"/>
                <wp:positionH relativeFrom="column">
                  <wp:posOffset>1951990</wp:posOffset>
                </wp:positionH>
                <wp:positionV relativeFrom="paragraph">
                  <wp:posOffset>93345</wp:posOffset>
                </wp:positionV>
                <wp:extent cx="1323975" cy="1143000"/>
                <wp:effectExtent l="0" t="0" r="9525" b="0"/>
                <wp:wrapNone/>
                <wp:docPr id="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F00F2D1" w14:textId="3D523BF1" w:rsidR="004404A8" w:rsidRDefault="00C602D1" w:rsidP="00C602D1">
                            <w:r>
                              <w:object w:dxaOrig="1311" w:dyaOrig="849" w14:anchorId="16D25EE6">
                                <v:shape id="_x0000_i1041" type="#_x0000_t75" style="width:76.7pt;height:49.85pt">
                                  <v:imagedata r:id="rId81" o:title=""/>
                                </v:shape>
                                <o:OLEObject Type="Embed" ProgID="Acrobat.Document.DC" ShapeID="_x0000_i1041" DrawAspect="Icon" ObjectID="_1781079528" r:id="rId8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D4D8D" id="_x0000_s1063" type="#_x0000_t202" style="position:absolute;margin-left:153.7pt;margin-top:7.35pt;width:104.25pt;height:90pt;z-index:251844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4Q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0A4WoD5QGJtnDUoDN8&#10;KTHaChN+ZhZFhxTiIPknXCoFmCL0O0pqsL/+dh/8UQtopaRFERdU45QhCz80auQuG4+D5uNhPLkd&#10;4sFeWzbXFr1rFoBMZjiwhsdt8PfqtK0sNK84bfMQE01Mc4xcUH/aLvxxsHBauZjPoxOq3DC/0mvD&#10;T+oKHL90r8yavuke9fIIJ7Gz/F3vj76x4Wa+87CUURgXTnuZ4oTEZvfTHEbw+hy9Lt+c2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YhuEElYCAAC7BAAADgAAAAAAAAAAAAAAAAAuAgAAZHJzL2Uyb0RvYy54bWxQSwEC&#10;LQAUAAYACAAAACEAua48hN4AAAAKAQAADwAAAAAAAAAAAAAAAACwBAAAZHJzL2Rvd25yZXYueG1s&#10;UEsFBgAAAAAEAAQA8wAAALsFAAAAAA==&#10;" fillcolor="window" strokeweight=".5pt">
                <v:path arrowok="t"/>
                <v:textbox style="mso-fit-shape-to-text:t">
                  <w:txbxContent>
                    <w:p w14:paraId="3F00F2D1" w14:textId="3D523BF1" w:rsidR="004404A8" w:rsidRDefault="00C602D1" w:rsidP="00C602D1">
                      <w:r>
                        <w:object w:dxaOrig="1311" w:dyaOrig="849" w14:anchorId="16D25EE6">
                          <v:shape id="_x0000_i1056" type="#_x0000_t75" style="width:76.7pt;height:49.85pt">
                            <v:imagedata r:id="rId83" o:title=""/>
                          </v:shape>
                          <o:OLEObject Type="Embed" ProgID="Acrobat.Document.DC" ShapeID="_x0000_i1056" DrawAspect="Icon" ObjectID="_1778412484" r:id="rId84"/>
                        </w:object>
                      </w:r>
                    </w:p>
                  </w:txbxContent>
                </v:textbox>
              </v:shape>
            </w:pict>
          </mc:Fallback>
        </mc:AlternateContent>
      </w:r>
    </w:p>
    <w:p w14:paraId="33F0F7C0" w14:textId="77777777" w:rsidR="004404A8" w:rsidRDefault="004404A8" w:rsidP="004404A8"/>
    <w:p w14:paraId="477C836F" w14:textId="77777777" w:rsidR="00396028" w:rsidRDefault="00396028" w:rsidP="00CA0514"/>
    <w:p w14:paraId="3984EC44" w14:textId="4902ABB7" w:rsidR="00396028" w:rsidRDefault="00396028" w:rsidP="00396028">
      <w:pPr>
        <w:rPr>
          <w:b/>
          <w:sz w:val="28"/>
        </w:rPr>
      </w:pPr>
      <w:r>
        <w:rPr>
          <w:b/>
          <w:sz w:val="28"/>
        </w:rPr>
        <w:lastRenderedPageBreak/>
        <w:t xml:space="preserve">DECISION: CDD0039 </w:t>
      </w:r>
      <w:r>
        <w:rPr>
          <w:b/>
          <w:bCs/>
          <w:sz w:val="28"/>
          <w:szCs w:val="28"/>
          <w:lang w:val="en-US"/>
        </w:rPr>
        <w:t>The Ark Residential Provision</w:t>
      </w:r>
    </w:p>
    <w:p w14:paraId="3B68ADE4" w14:textId="77777777" w:rsidR="00396028" w:rsidRDefault="00396028" w:rsidP="00396028">
      <w:pPr>
        <w:rPr>
          <w:b/>
          <w:sz w:val="28"/>
        </w:rPr>
      </w:pPr>
    </w:p>
    <w:p w14:paraId="39E3DEB8" w14:textId="77777777" w:rsidR="00396028" w:rsidRDefault="00396028" w:rsidP="00396028">
      <w:pPr>
        <w:rPr>
          <w:b/>
          <w:sz w:val="28"/>
        </w:rPr>
      </w:pPr>
      <w:r>
        <w:rPr>
          <w:b/>
          <w:sz w:val="28"/>
        </w:rPr>
        <w:t xml:space="preserve">Nature of the decision: </w:t>
      </w:r>
    </w:p>
    <w:p w14:paraId="75E3F8FB" w14:textId="77777777" w:rsidR="00396028" w:rsidRDefault="00396028" w:rsidP="00396028">
      <w:pPr>
        <w:rPr>
          <w:b/>
          <w:sz w:val="28"/>
        </w:rPr>
      </w:pPr>
    </w:p>
    <w:p w14:paraId="45D3A19B" w14:textId="7404D5CC" w:rsidR="00396028" w:rsidRDefault="00396028" w:rsidP="00396028">
      <w:pPr>
        <w:rPr>
          <w:lang w:val="en-US"/>
        </w:rPr>
      </w:pPr>
      <w:r w:rsidRPr="006243CA">
        <w:rPr>
          <w:lang w:val="en-US"/>
        </w:rPr>
        <w:t>Approval is require</w:t>
      </w:r>
      <w:r>
        <w:rPr>
          <w:lang w:val="en-US"/>
        </w:rPr>
        <w:t>d to enter into an agreement with The Ark from 1</w:t>
      </w:r>
      <w:r w:rsidRPr="00D00CCA">
        <w:rPr>
          <w:vertAlign w:val="superscript"/>
          <w:lang w:val="en-US"/>
        </w:rPr>
        <w:t>st</w:t>
      </w:r>
      <w:r>
        <w:rPr>
          <w:lang w:val="en-US"/>
        </w:rPr>
        <w:t xml:space="preserve"> June 2023 until 31</w:t>
      </w:r>
      <w:r w:rsidRPr="00D00CCA">
        <w:rPr>
          <w:vertAlign w:val="superscript"/>
          <w:lang w:val="en-US"/>
        </w:rPr>
        <w:t>st</w:t>
      </w:r>
      <w:r>
        <w:rPr>
          <w:lang w:val="en-US"/>
        </w:rPr>
        <w:t xml:space="preserve"> March 2024 for the provision of residential </w:t>
      </w:r>
      <w:proofErr w:type="spellStart"/>
      <w:r>
        <w:rPr>
          <w:lang w:val="en-US"/>
        </w:rPr>
        <w:t>childrens</w:t>
      </w:r>
      <w:proofErr w:type="spellEnd"/>
      <w:r>
        <w:rPr>
          <w:lang w:val="en-US"/>
        </w:rPr>
        <w:t xml:space="preserve"> home services and overnight short </w:t>
      </w:r>
      <w:proofErr w:type="gramStart"/>
      <w:r>
        <w:rPr>
          <w:lang w:val="en-US"/>
        </w:rPr>
        <w:t>breaks</w:t>
      </w:r>
      <w:proofErr w:type="gramEnd"/>
    </w:p>
    <w:p w14:paraId="62EB8ADA" w14:textId="77777777" w:rsidR="00396028" w:rsidRDefault="00396028" w:rsidP="00396028"/>
    <w:p w14:paraId="013ABB58" w14:textId="77777777" w:rsidR="00396028" w:rsidRDefault="00396028" w:rsidP="00396028">
      <w:pPr>
        <w:rPr>
          <w:b/>
          <w:sz w:val="28"/>
        </w:rPr>
      </w:pPr>
      <w:r>
        <w:rPr>
          <w:b/>
          <w:sz w:val="28"/>
        </w:rPr>
        <w:t>Who will make the decision?</w:t>
      </w:r>
    </w:p>
    <w:p w14:paraId="4531D2E5" w14:textId="77777777" w:rsidR="00396028" w:rsidRDefault="00396028" w:rsidP="00396028">
      <w:pPr>
        <w:rPr>
          <w:b/>
          <w:sz w:val="28"/>
        </w:rPr>
      </w:pPr>
    </w:p>
    <w:p w14:paraId="23747050" w14:textId="77777777" w:rsidR="00396028" w:rsidRDefault="00396028" w:rsidP="00396028">
      <w:proofErr w:type="spellStart"/>
      <w:r>
        <w:rPr>
          <w:lang w:val="en-US"/>
        </w:rPr>
        <w:t>Councillor</w:t>
      </w:r>
      <w:proofErr w:type="spellEnd"/>
      <w:r>
        <w:rPr>
          <w:lang w:val="en-US"/>
        </w:rPr>
        <w:t xml:space="preserve"> Barnes</w:t>
      </w:r>
    </w:p>
    <w:p w14:paraId="45057931" w14:textId="77777777" w:rsidR="00396028" w:rsidRDefault="00396028" w:rsidP="00396028"/>
    <w:p w14:paraId="7E071541" w14:textId="77777777" w:rsidR="00396028" w:rsidRDefault="00396028" w:rsidP="00396028">
      <w:pPr>
        <w:rPr>
          <w:b/>
          <w:sz w:val="28"/>
        </w:rPr>
      </w:pPr>
      <w:r>
        <w:rPr>
          <w:b/>
          <w:sz w:val="28"/>
        </w:rPr>
        <w:t>When is the decision to be taken?</w:t>
      </w:r>
    </w:p>
    <w:p w14:paraId="70C75140" w14:textId="77777777" w:rsidR="00396028" w:rsidRDefault="00396028" w:rsidP="00396028">
      <w:pPr>
        <w:rPr>
          <w:b/>
          <w:sz w:val="28"/>
        </w:rPr>
      </w:pPr>
    </w:p>
    <w:p w14:paraId="29850128" w14:textId="77777777" w:rsidR="00396028" w:rsidRDefault="00396028" w:rsidP="00396028">
      <w:r>
        <w:t>May 2023</w:t>
      </w:r>
    </w:p>
    <w:p w14:paraId="6E8A2D93" w14:textId="77777777" w:rsidR="00396028" w:rsidRDefault="00396028" w:rsidP="00396028"/>
    <w:p w14:paraId="46035CA2" w14:textId="77777777" w:rsidR="00396028" w:rsidRDefault="00396028" w:rsidP="00396028">
      <w:pPr>
        <w:rPr>
          <w:b/>
          <w:sz w:val="28"/>
        </w:rPr>
      </w:pPr>
      <w:r>
        <w:rPr>
          <w:b/>
          <w:sz w:val="28"/>
        </w:rPr>
        <w:t>Who will be consulted and how?</w:t>
      </w:r>
    </w:p>
    <w:p w14:paraId="0A0592FD" w14:textId="77777777" w:rsidR="00396028" w:rsidRDefault="00396028" w:rsidP="00396028">
      <w:pPr>
        <w:rPr>
          <w:b/>
          <w:sz w:val="28"/>
        </w:rPr>
      </w:pPr>
    </w:p>
    <w:p w14:paraId="12E4A91D" w14:textId="77777777" w:rsidR="00396028" w:rsidRDefault="00396028" w:rsidP="00396028">
      <w:pPr>
        <w:rPr>
          <w:noProof/>
          <w:lang w:val="en-US"/>
        </w:rPr>
      </w:pPr>
      <w:r>
        <w:rPr>
          <w:noProof/>
          <w:lang w:val="en-US"/>
        </w:rPr>
        <w:t>Cabinet Member for Children</w:t>
      </w:r>
    </w:p>
    <w:p w14:paraId="69386FA9" w14:textId="788AF1A9" w:rsidR="00396028" w:rsidRDefault="00396028" w:rsidP="00396028">
      <w:pPr>
        <w:rPr>
          <w:noProof/>
          <w:lang w:val="en-US"/>
        </w:rPr>
      </w:pPr>
      <w:r>
        <w:rPr>
          <w:noProof/>
          <w:lang w:val="en-US"/>
        </w:rPr>
        <w:t>Corporate Director for Children &amp; Families</w:t>
      </w:r>
    </w:p>
    <w:p w14:paraId="0565D8A9" w14:textId="1CD7178D" w:rsidR="00396028" w:rsidRDefault="00396028" w:rsidP="00396028">
      <w:pPr>
        <w:rPr>
          <w:noProof/>
          <w:lang w:val="en-US"/>
        </w:rPr>
      </w:pPr>
      <w:r>
        <w:rPr>
          <w:noProof/>
          <w:lang w:val="en-US"/>
        </w:rPr>
        <w:t>Chief Financial Officer</w:t>
      </w:r>
    </w:p>
    <w:p w14:paraId="02AF2CB5" w14:textId="07679EA7" w:rsidR="00396028" w:rsidRDefault="00396028" w:rsidP="00396028">
      <w:pPr>
        <w:rPr>
          <w:noProof/>
          <w:lang w:val="en-US"/>
        </w:rPr>
      </w:pPr>
      <w:r>
        <w:rPr>
          <w:noProof/>
          <w:lang w:val="en-US"/>
        </w:rPr>
        <w:t>Chief Legal Officer</w:t>
      </w:r>
    </w:p>
    <w:p w14:paraId="35209417" w14:textId="77777777" w:rsidR="00396028" w:rsidRDefault="00396028" w:rsidP="00396028">
      <w:pPr>
        <w:rPr>
          <w:noProof/>
          <w:lang w:val="en-US"/>
        </w:rPr>
      </w:pPr>
      <w:r>
        <w:rPr>
          <w:noProof/>
          <w:lang w:val="en-US"/>
        </w:rPr>
        <w:t>All of the above will be consulted via approval of the delegated decision.</w:t>
      </w:r>
    </w:p>
    <w:p w14:paraId="3DDE0D33" w14:textId="77777777" w:rsidR="00396028" w:rsidRDefault="00396028" w:rsidP="00396028"/>
    <w:p w14:paraId="0AAD2503" w14:textId="77777777" w:rsidR="00396028" w:rsidRDefault="00396028" w:rsidP="00396028">
      <w:pPr>
        <w:rPr>
          <w:b/>
          <w:sz w:val="28"/>
        </w:rPr>
      </w:pPr>
      <w:r>
        <w:rPr>
          <w:b/>
          <w:sz w:val="28"/>
        </w:rPr>
        <w:t>Supporting documentation:</w:t>
      </w:r>
    </w:p>
    <w:p w14:paraId="2F71A282" w14:textId="77777777" w:rsidR="00396028" w:rsidRDefault="00396028" w:rsidP="00396028">
      <w:pPr>
        <w:rPr>
          <w:b/>
          <w:sz w:val="28"/>
        </w:rPr>
      </w:pPr>
    </w:p>
    <w:p w14:paraId="35741478" w14:textId="77777777" w:rsidR="00396028" w:rsidRDefault="00396028" w:rsidP="00396028">
      <w:pPr>
        <w:rPr>
          <w:lang w:val="en-US"/>
        </w:rPr>
      </w:pPr>
      <w:r>
        <w:t xml:space="preserve">There are no supporting documents for this </w:t>
      </w:r>
      <w:proofErr w:type="gramStart"/>
      <w:r>
        <w:t>decision</w:t>
      </w:r>
      <w:proofErr w:type="gramEnd"/>
      <w:r>
        <w:rPr>
          <w:lang w:val="en-US"/>
        </w:rPr>
        <w:t xml:space="preserve"> </w:t>
      </w:r>
    </w:p>
    <w:p w14:paraId="4141FEC2" w14:textId="77777777" w:rsidR="00396028" w:rsidRDefault="00396028" w:rsidP="00396028"/>
    <w:p w14:paraId="1BD7370A" w14:textId="77777777" w:rsidR="00396028" w:rsidRDefault="00396028" w:rsidP="00396028">
      <w:pPr>
        <w:rPr>
          <w:b/>
          <w:sz w:val="28"/>
        </w:rPr>
      </w:pPr>
      <w:r>
        <w:rPr>
          <w:b/>
          <w:sz w:val="28"/>
        </w:rPr>
        <w:t>How and by when to make representations:</w:t>
      </w:r>
    </w:p>
    <w:p w14:paraId="2A6736F4" w14:textId="77777777" w:rsidR="00396028" w:rsidRDefault="00396028" w:rsidP="00396028">
      <w:pPr>
        <w:rPr>
          <w:b/>
          <w:sz w:val="28"/>
        </w:rPr>
      </w:pPr>
    </w:p>
    <w:p w14:paraId="54B3EA95" w14:textId="02777D0C" w:rsidR="00396028" w:rsidRDefault="00396028" w:rsidP="00396028">
      <w:r>
        <w:t xml:space="preserve">Representations should be made to </w:t>
      </w:r>
      <w:r>
        <w:rPr>
          <w:lang w:val="en-US"/>
        </w:rPr>
        <w:t>Emma Russell</w:t>
      </w:r>
      <w:r>
        <w:t xml:space="preserve"> before 26 May 2023.</w:t>
      </w:r>
    </w:p>
    <w:p w14:paraId="153B3BF6" w14:textId="7B414ACE" w:rsidR="00396028" w:rsidRDefault="00396028" w:rsidP="00396028">
      <w:r>
        <w:t xml:space="preserve">Tel: </w:t>
      </w:r>
      <w:r>
        <w:rPr>
          <w:noProof/>
          <w:lang w:val="en-US"/>
        </w:rPr>
        <w:t>01642 444156</w:t>
      </w:r>
    </w:p>
    <w:p w14:paraId="1C77FA13" w14:textId="77777777" w:rsidR="00396028" w:rsidRDefault="00396028" w:rsidP="00396028"/>
    <w:p w14:paraId="41C17D19" w14:textId="2359323A" w:rsidR="00396028" w:rsidRDefault="00396028" w:rsidP="00396028">
      <w:r>
        <w:t>First published in Forward Plan on 28 April 2023</w:t>
      </w:r>
    </w:p>
    <w:p w14:paraId="36E90BE3" w14:textId="77777777" w:rsidR="00396028" w:rsidRDefault="00396028" w:rsidP="00396028"/>
    <w:p w14:paraId="2579DB35" w14:textId="77777777" w:rsidR="00396028" w:rsidRDefault="00396028" w:rsidP="00396028">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4EDB4EA1" w14:textId="77777777" w:rsidR="00396028" w:rsidRDefault="00396028" w:rsidP="00396028">
      <w:r>
        <w:rPr>
          <w:noProof/>
        </w:rPr>
        <mc:AlternateContent>
          <mc:Choice Requires="wps">
            <w:drawing>
              <wp:anchor distT="0" distB="0" distL="114300" distR="114300" simplePos="0" relativeHeight="251854848" behindDoc="0" locked="0" layoutInCell="1" allowOverlap="1" wp14:anchorId="2804CF0C" wp14:editId="5B87CCE9">
                <wp:simplePos x="0" y="0"/>
                <wp:positionH relativeFrom="column">
                  <wp:posOffset>1951990</wp:posOffset>
                </wp:positionH>
                <wp:positionV relativeFrom="paragraph">
                  <wp:posOffset>93345</wp:posOffset>
                </wp:positionV>
                <wp:extent cx="1323975" cy="1143000"/>
                <wp:effectExtent l="0" t="0" r="9525" b="0"/>
                <wp:wrapNone/>
                <wp:docPr id="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ECB1FE8" w14:textId="7DB169FE" w:rsidR="00396028" w:rsidRDefault="00353DB6" w:rsidP="00353DB6">
                            <w:r>
                              <w:object w:dxaOrig="1311" w:dyaOrig="849" w14:anchorId="1A3C357A">
                                <v:shape id="_x0000_i1042" type="#_x0000_t75" style="width:76.7pt;height:49.85pt">
                                  <v:imagedata r:id="rId85" o:title=""/>
                                </v:shape>
                                <o:OLEObject Type="Embed" ProgID="Acrobat.Document.DC" ShapeID="_x0000_i1042" DrawAspect="Icon" ObjectID="_1781079529" r:id="rId8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04CF0C" id="_x0000_s1064" type="#_x0000_t202" style="position:absolute;margin-left:153.7pt;margin-top:7.35pt;width:104.25pt;height:90pt;z-index:251854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tO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gJAuNpAuUeiLRw06Axf&#10;Soy2woSfmEXRIYU4SP4Rl0oBpgj9jpIa7O+/3Qd/1AJaKWlRxAXVOGXIwk+NGrnNxuOg+XgYT66H&#10;eLCXls2lRb81C0AmMxxYw+M2+Ht13FYWmhectnmIiSamOUYuqD9uF/4wWDitXMzn0QlVbphf6bXh&#10;R3UFjp+7F2ZN33SPenmAo9hZ/qH3B9/YcDN/87CUURhnTnuZ4oTEZvfTHEbw8hy9zt+c2R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MlDLTlYCAAC7BAAADgAAAAAAAAAAAAAAAAAuAgAAZHJzL2Uyb0RvYy54bWxQSwEC&#10;LQAUAAYACAAAACEAua48hN4AAAAKAQAADwAAAAAAAAAAAAAAAACwBAAAZHJzL2Rvd25yZXYueG1s&#10;UEsFBgAAAAAEAAQA8wAAALsFAAAAAA==&#10;" fillcolor="window" strokeweight=".5pt">
                <v:path arrowok="t"/>
                <v:textbox style="mso-fit-shape-to-text:t">
                  <w:txbxContent>
                    <w:p w14:paraId="0ECB1FE8" w14:textId="7DB169FE" w:rsidR="00396028" w:rsidRDefault="00353DB6" w:rsidP="00353DB6">
                      <w:r>
                        <w:object w:dxaOrig="1311" w:dyaOrig="849" w14:anchorId="1A3C357A">
                          <v:shape id="_x0000_i1058" type="#_x0000_t75" style="width:76.7pt;height:49.85pt">
                            <v:imagedata r:id="rId87" o:title=""/>
                          </v:shape>
                          <o:OLEObject Type="Embed" ProgID="Acrobat.Document.DC" ShapeID="_x0000_i1058" DrawAspect="Icon" ObjectID="_1778412485" r:id="rId88"/>
                        </w:object>
                      </w:r>
                    </w:p>
                  </w:txbxContent>
                </v:textbox>
              </v:shape>
            </w:pict>
          </mc:Fallback>
        </mc:AlternateContent>
      </w:r>
    </w:p>
    <w:p w14:paraId="4E64502D" w14:textId="77777777" w:rsidR="00396028" w:rsidRDefault="00396028" w:rsidP="00396028"/>
    <w:p w14:paraId="7964B871" w14:textId="2FE8B06A" w:rsidR="00396028" w:rsidRPr="00C56C0C" w:rsidRDefault="00396028" w:rsidP="00396028"/>
    <w:p w14:paraId="0D602693" w14:textId="77777777" w:rsidR="008B02EE" w:rsidRDefault="008B02EE" w:rsidP="00CA0514"/>
    <w:p w14:paraId="77F36EE1" w14:textId="77777777" w:rsidR="008B02EE" w:rsidRDefault="008B02EE" w:rsidP="00CA0514"/>
    <w:p w14:paraId="5EAE5622" w14:textId="77777777" w:rsidR="008B02EE" w:rsidRDefault="008B02EE" w:rsidP="00CA0514"/>
    <w:p w14:paraId="5199B153" w14:textId="77777777" w:rsidR="008B02EE" w:rsidRDefault="008B02EE" w:rsidP="00CA0514"/>
    <w:p w14:paraId="2D2F5DF3" w14:textId="57C3BE1A" w:rsidR="008B02EE" w:rsidRDefault="008B02EE" w:rsidP="008B02EE">
      <w:pPr>
        <w:rPr>
          <w:b/>
          <w:sz w:val="28"/>
        </w:rPr>
      </w:pPr>
      <w:r>
        <w:rPr>
          <w:b/>
          <w:sz w:val="28"/>
        </w:rPr>
        <w:lastRenderedPageBreak/>
        <w:t xml:space="preserve">DECISION: CDD0040 </w:t>
      </w:r>
      <w:r>
        <w:rPr>
          <w:b/>
          <w:bCs/>
          <w:sz w:val="28"/>
          <w:szCs w:val="28"/>
          <w:lang w:val="en-US"/>
        </w:rPr>
        <w:t xml:space="preserve">Short Breaks Additional Capacity – </w:t>
      </w:r>
      <w:proofErr w:type="spellStart"/>
      <w:r>
        <w:rPr>
          <w:b/>
          <w:bCs/>
          <w:sz w:val="28"/>
          <w:szCs w:val="28"/>
          <w:lang w:val="en-US"/>
        </w:rPr>
        <w:t>Icare</w:t>
      </w:r>
      <w:proofErr w:type="spellEnd"/>
      <w:r>
        <w:rPr>
          <w:b/>
          <w:bCs/>
          <w:sz w:val="28"/>
          <w:szCs w:val="28"/>
          <w:lang w:val="en-US"/>
        </w:rPr>
        <w:t xml:space="preserve"> Living Ltd</w:t>
      </w:r>
    </w:p>
    <w:p w14:paraId="0D34057A" w14:textId="77777777" w:rsidR="008B02EE" w:rsidRDefault="008B02EE" w:rsidP="008B02EE">
      <w:pPr>
        <w:rPr>
          <w:b/>
          <w:sz w:val="28"/>
        </w:rPr>
      </w:pPr>
    </w:p>
    <w:p w14:paraId="1FC2D6C4" w14:textId="77777777" w:rsidR="008B02EE" w:rsidRDefault="008B02EE" w:rsidP="008B02EE">
      <w:pPr>
        <w:rPr>
          <w:b/>
          <w:sz w:val="28"/>
        </w:rPr>
      </w:pPr>
      <w:r>
        <w:rPr>
          <w:b/>
          <w:sz w:val="28"/>
        </w:rPr>
        <w:t xml:space="preserve">Nature of the decision: </w:t>
      </w:r>
    </w:p>
    <w:p w14:paraId="10B5CE96" w14:textId="77777777" w:rsidR="008B02EE" w:rsidRDefault="008B02EE" w:rsidP="008B02EE">
      <w:pPr>
        <w:rPr>
          <w:b/>
          <w:sz w:val="28"/>
        </w:rPr>
      </w:pPr>
    </w:p>
    <w:p w14:paraId="29C2F881" w14:textId="0A392F9A" w:rsidR="008B02EE" w:rsidRDefault="008B02EE" w:rsidP="008B02EE">
      <w:pPr>
        <w:rPr>
          <w:lang w:val="en-US"/>
        </w:rPr>
      </w:pPr>
      <w:r w:rsidRPr="006243CA">
        <w:rPr>
          <w:lang w:val="en-US"/>
        </w:rPr>
        <w:t>Approval is require</w:t>
      </w:r>
      <w:r>
        <w:rPr>
          <w:lang w:val="en-US"/>
        </w:rPr>
        <w:t xml:space="preserve">d to enter into an agreement with </w:t>
      </w:r>
      <w:proofErr w:type="spellStart"/>
      <w:r>
        <w:rPr>
          <w:lang w:val="en-US"/>
        </w:rPr>
        <w:t>Icare</w:t>
      </w:r>
      <w:proofErr w:type="spellEnd"/>
      <w:r>
        <w:rPr>
          <w:lang w:val="en-US"/>
        </w:rPr>
        <w:t xml:space="preserve"> </w:t>
      </w:r>
      <w:proofErr w:type="spellStart"/>
      <w:r>
        <w:rPr>
          <w:lang w:val="en-US"/>
        </w:rPr>
        <w:t>Livign</w:t>
      </w:r>
      <w:proofErr w:type="spellEnd"/>
      <w:r>
        <w:rPr>
          <w:lang w:val="en-US"/>
        </w:rPr>
        <w:t xml:space="preserve"> Ltd from 1</w:t>
      </w:r>
      <w:r w:rsidRPr="00D00CCA">
        <w:rPr>
          <w:vertAlign w:val="superscript"/>
          <w:lang w:val="en-US"/>
        </w:rPr>
        <w:t>st</w:t>
      </w:r>
      <w:r>
        <w:rPr>
          <w:lang w:val="en-US"/>
        </w:rPr>
        <w:t xml:space="preserve"> May 2023 until 31</w:t>
      </w:r>
      <w:r w:rsidRPr="00D00CCA">
        <w:rPr>
          <w:vertAlign w:val="superscript"/>
          <w:lang w:val="en-US"/>
        </w:rPr>
        <w:t>st</w:t>
      </w:r>
      <w:r>
        <w:rPr>
          <w:lang w:val="en-US"/>
        </w:rPr>
        <w:t xml:space="preserve"> March 2024 for the provision of packages of care and support.</w:t>
      </w:r>
    </w:p>
    <w:p w14:paraId="37C4468E" w14:textId="77777777" w:rsidR="008B02EE" w:rsidRDefault="008B02EE" w:rsidP="008B02EE"/>
    <w:p w14:paraId="7FD37951" w14:textId="77777777" w:rsidR="008B02EE" w:rsidRDefault="008B02EE" w:rsidP="008B02EE">
      <w:pPr>
        <w:rPr>
          <w:b/>
          <w:sz w:val="28"/>
        </w:rPr>
      </w:pPr>
      <w:r>
        <w:rPr>
          <w:b/>
          <w:sz w:val="28"/>
        </w:rPr>
        <w:t>Who will make the decision?</w:t>
      </w:r>
    </w:p>
    <w:p w14:paraId="6EE2206B" w14:textId="77777777" w:rsidR="008B02EE" w:rsidRDefault="008B02EE" w:rsidP="008B02EE">
      <w:pPr>
        <w:rPr>
          <w:b/>
          <w:sz w:val="28"/>
        </w:rPr>
      </w:pPr>
    </w:p>
    <w:p w14:paraId="74029CC8" w14:textId="77777777" w:rsidR="008B02EE" w:rsidRDefault="008B02EE" w:rsidP="008B02EE">
      <w:proofErr w:type="spellStart"/>
      <w:r>
        <w:rPr>
          <w:lang w:val="en-US"/>
        </w:rPr>
        <w:t>Councillor</w:t>
      </w:r>
      <w:proofErr w:type="spellEnd"/>
      <w:r>
        <w:rPr>
          <w:lang w:val="en-US"/>
        </w:rPr>
        <w:t xml:space="preserve"> Barnes</w:t>
      </w:r>
    </w:p>
    <w:p w14:paraId="2345A4DC" w14:textId="77777777" w:rsidR="008B02EE" w:rsidRDefault="008B02EE" w:rsidP="008B02EE"/>
    <w:p w14:paraId="41D25DAB" w14:textId="77777777" w:rsidR="008B02EE" w:rsidRDefault="008B02EE" w:rsidP="008B02EE">
      <w:pPr>
        <w:rPr>
          <w:b/>
          <w:sz w:val="28"/>
        </w:rPr>
      </w:pPr>
      <w:r>
        <w:rPr>
          <w:b/>
          <w:sz w:val="28"/>
        </w:rPr>
        <w:t>When is the decision to be taken?</w:t>
      </w:r>
    </w:p>
    <w:p w14:paraId="3E60497B" w14:textId="77777777" w:rsidR="008B02EE" w:rsidRDefault="008B02EE" w:rsidP="008B02EE">
      <w:pPr>
        <w:rPr>
          <w:b/>
          <w:sz w:val="28"/>
        </w:rPr>
      </w:pPr>
    </w:p>
    <w:p w14:paraId="0EEFBDCA" w14:textId="77777777" w:rsidR="008B02EE" w:rsidRDefault="008B02EE" w:rsidP="008B02EE">
      <w:r>
        <w:t>May 2023</w:t>
      </w:r>
    </w:p>
    <w:p w14:paraId="1E50BA83" w14:textId="77777777" w:rsidR="008B02EE" w:rsidRDefault="008B02EE" w:rsidP="008B02EE"/>
    <w:p w14:paraId="1A0FFC0C" w14:textId="77777777" w:rsidR="008B02EE" w:rsidRDefault="008B02EE" w:rsidP="008B02EE">
      <w:pPr>
        <w:rPr>
          <w:b/>
          <w:sz w:val="28"/>
        </w:rPr>
      </w:pPr>
      <w:r>
        <w:rPr>
          <w:b/>
          <w:sz w:val="28"/>
        </w:rPr>
        <w:t>Who will be consulted and how?</w:t>
      </w:r>
    </w:p>
    <w:p w14:paraId="724524A2" w14:textId="77777777" w:rsidR="008B02EE" w:rsidRDefault="008B02EE" w:rsidP="008B02EE">
      <w:pPr>
        <w:rPr>
          <w:b/>
          <w:sz w:val="28"/>
        </w:rPr>
      </w:pPr>
    </w:p>
    <w:p w14:paraId="619B579B" w14:textId="77777777" w:rsidR="008B02EE" w:rsidRDefault="008B02EE" w:rsidP="008B02EE">
      <w:pPr>
        <w:rPr>
          <w:noProof/>
          <w:lang w:val="en-US"/>
        </w:rPr>
      </w:pPr>
      <w:r>
        <w:rPr>
          <w:noProof/>
          <w:lang w:val="en-US"/>
        </w:rPr>
        <w:t>Cabinet Member for Children</w:t>
      </w:r>
    </w:p>
    <w:p w14:paraId="1F7CBFC9" w14:textId="77777777" w:rsidR="008B02EE" w:rsidRDefault="008B02EE" w:rsidP="008B02EE">
      <w:pPr>
        <w:rPr>
          <w:noProof/>
          <w:lang w:val="en-US"/>
        </w:rPr>
      </w:pPr>
      <w:r>
        <w:rPr>
          <w:noProof/>
          <w:lang w:val="en-US"/>
        </w:rPr>
        <w:t>Corporate Director for Children &amp; Families</w:t>
      </w:r>
    </w:p>
    <w:p w14:paraId="0FD639C5" w14:textId="77777777" w:rsidR="008B02EE" w:rsidRDefault="008B02EE" w:rsidP="008B02EE">
      <w:pPr>
        <w:rPr>
          <w:noProof/>
          <w:lang w:val="en-US"/>
        </w:rPr>
      </w:pPr>
      <w:r>
        <w:rPr>
          <w:noProof/>
          <w:lang w:val="en-US"/>
        </w:rPr>
        <w:t>Chief Financial Officer</w:t>
      </w:r>
    </w:p>
    <w:p w14:paraId="2872F370" w14:textId="77777777" w:rsidR="008B02EE" w:rsidRDefault="008B02EE" w:rsidP="008B02EE">
      <w:pPr>
        <w:rPr>
          <w:noProof/>
          <w:lang w:val="en-US"/>
        </w:rPr>
      </w:pPr>
      <w:r>
        <w:rPr>
          <w:noProof/>
          <w:lang w:val="en-US"/>
        </w:rPr>
        <w:t>Chief Legal Officer</w:t>
      </w:r>
    </w:p>
    <w:p w14:paraId="5CF1E45B" w14:textId="77777777" w:rsidR="008B02EE" w:rsidRDefault="008B02EE" w:rsidP="008B02EE">
      <w:pPr>
        <w:rPr>
          <w:noProof/>
          <w:lang w:val="en-US"/>
        </w:rPr>
      </w:pPr>
      <w:r>
        <w:rPr>
          <w:noProof/>
          <w:lang w:val="en-US"/>
        </w:rPr>
        <w:t>All of the above will be consulted via approval of the delegated decision.</w:t>
      </w:r>
    </w:p>
    <w:p w14:paraId="46D25AA3" w14:textId="77777777" w:rsidR="008B02EE" w:rsidRDefault="008B02EE" w:rsidP="008B02EE"/>
    <w:p w14:paraId="0EEC086B" w14:textId="77777777" w:rsidR="008B02EE" w:rsidRDefault="008B02EE" w:rsidP="008B02EE">
      <w:pPr>
        <w:rPr>
          <w:b/>
          <w:sz w:val="28"/>
        </w:rPr>
      </w:pPr>
      <w:r>
        <w:rPr>
          <w:b/>
          <w:sz w:val="28"/>
        </w:rPr>
        <w:t>Supporting documentation:</w:t>
      </w:r>
    </w:p>
    <w:p w14:paraId="100BA540" w14:textId="77777777" w:rsidR="008B02EE" w:rsidRDefault="008B02EE" w:rsidP="008B02EE">
      <w:pPr>
        <w:rPr>
          <w:b/>
          <w:sz w:val="28"/>
        </w:rPr>
      </w:pPr>
    </w:p>
    <w:p w14:paraId="29CF3A74" w14:textId="77777777" w:rsidR="008B02EE" w:rsidRDefault="008B02EE" w:rsidP="008B02EE">
      <w:pPr>
        <w:rPr>
          <w:lang w:val="en-US"/>
        </w:rPr>
      </w:pPr>
      <w:r>
        <w:t xml:space="preserve">There are no supporting documents for this </w:t>
      </w:r>
      <w:proofErr w:type="gramStart"/>
      <w:r>
        <w:t>decision</w:t>
      </w:r>
      <w:proofErr w:type="gramEnd"/>
      <w:r>
        <w:rPr>
          <w:lang w:val="en-US"/>
        </w:rPr>
        <w:t xml:space="preserve"> </w:t>
      </w:r>
    </w:p>
    <w:p w14:paraId="0E024272" w14:textId="77777777" w:rsidR="008B02EE" w:rsidRDefault="008B02EE" w:rsidP="008B02EE"/>
    <w:p w14:paraId="07BBBBC6" w14:textId="77777777" w:rsidR="008B02EE" w:rsidRDefault="008B02EE" w:rsidP="008B02EE">
      <w:pPr>
        <w:rPr>
          <w:b/>
          <w:sz w:val="28"/>
        </w:rPr>
      </w:pPr>
      <w:r>
        <w:rPr>
          <w:b/>
          <w:sz w:val="28"/>
        </w:rPr>
        <w:t>How and by when to make representations:</w:t>
      </w:r>
    </w:p>
    <w:p w14:paraId="481F62C9" w14:textId="77777777" w:rsidR="008B02EE" w:rsidRDefault="008B02EE" w:rsidP="008B02EE">
      <w:pPr>
        <w:rPr>
          <w:b/>
          <w:sz w:val="28"/>
        </w:rPr>
      </w:pPr>
    </w:p>
    <w:p w14:paraId="771D9A46" w14:textId="3AF6DA4C" w:rsidR="008B02EE" w:rsidRDefault="008B02EE" w:rsidP="008B02EE">
      <w:r>
        <w:t xml:space="preserve">Representations should be made to </w:t>
      </w:r>
      <w:r>
        <w:rPr>
          <w:lang w:val="en-US"/>
        </w:rPr>
        <w:t>Emma Russell</w:t>
      </w:r>
      <w:r>
        <w:t xml:space="preserve"> before 30 May 2023.</w:t>
      </w:r>
    </w:p>
    <w:p w14:paraId="45B466CA" w14:textId="77777777" w:rsidR="008B02EE" w:rsidRDefault="008B02EE" w:rsidP="008B02EE">
      <w:r>
        <w:t xml:space="preserve">Tel: </w:t>
      </w:r>
      <w:r>
        <w:rPr>
          <w:noProof/>
          <w:lang w:val="en-US"/>
        </w:rPr>
        <w:t>01642 444156</w:t>
      </w:r>
    </w:p>
    <w:p w14:paraId="34D83ADC" w14:textId="77777777" w:rsidR="008B02EE" w:rsidRDefault="008B02EE" w:rsidP="008B02EE"/>
    <w:p w14:paraId="6656DDD7" w14:textId="6F0ABED8" w:rsidR="008B02EE" w:rsidRDefault="008B02EE" w:rsidP="008B02EE">
      <w:r>
        <w:t>First published in Forward Plan on 2 May 2023</w:t>
      </w:r>
    </w:p>
    <w:p w14:paraId="2D896BBB" w14:textId="77777777" w:rsidR="008B02EE" w:rsidRDefault="008B02EE" w:rsidP="008B02EE"/>
    <w:p w14:paraId="0BF6AA9F" w14:textId="77777777" w:rsidR="008B02EE" w:rsidRDefault="008B02EE" w:rsidP="008B02E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0FC4665" w14:textId="77777777" w:rsidR="008B02EE" w:rsidRDefault="008B02EE" w:rsidP="008B02EE">
      <w:r>
        <w:rPr>
          <w:noProof/>
        </w:rPr>
        <mc:AlternateContent>
          <mc:Choice Requires="wps">
            <w:drawing>
              <wp:anchor distT="0" distB="0" distL="114300" distR="114300" simplePos="0" relativeHeight="251856896" behindDoc="0" locked="0" layoutInCell="1" allowOverlap="1" wp14:anchorId="0203AC7B" wp14:editId="61FCA008">
                <wp:simplePos x="0" y="0"/>
                <wp:positionH relativeFrom="column">
                  <wp:posOffset>1951990</wp:posOffset>
                </wp:positionH>
                <wp:positionV relativeFrom="paragraph">
                  <wp:posOffset>93345</wp:posOffset>
                </wp:positionV>
                <wp:extent cx="1323975" cy="1143000"/>
                <wp:effectExtent l="0" t="0" r="9525" b="0"/>
                <wp:wrapNone/>
                <wp:docPr id="5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349F76" w14:textId="0F12A3AC" w:rsidR="008B02EE" w:rsidRDefault="00832076" w:rsidP="00832076">
                            <w:r>
                              <w:object w:dxaOrig="1311" w:dyaOrig="849" w14:anchorId="591DC5B7">
                                <v:shape id="_x0000_i1043" type="#_x0000_t75" style="width:76.7pt;height:49.85pt">
                                  <v:imagedata r:id="rId89" o:title=""/>
                                </v:shape>
                                <o:OLEObject Type="Embed" ProgID="Acrobat.Document.DC" ShapeID="_x0000_i1043" DrawAspect="Icon" ObjectID="_1781079530" r:id="rId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03AC7B" id="_x0000_s1065" type="#_x0000_t202" style="position:absolute;margin-left:153.7pt;margin-top:7.35pt;width:104.25pt;height:90pt;z-index:251856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DvUs0lYCAAC7BAAADgAAAAAAAAAAAAAAAAAuAgAAZHJzL2Uyb0RvYy54bWxQSwEC&#10;LQAUAAYACAAAACEAua48hN4AAAAKAQAADwAAAAAAAAAAAAAAAACwBAAAZHJzL2Rvd25yZXYueG1s&#10;UEsFBgAAAAAEAAQA8wAAALsFAAAAAA==&#10;" fillcolor="window" strokeweight=".5pt">
                <v:path arrowok="t"/>
                <v:textbox style="mso-fit-shape-to-text:t">
                  <w:txbxContent>
                    <w:p w14:paraId="10349F76" w14:textId="0F12A3AC" w:rsidR="008B02EE" w:rsidRDefault="00832076" w:rsidP="00832076">
                      <w:r>
                        <w:object w:dxaOrig="1311" w:dyaOrig="849" w14:anchorId="591DC5B7">
                          <v:shape id="_x0000_i1060" type="#_x0000_t75" style="width:76.7pt;height:49.85pt">
                            <v:imagedata r:id="rId91" o:title=""/>
                          </v:shape>
                          <o:OLEObject Type="Embed" ProgID="Acrobat.Document.DC" ShapeID="_x0000_i1060" DrawAspect="Icon" ObjectID="_1778412486" r:id="rId92"/>
                        </w:object>
                      </w:r>
                    </w:p>
                  </w:txbxContent>
                </v:textbox>
              </v:shape>
            </w:pict>
          </mc:Fallback>
        </mc:AlternateContent>
      </w:r>
    </w:p>
    <w:p w14:paraId="39253FBF" w14:textId="77777777" w:rsidR="008B02EE" w:rsidRDefault="008B02EE" w:rsidP="008B02EE"/>
    <w:p w14:paraId="650B5EEC" w14:textId="77777777" w:rsidR="008B02EE" w:rsidRPr="00C56C0C" w:rsidRDefault="008B02EE" w:rsidP="008B02EE"/>
    <w:p w14:paraId="00456A17" w14:textId="77777777" w:rsidR="008B02EE" w:rsidRPr="00C56C0C" w:rsidRDefault="008B02EE" w:rsidP="008B02EE">
      <w:r>
        <w:br w:type="page"/>
      </w:r>
    </w:p>
    <w:p w14:paraId="597E40FE" w14:textId="46F3FF69" w:rsidR="008B02EE" w:rsidRDefault="008B02EE" w:rsidP="008B02EE">
      <w:pPr>
        <w:rPr>
          <w:b/>
          <w:sz w:val="28"/>
        </w:rPr>
      </w:pPr>
      <w:r>
        <w:rPr>
          <w:b/>
          <w:sz w:val="28"/>
        </w:rPr>
        <w:lastRenderedPageBreak/>
        <w:t xml:space="preserve">DECISION: CDD0041 </w:t>
      </w:r>
      <w:r>
        <w:rPr>
          <w:b/>
          <w:bCs/>
          <w:sz w:val="28"/>
          <w:szCs w:val="28"/>
          <w:lang w:val="en-US"/>
        </w:rPr>
        <w:t>Award contracts to secure accommodation welfare placements</w:t>
      </w:r>
    </w:p>
    <w:p w14:paraId="5B902E28" w14:textId="77777777" w:rsidR="008B02EE" w:rsidRDefault="008B02EE" w:rsidP="008B02EE">
      <w:pPr>
        <w:rPr>
          <w:b/>
          <w:sz w:val="28"/>
        </w:rPr>
      </w:pPr>
    </w:p>
    <w:p w14:paraId="4547A539" w14:textId="77777777" w:rsidR="008B02EE" w:rsidRDefault="008B02EE" w:rsidP="008B02EE">
      <w:pPr>
        <w:rPr>
          <w:b/>
          <w:sz w:val="28"/>
        </w:rPr>
      </w:pPr>
      <w:r>
        <w:rPr>
          <w:b/>
          <w:sz w:val="28"/>
        </w:rPr>
        <w:t xml:space="preserve">Nature of the decision: </w:t>
      </w:r>
    </w:p>
    <w:p w14:paraId="689A5CBD" w14:textId="77777777" w:rsidR="008B02EE" w:rsidRDefault="008B02EE" w:rsidP="008B02EE">
      <w:pPr>
        <w:rPr>
          <w:b/>
          <w:sz w:val="28"/>
        </w:rPr>
      </w:pPr>
    </w:p>
    <w:p w14:paraId="04E4A11F" w14:textId="10AF8095" w:rsidR="008B02EE" w:rsidRDefault="008B02EE" w:rsidP="008B02EE">
      <w:pPr>
        <w:rPr>
          <w:lang w:val="en-US"/>
        </w:rPr>
      </w:pPr>
      <w:r>
        <w:rPr>
          <w:lang w:val="en-US"/>
        </w:rPr>
        <w:t xml:space="preserve">Approval is required to enter into an agreement with secure </w:t>
      </w:r>
      <w:proofErr w:type="spellStart"/>
      <w:r>
        <w:rPr>
          <w:lang w:val="en-US"/>
        </w:rPr>
        <w:t>childrens</w:t>
      </w:r>
      <w:proofErr w:type="spellEnd"/>
      <w:r>
        <w:rPr>
          <w:lang w:val="en-US"/>
        </w:rPr>
        <w:t xml:space="preserve"> homes which is operated and arranged through Secure Welfare Coordination Unit (SWCU)  </w:t>
      </w:r>
    </w:p>
    <w:p w14:paraId="5205C94C" w14:textId="77777777" w:rsidR="008B02EE" w:rsidRDefault="008B02EE" w:rsidP="008B02EE"/>
    <w:p w14:paraId="43085ACD" w14:textId="77777777" w:rsidR="008B02EE" w:rsidRDefault="008B02EE" w:rsidP="008B02EE">
      <w:pPr>
        <w:rPr>
          <w:b/>
          <w:sz w:val="28"/>
        </w:rPr>
      </w:pPr>
      <w:r>
        <w:rPr>
          <w:b/>
          <w:sz w:val="28"/>
        </w:rPr>
        <w:t>Who will make the decision?</w:t>
      </w:r>
    </w:p>
    <w:p w14:paraId="32903D6B" w14:textId="77777777" w:rsidR="008B02EE" w:rsidRDefault="008B02EE" w:rsidP="008B02EE">
      <w:pPr>
        <w:rPr>
          <w:b/>
          <w:sz w:val="28"/>
        </w:rPr>
      </w:pPr>
    </w:p>
    <w:p w14:paraId="62910EA1" w14:textId="77777777" w:rsidR="008B02EE" w:rsidRDefault="008B02EE" w:rsidP="008B02EE">
      <w:proofErr w:type="spellStart"/>
      <w:r>
        <w:rPr>
          <w:lang w:val="en-US"/>
        </w:rPr>
        <w:t>Councillor</w:t>
      </w:r>
      <w:proofErr w:type="spellEnd"/>
      <w:r>
        <w:rPr>
          <w:lang w:val="en-US"/>
        </w:rPr>
        <w:t xml:space="preserve"> Barnes</w:t>
      </w:r>
    </w:p>
    <w:p w14:paraId="71EB31BE" w14:textId="77777777" w:rsidR="008B02EE" w:rsidRDefault="008B02EE" w:rsidP="008B02EE"/>
    <w:p w14:paraId="66E03E82" w14:textId="77777777" w:rsidR="008B02EE" w:rsidRDefault="008B02EE" w:rsidP="008B02EE">
      <w:pPr>
        <w:rPr>
          <w:b/>
          <w:sz w:val="28"/>
        </w:rPr>
      </w:pPr>
      <w:r>
        <w:rPr>
          <w:b/>
          <w:sz w:val="28"/>
        </w:rPr>
        <w:t>When is the decision to be taken?</w:t>
      </w:r>
    </w:p>
    <w:p w14:paraId="43CADE10" w14:textId="77777777" w:rsidR="008B02EE" w:rsidRDefault="008B02EE" w:rsidP="008B02EE">
      <w:pPr>
        <w:rPr>
          <w:b/>
          <w:sz w:val="28"/>
        </w:rPr>
      </w:pPr>
    </w:p>
    <w:p w14:paraId="58B5E7AC" w14:textId="77777777" w:rsidR="008B02EE" w:rsidRDefault="008B02EE" w:rsidP="008B02EE">
      <w:r>
        <w:t>May 2023</w:t>
      </w:r>
    </w:p>
    <w:p w14:paraId="5585A5D9" w14:textId="77777777" w:rsidR="008B02EE" w:rsidRDefault="008B02EE" w:rsidP="008B02EE"/>
    <w:p w14:paraId="0338530C" w14:textId="77777777" w:rsidR="008B02EE" w:rsidRDefault="008B02EE" w:rsidP="008B02EE">
      <w:pPr>
        <w:rPr>
          <w:b/>
          <w:sz w:val="28"/>
        </w:rPr>
      </w:pPr>
      <w:r>
        <w:rPr>
          <w:b/>
          <w:sz w:val="28"/>
        </w:rPr>
        <w:t>Who will be consulted and how?</w:t>
      </w:r>
    </w:p>
    <w:p w14:paraId="22D6A557" w14:textId="77777777" w:rsidR="008B02EE" w:rsidRDefault="008B02EE" w:rsidP="008B02EE">
      <w:pPr>
        <w:rPr>
          <w:b/>
          <w:sz w:val="28"/>
        </w:rPr>
      </w:pPr>
    </w:p>
    <w:p w14:paraId="1F91B401" w14:textId="77777777" w:rsidR="008B02EE" w:rsidRDefault="008B02EE" w:rsidP="008B02EE">
      <w:pPr>
        <w:rPr>
          <w:noProof/>
          <w:lang w:val="en-US"/>
        </w:rPr>
      </w:pPr>
      <w:r>
        <w:rPr>
          <w:noProof/>
          <w:lang w:val="en-US"/>
        </w:rPr>
        <w:t>Cabinet Member for Children</w:t>
      </w:r>
    </w:p>
    <w:p w14:paraId="33B35A17" w14:textId="77777777" w:rsidR="008B02EE" w:rsidRDefault="008B02EE" w:rsidP="008B02EE">
      <w:pPr>
        <w:rPr>
          <w:noProof/>
          <w:lang w:val="en-US"/>
        </w:rPr>
      </w:pPr>
      <w:r>
        <w:rPr>
          <w:noProof/>
          <w:lang w:val="en-US"/>
        </w:rPr>
        <w:t>Corporate Director for Children &amp; Families</w:t>
      </w:r>
    </w:p>
    <w:p w14:paraId="0293E207" w14:textId="77777777" w:rsidR="008B02EE" w:rsidRDefault="008B02EE" w:rsidP="008B02EE">
      <w:pPr>
        <w:rPr>
          <w:noProof/>
          <w:lang w:val="en-US"/>
        </w:rPr>
      </w:pPr>
      <w:r>
        <w:rPr>
          <w:noProof/>
          <w:lang w:val="en-US"/>
        </w:rPr>
        <w:t>Chief Financial Officer</w:t>
      </w:r>
    </w:p>
    <w:p w14:paraId="7E52C675" w14:textId="77777777" w:rsidR="008B02EE" w:rsidRDefault="008B02EE" w:rsidP="008B02EE">
      <w:pPr>
        <w:rPr>
          <w:noProof/>
          <w:lang w:val="en-US"/>
        </w:rPr>
      </w:pPr>
      <w:r>
        <w:rPr>
          <w:noProof/>
          <w:lang w:val="en-US"/>
        </w:rPr>
        <w:t>Chief Legal Officer</w:t>
      </w:r>
    </w:p>
    <w:p w14:paraId="4894853F" w14:textId="77777777" w:rsidR="008B02EE" w:rsidRDefault="008B02EE" w:rsidP="008B02EE">
      <w:pPr>
        <w:rPr>
          <w:noProof/>
          <w:lang w:val="en-US"/>
        </w:rPr>
      </w:pPr>
      <w:r>
        <w:rPr>
          <w:noProof/>
          <w:lang w:val="en-US"/>
        </w:rPr>
        <w:t>All of the above will be consulted via approval of the delegated decision.</w:t>
      </w:r>
    </w:p>
    <w:p w14:paraId="04C88D58" w14:textId="77777777" w:rsidR="008B02EE" w:rsidRDefault="008B02EE" w:rsidP="008B02EE"/>
    <w:p w14:paraId="1CE31913" w14:textId="77777777" w:rsidR="008B02EE" w:rsidRDefault="008B02EE" w:rsidP="008B02EE">
      <w:pPr>
        <w:rPr>
          <w:b/>
          <w:sz w:val="28"/>
        </w:rPr>
      </w:pPr>
      <w:r>
        <w:rPr>
          <w:b/>
          <w:sz w:val="28"/>
        </w:rPr>
        <w:t>Supporting documentation:</w:t>
      </w:r>
    </w:p>
    <w:p w14:paraId="4F45B8E8" w14:textId="77777777" w:rsidR="008B02EE" w:rsidRDefault="008B02EE" w:rsidP="008B02EE">
      <w:pPr>
        <w:rPr>
          <w:b/>
          <w:sz w:val="28"/>
        </w:rPr>
      </w:pPr>
    </w:p>
    <w:p w14:paraId="40D36F4D" w14:textId="77777777" w:rsidR="008B02EE" w:rsidRDefault="008B02EE" w:rsidP="008B02EE">
      <w:pPr>
        <w:rPr>
          <w:lang w:val="en-US"/>
        </w:rPr>
      </w:pPr>
      <w:r>
        <w:t xml:space="preserve">There are no supporting documents for this </w:t>
      </w:r>
      <w:proofErr w:type="gramStart"/>
      <w:r>
        <w:t>decision</w:t>
      </w:r>
      <w:proofErr w:type="gramEnd"/>
      <w:r>
        <w:rPr>
          <w:lang w:val="en-US"/>
        </w:rPr>
        <w:t xml:space="preserve"> </w:t>
      </w:r>
    </w:p>
    <w:p w14:paraId="0A61C0B5" w14:textId="77777777" w:rsidR="008B02EE" w:rsidRDefault="008B02EE" w:rsidP="008B02EE"/>
    <w:p w14:paraId="632A8A29" w14:textId="77777777" w:rsidR="008B02EE" w:rsidRDefault="008B02EE" w:rsidP="008B02EE">
      <w:pPr>
        <w:rPr>
          <w:b/>
          <w:sz w:val="28"/>
        </w:rPr>
      </w:pPr>
      <w:r>
        <w:rPr>
          <w:b/>
          <w:sz w:val="28"/>
        </w:rPr>
        <w:t>How and by when to make representations:</w:t>
      </w:r>
    </w:p>
    <w:p w14:paraId="72033FC0" w14:textId="77777777" w:rsidR="008B02EE" w:rsidRDefault="008B02EE" w:rsidP="008B02EE">
      <w:pPr>
        <w:rPr>
          <w:b/>
          <w:sz w:val="28"/>
        </w:rPr>
      </w:pPr>
    </w:p>
    <w:p w14:paraId="01B1A86F" w14:textId="5286353C" w:rsidR="008B02EE" w:rsidRDefault="008B02EE" w:rsidP="008B02EE">
      <w:r>
        <w:t xml:space="preserve">Representations should be made to </w:t>
      </w:r>
      <w:r>
        <w:rPr>
          <w:lang w:val="en-US"/>
        </w:rPr>
        <w:t>Emma Russell</w:t>
      </w:r>
      <w:r>
        <w:t xml:space="preserve"> before 30 May 2023.</w:t>
      </w:r>
    </w:p>
    <w:p w14:paraId="17974B38" w14:textId="77777777" w:rsidR="008B02EE" w:rsidRDefault="008B02EE" w:rsidP="008B02EE">
      <w:r>
        <w:t xml:space="preserve">Tel: </w:t>
      </w:r>
      <w:r>
        <w:rPr>
          <w:noProof/>
          <w:lang w:val="en-US"/>
        </w:rPr>
        <w:t>01642 444156</w:t>
      </w:r>
    </w:p>
    <w:p w14:paraId="222D7339" w14:textId="77777777" w:rsidR="008B02EE" w:rsidRDefault="008B02EE" w:rsidP="008B02EE"/>
    <w:p w14:paraId="44AA0DF3" w14:textId="2A2666F7" w:rsidR="008B02EE" w:rsidRDefault="008B02EE" w:rsidP="008B02EE">
      <w:r>
        <w:t>First published in Forward Plan on 2 May 2023</w:t>
      </w:r>
    </w:p>
    <w:p w14:paraId="4AE5FE9D" w14:textId="77777777" w:rsidR="008B02EE" w:rsidRDefault="008B02EE" w:rsidP="008B02EE"/>
    <w:p w14:paraId="7465B6FB" w14:textId="77777777" w:rsidR="008B02EE" w:rsidRDefault="008B02EE" w:rsidP="008B02E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D29B53D" w14:textId="322820A5" w:rsidR="008B02EE" w:rsidRDefault="008B02EE" w:rsidP="008B02EE"/>
    <w:p w14:paraId="441AE151" w14:textId="48793641" w:rsidR="008B02EE" w:rsidRDefault="00BB3500" w:rsidP="008B02EE">
      <w:r>
        <w:rPr>
          <w:noProof/>
        </w:rPr>
        <mc:AlternateContent>
          <mc:Choice Requires="wps">
            <w:drawing>
              <wp:anchor distT="0" distB="0" distL="114300" distR="114300" simplePos="0" relativeHeight="251858944" behindDoc="0" locked="0" layoutInCell="1" allowOverlap="1" wp14:anchorId="51B8DD5B" wp14:editId="6D232D0F">
                <wp:simplePos x="0" y="0"/>
                <wp:positionH relativeFrom="margin">
                  <wp:align>center</wp:align>
                </wp:positionH>
                <wp:positionV relativeFrom="paragraph">
                  <wp:posOffset>140335</wp:posOffset>
                </wp:positionV>
                <wp:extent cx="1377950" cy="984250"/>
                <wp:effectExtent l="0" t="0" r="14605" b="20955"/>
                <wp:wrapNone/>
                <wp:docPr id="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950" cy="984250"/>
                        </a:xfrm>
                        <a:prstGeom prst="rect">
                          <a:avLst/>
                        </a:prstGeom>
                        <a:solidFill>
                          <a:sysClr val="window" lastClr="FFFFFF"/>
                        </a:solidFill>
                        <a:ln w="6350">
                          <a:solidFill>
                            <a:prstClr val="black"/>
                          </a:solidFill>
                        </a:ln>
                        <a:effectLst/>
                      </wps:spPr>
                      <wps:txbx>
                        <w:txbxContent>
                          <w:p w14:paraId="339447B5" w14:textId="6F8DE914" w:rsidR="008B02EE" w:rsidRDefault="00BB3500" w:rsidP="00BB3500">
                            <w:r>
                              <w:object w:dxaOrig="1376" w:dyaOrig="893" w14:anchorId="32339974">
                                <v:shape id="_x0000_i1044" type="#_x0000_t75" style="width:75.4pt;height:49.15pt">
                                  <v:imagedata r:id="rId93" o:title=""/>
                                </v:shape>
                                <o:OLEObject Type="Embed" ProgID="Acrobat.Document.DC" ShapeID="_x0000_i1044" DrawAspect="Icon" ObjectID="_1781079531" r:id="rId9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B8DD5B" id="_x0000_s1066" type="#_x0000_t202" style="position:absolute;margin-left:0;margin-top:11.05pt;width:108.5pt;height:77.5pt;z-index:25185894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" fillcolor="window" strokeweight=".5pt">
                <v:path arrowok="t"/>
                <v:textbox style="mso-fit-shape-to-text:t">
                  <w:txbxContent>
                    <w:p w14:paraId="339447B5" w14:textId="6F8DE914" w:rsidR="008B02EE" w:rsidRDefault="00BB3500" w:rsidP="00BB3500">
                      <w:r>
                        <w:object w:dxaOrig="1508" w:dyaOrig="983" w14:anchorId="32339974">
                          <v:shape id="_x0000_i1062" type="#_x0000_t75" style="width:75.4pt;height:49.15pt">
                            <v:imagedata r:id="rId95" o:title=""/>
                          </v:shape>
                          <o:OLEObject Type="Embed" ProgID="Acrobat.Document.DC" ShapeID="_x0000_i1062" DrawAspect="Icon" ObjectID="_1778412487" r:id="rId96"/>
                        </w:object>
                      </w:r>
                    </w:p>
                  </w:txbxContent>
                </v:textbox>
                <w10:wrap anchorx="margin"/>
              </v:shape>
            </w:pict>
          </mc:Fallback>
        </mc:AlternateContent>
      </w:r>
    </w:p>
    <w:p w14:paraId="5642B984" w14:textId="77777777" w:rsidR="008B02EE" w:rsidRPr="00C56C0C" w:rsidRDefault="008B02EE" w:rsidP="008B02EE"/>
    <w:p w14:paraId="58D3D5AB" w14:textId="5688A057" w:rsidR="008B02EE" w:rsidRDefault="008B02EE" w:rsidP="008B02EE"/>
    <w:p w14:paraId="2D06183C" w14:textId="77777777" w:rsidR="00A94581" w:rsidRDefault="00A94581" w:rsidP="008B02EE"/>
    <w:p w14:paraId="6F2F0C86" w14:textId="77777777" w:rsidR="00A94581" w:rsidRDefault="00A94581" w:rsidP="008B02EE"/>
    <w:p w14:paraId="5BA3D816" w14:textId="77777777" w:rsidR="00A94581" w:rsidRPr="00C56C0C" w:rsidRDefault="00A94581" w:rsidP="008B02EE"/>
    <w:p w14:paraId="75A09970" w14:textId="59882697" w:rsidR="00A94581" w:rsidRDefault="00A94581" w:rsidP="00A94581">
      <w:pPr>
        <w:rPr>
          <w:b/>
          <w:sz w:val="28"/>
        </w:rPr>
      </w:pPr>
      <w:r>
        <w:rPr>
          <w:b/>
          <w:sz w:val="28"/>
        </w:rPr>
        <w:lastRenderedPageBreak/>
        <w:t xml:space="preserve">DECISION: CDD0042 </w:t>
      </w:r>
      <w:r>
        <w:rPr>
          <w:b/>
          <w:bCs/>
          <w:sz w:val="28"/>
          <w:szCs w:val="28"/>
          <w:lang w:val="en-US"/>
        </w:rPr>
        <w:t>High Needs Funding Education for Pre and Post 16 provision for young people with SEND</w:t>
      </w:r>
    </w:p>
    <w:p w14:paraId="2D2B4444" w14:textId="77777777" w:rsidR="00A94581" w:rsidRDefault="00A94581" w:rsidP="00A94581">
      <w:pPr>
        <w:rPr>
          <w:b/>
          <w:sz w:val="28"/>
        </w:rPr>
      </w:pPr>
    </w:p>
    <w:p w14:paraId="6FE6B1CD" w14:textId="77777777" w:rsidR="00A94581" w:rsidRDefault="00A94581" w:rsidP="00A94581">
      <w:pPr>
        <w:rPr>
          <w:b/>
          <w:sz w:val="28"/>
        </w:rPr>
      </w:pPr>
      <w:r>
        <w:rPr>
          <w:b/>
          <w:sz w:val="28"/>
        </w:rPr>
        <w:t xml:space="preserve">Nature of the decision: </w:t>
      </w:r>
    </w:p>
    <w:p w14:paraId="00400228" w14:textId="77777777" w:rsidR="00A94581" w:rsidRDefault="00A94581" w:rsidP="00A94581">
      <w:pPr>
        <w:rPr>
          <w:b/>
          <w:sz w:val="28"/>
        </w:rPr>
      </w:pPr>
    </w:p>
    <w:p w14:paraId="329F7599" w14:textId="2D50F134" w:rsidR="00A94581" w:rsidRDefault="00A94581" w:rsidP="00A94581">
      <w:pPr>
        <w:rPr>
          <w:lang w:val="en-US"/>
        </w:rPr>
      </w:pPr>
      <w:r>
        <w:rPr>
          <w:lang w:val="en-US"/>
        </w:rPr>
        <w:t xml:space="preserve">To provide pre and post 16 education provision for children and young people with SEND.   </w:t>
      </w:r>
    </w:p>
    <w:p w14:paraId="2A6F49D9" w14:textId="77777777" w:rsidR="00A94581" w:rsidRDefault="00A94581" w:rsidP="00A94581"/>
    <w:p w14:paraId="0A70D4D7" w14:textId="77777777" w:rsidR="00A94581" w:rsidRDefault="00A94581" w:rsidP="00A94581">
      <w:pPr>
        <w:rPr>
          <w:b/>
          <w:sz w:val="28"/>
        </w:rPr>
      </w:pPr>
      <w:r>
        <w:rPr>
          <w:b/>
          <w:sz w:val="28"/>
        </w:rPr>
        <w:t>Who will make the decision?</w:t>
      </w:r>
    </w:p>
    <w:p w14:paraId="25A1E8C4" w14:textId="77777777" w:rsidR="00A94581" w:rsidRDefault="00A94581" w:rsidP="00A94581">
      <w:pPr>
        <w:rPr>
          <w:b/>
          <w:sz w:val="28"/>
        </w:rPr>
      </w:pPr>
    </w:p>
    <w:p w14:paraId="4F6B6492" w14:textId="3DE4347B" w:rsidR="00A94581" w:rsidRDefault="00A94581" w:rsidP="00A94581">
      <w:proofErr w:type="spellStart"/>
      <w:r>
        <w:rPr>
          <w:lang w:val="en-US"/>
        </w:rPr>
        <w:t>Councillor</w:t>
      </w:r>
      <w:proofErr w:type="spellEnd"/>
      <w:r>
        <w:rPr>
          <w:lang w:val="en-US"/>
        </w:rPr>
        <w:t xml:space="preserve"> Myer</w:t>
      </w:r>
    </w:p>
    <w:p w14:paraId="65FE05CF" w14:textId="77777777" w:rsidR="00A94581" w:rsidRDefault="00A94581" w:rsidP="00A94581"/>
    <w:p w14:paraId="5D31CF0F" w14:textId="77777777" w:rsidR="00A94581" w:rsidRDefault="00A94581" w:rsidP="00A94581">
      <w:pPr>
        <w:rPr>
          <w:b/>
          <w:sz w:val="28"/>
        </w:rPr>
      </w:pPr>
      <w:r>
        <w:rPr>
          <w:b/>
          <w:sz w:val="28"/>
        </w:rPr>
        <w:t>When is the decision to be taken?</w:t>
      </w:r>
    </w:p>
    <w:p w14:paraId="5AE14BC3" w14:textId="77777777" w:rsidR="00A94581" w:rsidRDefault="00A94581" w:rsidP="00A94581">
      <w:pPr>
        <w:rPr>
          <w:b/>
          <w:sz w:val="28"/>
        </w:rPr>
      </w:pPr>
    </w:p>
    <w:p w14:paraId="10246577" w14:textId="1F116634" w:rsidR="00A94581" w:rsidRDefault="00A94581" w:rsidP="00A94581">
      <w:r>
        <w:t>July 2023</w:t>
      </w:r>
    </w:p>
    <w:p w14:paraId="5F552FBD" w14:textId="77777777" w:rsidR="00A94581" w:rsidRDefault="00A94581" w:rsidP="00A94581"/>
    <w:p w14:paraId="621557A0" w14:textId="77777777" w:rsidR="00A94581" w:rsidRDefault="00A94581" w:rsidP="00A94581">
      <w:pPr>
        <w:rPr>
          <w:b/>
          <w:sz w:val="28"/>
        </w:rPr>
      </w:pPr>
      <w:r>
        <w:rPr>
          <w:b/>
          <w:sz w:val="28"/>
        </w:rPr>
        <w:t>Who will be consulted and how?</w:t>
      </w:r>
    </w:p>
    <w:p w14:paraId="67CF7987" w14:textId="77777777" w:rsidR="00A94581" w:rsidRDefault="00A94581" w:rsidP="00A94581">
      <w:pPr>
        <w:rPr>
          <w:b/>
          <w:sz w:val="28"/>
        </w:rPr>
      </w:pPr>
    </w:p>
    <w:p w14:paraId="1D76192B" w14:textId="77777777" w:rsidR="00A94581" w:rsidRDefault="00A94581" w:rsidP="00A94581">
      <w:pPr>
        <w:rPr>
          <w:noProof/>
          <w:lang w:val="en-US"/>
        </w:rPr>
      </w:pPr>
      <w:r>
        <w:rPr>
          <w:noProof/>
          <w:lang w:val="en-US"/>
        </w:rPr>
        <w:t>Cabinet Member for Children</w:t>
      </w:r>
    </w:p>
    <w:p w14:paraId="56B05A64" w14:textId="378FE984" w:rsidR="00A94581" w:rsidRDefault="00A94581" w:rsidP="00A94581">
      <w:pPr>
        <w:rPr>
          <w:noProof/>
          <w:lang w:val="en-US"/>
        </w:rPr>
      </w:pPr>
      <w:r>
        <w:rPr>
          <w:noProof/>
          <w:lang w:val="en-US"/>
        </w:rPr>
        <w:t>Executive Director for Children &amp; Families</w:t>
      </w:r>
    </w:p>
    <w:p w14:paraId="46888B04" w14:textId="77777777" w:rsidR="00A94581" w:rsidRDefault="00A94581" w:rsidP="00A94581">
      <w:pPr>
        <w:rPr>
          <w:noProof/>
          <w:lang w:val="en-US"/>
        </w:rPr>
      </w:pPr>
      <w:r>
        <w:rPr>
          <w:noProof/>
          <w:lang w:val="en-US"/>
        </w:rPr>
        <w:t>Chief Financial Officer</w:t>
      </w:r>
    </w:p>
    <w:p w14:paraId="7F49E660" w14:textId="77777777" w:rsidR="00A94581" w:rsidRDefault="00A94581" w:rsidP="00A94581">
      <w:pPr>
        <w:rPr>
          <w:noProof/>
          <w:lang w:val="en-US"/>
        </w:rPr>
      </w:pPr>
      <w:r>
        <w:rPr>
          <w:noProof/>
          <w:lang w:val="en-US"/>
        </w:rPr>
        <w:t>Chief Legal Officer</w:t>
      </w:r>
    </w:p>
    <w:p w14:paraId="5117ED7B" w14:textId="77777777" w:rsidR="00A94581" w:rsidRDefault="00A94581" w:rsidP="00A94581">
      <w:pPr>
        <w:rPr>
          <w:noProof/>
          <w:lang w:val="en-US"/>
        </w:rPr>
      </w:pPr>
      <w:r>
        <w:rPr>
          <w:noProof/>
          <w:lang w:val="en-US"/>
        </w:rPr>
        <w:t>All of the above will be consulted via approval of the delegated decision.</w:t>
      </w:r>
    </w:p>
    <w:p w14:paraId="1DFE6439" w14:textId="77777777" w:rsidR="00A94581" w:rsidRDefault="00A94581" w:rsidP="00A94581"/>
    <w:p w14:paraId="43579EB2" w14:textId="77777777" w:rsidR="00A94581" w:rsidRDefault="00A94581" w:rsidP="00A94581">
      <w:pPr>
        <w:rPr>
          <w:b/>
          <w:sz w:val="28"/>
        </w:rPr>
      </w:pPr>
      <w:r>
        <w:rPr>
          <w:b/>
          <w:sz w:val="28"/>
        </w:rPr>
        <w:t>Supporting documentation:</w:t>
      </w:r>
    </w:p>
    <w:p w14:paraId="136FF127" w14:textId="77777777" w:rsidR="00A94581" w:rsidRDefault="00A94581" w:rsidP="00A94581">
      <w:pPr>
        <w:rPr>
          <w:b/>
          <w:sz w:val="28"/>
        </w:rPr>
      </w:pPr>
    </w:p>
    <w:p w14:paraId="48831A84" w14:textId="77777777" w:rsidR="00A94581" w:rsidRDefault="00A94581" w:rsidP="00A94581">
      <w:pPr>
        <w:rPr>
          <w:lang w:val="en-US"/>
        </w:rPr>
      </w:pPr>
      <w:r>
        <w:t xml:space="preserve">There are no supporting documents for this </w:t>
      </w:r>
      <w:proofErr w:type="gramStart"/>
      <w:r>
        <w:t>decision</w:t>
      </w:r>
      <w:proofErr w:type="gramEnd"/>
      <w:r>
        <w:rPr>
          <w:lang w:val="en-US"/>
        </w:rPr>
        <w:t xml:space="preserve"> </w:t>
      </w:r>
    </w:p>
    <w:p w14:paraId="689D2061" w14:textId="77777777" w:rsidR="00A94581" w:rsidRDefault="00A94581" w:rsidP="00A94581"/>
    <w:p w14:paraId="6EF00EB0" w14:textId="77777777" w:rsidR="00A94581" w:rsidRDefault="00A94581" w:rsidP="00A94581">
      <w:pPr>
        <w:rPr>
          <w:b/>
          <w:sz w:val="28"/>
        </w:rPr>
      </w:pPr>
      <w:r>
        <w:rPr>
          <w:b/>
          <w:sz w:val="28"/>
        </w:rPr>
        <w:t>How and by when to make representations:</w:t>
      </w:r>
    </w:p>
    <w:p w14:paraId="0A7073E5" w14:textId="77777777" w:rsidR="00A94581" w:rsidRDefault="00A94581" w:rsidP="00A94581">
      <w:pPr>
        <w:rPr>
          <w:b/>
          <w:sz w:val="28"/>
        </w:rPr>
      </w:pPr>
    </w:p>
    <w:p w14:paraId="171AD8B5" w14:textId="7F880CB6" w:rsidR="00A94581" w:rsidRDefault="00A94581" w:rsidP="00A94581">
      <w:r>
        <w:t xml:space="preserve">Representations should be made to </w:t>
      </w:r>
      <w:r>
        <w:rPr>
          <w:lang w:val="en-US"/>
        </w:rPr>
        <w:t>Kellie Gorman</w:t>
      </w:r>
      <w:r>
        <w:t xml:space="preserve"> before 4 July 2023.</w:t>
      </w:r>
    </w:p>
    <w:p w14:paraId="7BF85A49" w14:textId="343AC32C" w:rsidR="00A94581" w:rsidRDefault="00A94581" w:rsidP="00A94581">
      <w:r>
        <w:t xml:space="preserve">Tel: </w:t>
      </w:r>
      <w:r>
        <w:rPr>
          <w:noProof/>
          <w:lang w:val="en-US"/>
        </w:rPr>
        <w:t>01642 444132</w:t>
      </w:r>
    </w:p>
    <w:p w14:paraId="01ACAE1D" w14:textId="77777777" w:rsidR="00A94581" w:rsidRDefault="00A94581" w:rsidP="00A94581"/>
    <w:p w14:paraId="58A0514C" w14:textId="7FB08741" w:rsidR="00A94581" w:rsidRDefault="00A94581" w:rsidP="00A94581">
      <w:r>
        <w:t>First published in Forward Plan on 6 June 2023</w:t>
      </w:r>
    </w:p>
    <w:p w14:paraId="195BA462" w14:textId="77777777" w:rsidR="00A94581" w:rsidRDefault="00A94581" w:rsidP="00A94581"/>
    <w:p w14:paraId="6BBE10ED" w14:textId="77777777" w:rsidR="00A94581" w:rsidRDefault="00A94581" w:rsidP="00A94581">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59C3F51" w14:textId="77777777" w:rsidR="00A94581" w:rsidRDefault="00A94581" w:rsidP="00A94581">
      <w:r>
        <w:rPr>
          <w:noProof/>
        </w:rPr>
        <mc:AlternateContent>
          <mc:Choice Requires="wps">
            <w:drawing>
              <wp:anchor distT="0" distB="0" distL="114300" distR="114300" simplePos="0" relativeHeight="251867136" behindDoc="0" locked="0" layoutInCell="1" allowOverlap="1" wp14:anchorId="4068860F" wp14:editId="04EBC2CC">
                <wp:simplePos x="0" y="0"/>
                <wp:positionH relativeFrom="column">
                  <wp:posOffset>1951990</wp:posOffset>
                </wp:positionH>
                <wp:positionV relativeFrom="paragraph">
                  <wp:posOffset>93345</wp:posOffset>
                </wp:positionV>
                <wp:extent cx="1323975" cy="1143000"/>
                <wp:effectExtent l="0" t="0" r="9525" b="0"/>
                <wp:wrapNone/>
                <wp:docPr id="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7A5B9B5" w14:textId="4E92F214" w:rsidR="00A94581" w:rsidRDefault="0064552C" w:rsidP="0064552C">
                            <w:r>
                              <w:object w:dxaOrig="1311" w:dyaOrig="849" w14:anchorId="765DC174">
                                <v:shape id="_x0000_i1045" type="#_x0000_t75" style="width:76.7pt;height:49.85pt">
                                  <v:imagedata r:id="rId97" o:title=""/>
                                </v:shape>
                                <o:OLEObject Type="Embed" ProgID="Acrobat.Document.DC" ShapeID="_x0000_i1045" DrawAspect="Icon" ObjectID="_1781079532" r:id="rId9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68860F" id="_x0000_s1067" type="#_x0000_t202" style="position:absolute;margin-left:153.7pt;margin-top:7.35pt;width:104.25pt;height:90pt;z-index:251867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0h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" fillcolor="window" strokeweight=".5pt">
                <v:path arrowok="t"/>
                <v:textbox style="mso-fit-shape-to-text:t">
                  <w:txbxContent>
                    <w:p w14:paraId="37A5B9B5" w14:textId="4E92F214" w:rsidR="00A94581" w:rsidRDefault="0064552C" w:rsidP="0064552C">
                      <w:r>
                        <w:object w:dxaOrig="1311" w:dyaOrig="849" w14:anchorId="765DC174">
                          <v:shape id="_x0000_i1064" type="#_x0000_t75" style="width:76.7pt;height:49.85pt">
                            <v:imagedata r:id="rId99" o:title=""/>
                          </v:shape>
                          <o:OLEObject Type="Embed" ProgID="Acrobat.Document.DC" ShapeID="_x0000_i1064" DrawAspect="Icon" ObjectID="_1778412488" r:id="rId100"/>
                        </w:object>
                      </w:r>
                    </w:p>
                  </w:txbxContent>
                </v:textbox>
              </v:shape>
            </w:pict>
          </mc:Fallback>
        </mc:AlternateContent>
      </w:r>
    </w:p>
    <w:p w14:paraId="063603EF" w14:textId="77777777" w:rsidR="00A94581" w:rsidRDefault="00A94581" w:rsidP="00A94581"/>
    <w:p w14:paraId="6141A4E4" w14:textId="77777777" w:rsidR="00A94581" w:rsidRPr="00C56C0C" w:rsidRDefault="00A94581" w:rsidP="00A94581"/>
    <w:p w14:paraId="2E5F9A18" w14:textId="3556BB2A" w:rsidR="00A94581" w:rsidRDefault="00A94581" w:rsidP="00A94581"/>
    <w:p w14:paraId="5B570EED" w14:textId="35E47DAE" w:rsidR="00496E88" w:rsidRDefault="00496E88" w:rsidP="00A94581"/>
    <w:p w14:paraId="19B63F0D" w14:textId="7F9D8A18" w:rsidR="00496E88" w:rsidRDefault="00496E88" w:rsidP="00A94581"/>
    <w:p w14:paraId="59C7B9A5" w14:textId="77777777" w:rsidR="00496E88" w:rsidRPr="00C56C0C" w:rsidRDefault="00496E88" w:rsidP="00A94581"/>
    <w:p w14:paraId="5E29E3C1" w14:textId="0A004934" w:rsidR="00496E88" w:rsidRDefault="00496E88" w:rsidP="00496E88">
      <w:pPr>
        <w:rPr>
          <w:b/>
          <w:sz w:val="28"/>
        </w:rPr>
      </w:pPr>
      <w:r>
        <w:rPr>
          <w:b/>
          <w:sz w:val="28"/>
        </w:rPr>
        <w:lastRenderedPageBreak/>
        <w:t xml:space="preserve">DECISION: CDD0043 </w:t>
      </w:r>
      <w:r>
        <w:rPr>
          <w:b/>
          <w:bCs/>
          <w:sz w:val="28"/>
          <w:szCs w:val="28"/>
          <w:lang w:val="en-US"/>
        </w:rPr>
        <w:t>Accommodation Care Leavers</w:t>
      </w:r>
    </w:p>
    <w:p w14:paraId="081343C6" w14:textId="77777777" w:rsidR="00496E88" w:rsidRDefault="00496E88" w:rsidP="00496E88">
      <w:pPr>
        <w:rPr>
          <w:b/>
          <w:sz w:val="28"/>
        </w:rPr>
      </w:pPr>
    </w:p>
    <w:p w14:paraId="661BC28B" w14:textId="77777777" w:rsidR="00496E88" w:rsidRDefault="00496E88" w:rsidP="00496E88">
      <w:pPr>
        <w:rPr>
          <w:b/>
          <w:sz w:val="28"/>
        </w:rPr>
      </w:pPr>
      <w:r>
        <w:rPr>
          <w:b/>
          <w:sz w:val="28"/>
        </w:rPr>
        <w:t xml:space="preserve">Nature of the decision: </w:t>
      </w:r>
    </w:p>
    <w:p w14:paraId="52033080" w14:textId="77777777" w:rsidR="00496E88" w:rsidRDefault="00496E88" w:rsidP="00496E88">
      <w:pPr>
        <w:rPr>
          <w:b/>
          <w:sz w:val="28"/>
        </w:rPr>
      </w:pPr>
    </w:p>
    <w:p w14:paraId="5F688ED1" w14:textId="16B2940A" w:rsidR="00496E88" w:rsidRDefault="00496E88" w:rsidP="00496E88">
      <w:pPr>
        <w:rPr>
          <w:lang w:val="en-US"/>
        </w:rPr>
      </w:pPr>
      <w:r w:rsidRPr="006243CA">
        <w:rPr>
          <w:lang w:val="en-US"/>
        </w:rPr>
        <w:t>Approval is require</w:t>
      </w:r>
      <w:r>
        <w:rPr>
          <w:lang w:val="en-US"/>
        </w:rPr>
        <w:t>d to enter into an agreement with Fulfilling Independence from 24</w:t>
      </w:r>
      <w:r w:rsidRPr="00507EF3">
        <w:rPr>
          <w:vertAlign w:val="superscript"/>
          <w:lang w:val="en-US"/>
        </w:rPr>
        <w:t>th</w:t>
      </w:r>
      <w:r>
        <w:rPr>
          <w:lang w:val="en-US"/>
        </w:rPr>
        <w:t xml:space="preserve"> October 2023 until 23</w:t>
      </w:r>
      <w:r w:rsidRPr="00507EF3">
        <w:rPr>
          <w:vertAlign w:val="superscript"/>
          <w:lang w:val="en-US"/>
        </w:rPr>
        <w:t>rd</w:t>
      </w:r>
      <w:r>
        <w:rPr>
          <w:lang w:val="en-US"/>
        </w:rPr>
        <w:t xml:space="preserve"> October 2025 for the delivery of accommodation and support </w:t>
      </w:r>
      <w:proofErr w:type="gramStart"/>
      <w:r>
        <w:rPr>
          <w:lang w:val="en-US"/>
        </w:rPr>
        <w:t>services .</w:t>
      </w:r>
      <w:proofErr w:type="gramEnd"/>
      <w:r>
        <w:rPr>
          <w:lang w:val="en-US"/>
        </w:rPr>
        <w:t xml:space="preserve">    </w:t>
      </w:r>
    </w:p>
    <w:p w14:paraId="493BCC7B" w14:textId="77777777" w:rsidR="00496E88" w:rsidRDefault="00496E88" w:rsidP="00496E88"/>
    <w:p w14:paraId="16205B62" w14:textId="77777777" w:rsidR="00496E88" w:rsidRDefault="00496E88" w:rsidP="00496E88">
      <w:pPr>
        <w:rPr>
          <w:b/>
          <w:sz w:val="28"/>
        </w:rPr>
      </w:pPr>
      <w:r>
        <w:rPr>
          <w:b/>
          <w:sz w:val="28"/>
        </w:rPr>
        <w:t>Who will make the decision?</w:t>
      </w:r>
    </w:p>
    <w:p w14:paraId="725E8A20" w14:textId="77777777" w:rsidR="00496E88" w:rsidRDefault="00496E88" w:rsidP="00496E88">
      <w:pPr>
        <w:rPr>
          <w:b/>
          <w:sz w:val="28"/>
        </w:rPr>
      </w:pPr>
    </w:p>
    <w:p w14:paraId="2FE5F16D" w14:textId="77777777" w:rsidR="00496E88" w:rsidRDefault="00496E88" w:rsidP="00496E88">
      <w:proofErr w:type="spellStart"/>
      <w:r>
        <w:rPr>
          <w:lang w:val="en-US"/>
        </w:rPr>
        <w:t>Councillor</w:t>
      </w:r>
      <w:proofErr w:type="spellEnd"/>
      <w:r>
        <w:rPr>
          <w:lang w:val="en-US"/>
        </w:rPr>
        <w:t xml:space="preserve"> Myer</w:t>
      </w:r>
    </w:p>
    <w:p w14:paraId="236BA98F" w14:textId="77777777" w:rsidR="00496E88" w:rsidRDefault="00496E88" w:rsidP="00496E88"/>
    <w:p w14:paraId="745486F2" w14:textId="77777777" w:rsidR="00496E88" w:rsidRDefault="00496E88" w:rsidP="00496E88">
      <w:pPr>
        <w:rPr>
          <w:b/>
          <w:sz w:val="28"/>
        </w:rPr>
      </w:pPr>
      <w:r>
        <w:rPr>
          <w:b/>
          <w:sz w:val="28"/>
        </w:rPr>
        <w:t>When is the decision to be taken?</w:t>
      </w:r>
    </w:p>
    <w:p w14:paraId="69C9F45D" w14:textId="77777777" w:rsidR="00496E88" w:rsidRDefault="00496E88" w:rsidP="00496E88">
      <w:pPr>
        <w:rPr>
          <w:b/>
          <w:sz w:val="28"/>
        </w:rPr>
      </w:pPr>
    </w:p>
    <w:p w14:paraId="03B076C5" w14:textId="1392A717" w:rsidR="00496E88" w:rsidRDefault="00496E88" w:rsidP="00496E88">
      <w:r>
        <w:t>September 2023</w:t>
      </w:r>
    </w:p>
    <w:p w14:paraId="23C91505" w14:textId="77777777" w:rsidR="00496E88" w:rsidRDefault="00496E88" w:rsidP="00496E88"/>
    <w:p w14:paraId="74383628" w14:textId="77777777" w:rsidR="00496E88" w:rsidRDefault="00496E88" w:rsidP="00496E88">
      <w:pPr>
        <w:rPr>
          <w:b/>
          <w:sz w:val="28"/>
        </w:rPr>
      </w:pPr>
      <w:r>
        <w:rPr>
          <w:b/>
          <w:sz w:val="28"/>
        </w:rPr>
        <w:t>Who will be consulted and how?</w:t>
      </w:r>
    </w:p>
    <w:p w14:paraId="2B829877" w14:textId="77777777" w:rsidR="00496E88" w:rsidRDefault="00496E88" w:rsidP="00496E88">
      <w:pPr>
        <w:rPr>
          <w:b/>
          <w:sz w:val="28"/>
        </w:rPr>
      </w:pPr>
    </w:p>
    <w:p w14:paraId="4C1FD17D" w14:textId="77777777" w:rsidR="00496E88" w:rsidRDefault="00496E88" w:rsidP="00496E88">
      <w:pPr>
        <w:rPr>
          <w:noProof/>
          <w:lang w:val="en-US"/>
        </w:rPr>
      </w:pPr>
      <w:r>
        <w:rPr>
          <w:noProof/>
          <w:lang w:val="en-US"/>
        </w:rPr>
        <w:t>Cabinet Member for Children</w:t>
      </w:r>
    </w:p>
    <w:p w14:paraId="7BB49474" w14:textId="77777777" w:rsidR="00496E88" w:rsidRDefault="00496E88" w:rsidP="00496E88">
      <w:pPr>
        <w:rPr>
          <w:noProof/>
          <w:lang w:val="en-US"/>
        </w:rPr>
      </w:pPr>
      <w:r>
        <w:rPr>
          <w:noProof/>
          <w:lang w:val="en-US"/>
        </w:rPr>
        <w:t>Executive Director for Children &amp; Families</w:t>
      </w:r>
    </w:p>
    <w:p w14:paraId="59B0237F" w14:textId="77777777" w:rsidR="00496E88" w:rsidRDefault="00496E88" w:rsidP="00496E88">
      <w:pPr>
        <w:rPr>
          <w:noProof/>
          <w:lang w:val="en-US"/>
        </w:rPr>
      </w:pPr>
      <w:r>
        <w:rPr>
          <w:noProof/>
          <w:lang w:val="en-US"/>
        </w:rPr>
        <w:t>Chief Financial Officer</w:t>
      </w:r>
    </w:p>
    <w:p w14:paraId="554E94A1" w14:textId="77777777" w:rsidR="00496E88" w:rsidRDefault="00496E88" w:rsidP="00496E88">
      <w:pPr>
        <w:rPr>
          <w:noProof/>
          <w:lang w:val="en-US"/>
        </w:rPr>
      </w:pPr>
      <w:r>
        <w:rPr>
          <w:noProof/>
          <w:lang w:val="en-US"/>
        </w:rPr>
        <w:t>Chief Legal Officer</w:t>
      </w:r>
    </w:p>
    <w:p w14:paraId="42A8C7FE" w14:textId="77777777" w:rsidR="00496E88" w:rsidRDefault="00496E88" w:rsidP="00496E88">
      <w:pPr>
        <w:rPr>
          <w:noProof/>
          <w:lang w:val="en-US"/>
        </w:rPr>
      </w:pPr>
      <w:r>
        <w:rPr>
          <w:noProof/>
          <w:lang w:val="en-US"/>
        </w:rPr>
        <w:t>All of the above will be consulted via approval of the delegated decision.</w:t>
      </w:r>
    </w:p>
    <w:p w14:paraId="600D3D81" w14:textId="77777777" w:rsidR="00496E88" w:rsidRDefault="00496E88" w:rsidP="00496E88"/>
    <w:p w14:paraId="76FD5CB8" w14:textId="77777777" w:rsidR="00496E88" w:rsidRDefault="00496E88" w:rsidP="00496E88">
      <w:pPr>
        <w:rPr>
          <w:b/>
          <w:sz w:val="28"/>
        </w:rPr>
      </w:pPr>
      <w:r>
        <w:rPr>
          <w:b/>
          <w:sz w:val="28"/>
        </w:rPr>
        <w:t>Supporting documentation:</w:t>
      </w:r>
    </w:p>
    <w:p w14:paraId="70DAFD65" w14:textId="77777777" w:rsidR="00496E88" w:rsidRDefault="00496E88" w:rsidP="00496E88">
      <w:pPr>
        <w:rPr>
          <w:b/>
          <w:sz w:val="28"/>
        </w:rPr>
      </w:pPr>
    </w:p>
    <w:p w14:paraId="1C3803F4" w14:textId="77777777" w:rsidR="00496E88" w:rsidRDefault="00496E88" w:rsidP="00496E88">
      <w:pPr>
        <w:rPr>
          <w:lang w:val="en-US"/>
        </w:rPr>
      </w:pPr>
      <w:r>
        <w:t xml:space="preserve">There are no supporting documents for this </w:t>
      </w:r>
      <w:proofErr w:type="gramStart"/>
      <w:r>
        <w:t>decision</w:t>
      </w:r>
      <w:proofErr w:type="gramEnd"/>
      <w:r>
        <w:rPr>
          <w:lang w:val="en-US"/>
        </w:rPr>
        <w:t xml:space="preserve"> </w:t>
      </w:r>
    </w:p>
    <w:p w14:paraId="2BFC6FA6" w14:textId="77777777" w:rsidR="00496E88" w:rsidRDefault="00496E88" w:rsidP="00496E88"/>
    <w:p w14:paraId="0E53FC23" w14:textId="77777777" w:rsidR="00496E88" w:rsidRDefault="00496E88" w:rsidP="00496E88">
      <w:pPr>
        <w:rPr>
          <w:b/>
          <w:sz w:val="28"/>
        </w:rPr>
      </w:pPr>
      <w:r>
        <w:rPr>
          <w:b/>
          <w:sz w:val="28"/>
        </w:rPr>
        <w:t>How and by when to make representations:</w:t>
      </w:r>
    </w:p>
    <w:p w14:paraId="46FC9378" w14:textId="77777777" w:rsidR="00496E88" w:rsidRDefault="00496E88" w:rsidP="00496E88">
      <w:pPr>
        <w:rPr>
          <w:b/>
          <w:sz w:val="28"/>
        </w:rPr>
      </w:pPr>
    </w:p>
    <w:p w14:paraId="62B24ABE" w14:textId="43E7127C" w:rsidR="00496E88" w:rsidRDefault="00496E88" w:rsidP="00496E88">
      <w:r>
        <w:t xml:space="preserve">Representations should be made to </w:t>
      </w:r>
      <w:r>
        <w:rPr>
          <w:lang w:val="en-US"/>
        </w:rPr>
        <w:t>Emma Russell</w:t>
      </w:r>
      <w:r>
        <w:t xml:space="preserve"> before 6 September 2023.</w:t>
      </w:r>
    </w:p>
    <w:p w14:paraId="6CEA474B" w14:textId="1D190D8F" w:rsidR="00496E88" w:rsidRDefault="00496E88" w:rsidP="00496E88">
      <w:r>
        <w:t xml:space="preserve">Tel: </w:t>
      </w:r>
      <w:r>
        <w:rPr>
          <w:noProof/>
          <w:lang w:val="en-US"/>
        </w:rPr>
        <w:t>01642 444156</w:t>
      </w:r>
    </w:p>
    <w:p w14:paraId="72BDF424" w14:textId="77777777" w:rsidR="00496E88" w:rsidRDefault="00496E88" w:rsidP="00496E88"/>
    <w:p w14:paraId="07D40140" w14:textId="41F0B060" w:rsidR="00496E88" w:rsidRDefault="00496E88" w:rsidP="00496E88">
      <w:r>
        <w:t>First published in Forward Plan on 9 August 2023</w:t>
      </w:r>
    </w:p>
    <w:p w14:paraId="294469B2" w14:textId="77777777" w:rsidR="00496E88" w:rsidRDefault="00496E88" w:rsidP="00496E88"/>
    <w:p w14:paraId="230E68F5" w14:textId="11936589" w:rsidR="00496E88" w:rsidRPr="008254C1" w:rsidRDefault="00496E88" w:rsidP="00496E88">
      <w:pPr>
        <w:rPr>
          <w:b/>
          <w:sz w:val="28"/>
          <w:szCs w:val="28"/>
        </w:rPr>
      </w:pPr>
      <w:r w:rsidRPr="008254C1">
        <w:rPr>
          <w:b/>
          <w:sz w:val="28"/>
          <w:szCs w:val="28"/>
        </w:rPr>
        <w:t>Following the Making of the decision, the decision form will be published here:</w:t>
      </w:r>
    </w:p>
    <w:p w14:paraId="7ADD4655" w14:textId="2C71A28B" w:rsidR="00496E88" w:rsidRDefault="00496E88" w:rsidP="00496E88"/>
    <w:p w14:paraId="15E02816" w14:textId="17280EDF" w:rsidR="00496E88" w:rsidRDefault="00496E88" w:rsidP="00496E88"/>
    <w:p w14:paraId="0049472D" w14:textId="5EAAE221" w:rsidR="00220614" w:rsidRDefault="00BB3500" w:rsidP="00496E88">
      <w:r>
        <w:rPr>
          <w:noProof/>
        </w:rPr>
        <mc:AlternateContent>
          <mc:Choice Requires="wps">
            <w:drawing>
              <wp:anchor distT="0" distB="0" distL="114300" distR="114300" simplePos="0" relativeHeight="251883520" behindDoc="0" locked="0" layoutInCell="1" allowOverlap="1" wp14:anchorId="536E9B8C" wp14:editId="5CB1F004">
                <wp:simplePos x="0" y="0"/>
                <wp:positionH relativeFrom="margin">
                  <wp:align>center</wp:align>
                </wp:positionH>
                <wp:positionV relativeFrom="paragraph">
                  <wp:posOffset>12065</wp:posOffset>
                </wp:positionV>
                <wp:extent cx="1323975" cy="1143000"/>
                <wp:effectExtent l="0" t="0" r="14605" b="20955"/>
                <wp:wrapNone/>
                <wp:docPr id="6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0978B6F" w14:textId="0429539C" w:rsidR="00496E88" w:rsidRDefault="00BB3500" w:rsidP="00BB3500">
                            <w:r>
                              <w:object w:dxaOrig="1376" w:dyaOrig="893" w14:anchorId="407935FA">
                                <v:shape id="_x0000_i1046" type="#_x0000_t75" style="width:75.4pt;height:49.15pt">
                                  <v:imagedata r:id="rId101" o:title=""/>
                                </v:shape>
                                <o:OLEObject Type="Embed" ProgID="Acrobat.Document.DC" ShapeID="_x0000_i1046" DrawAspect="Icon" ObjectID="_1781079533" r:id="rId10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6E9B8C" id="_x0000_s1068" type="#_x0000_t202" style="position:absolute;margin-left:0;margin-top:.95pt;width:104.25pt;height:90pt;z-index:25188352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bR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" fillcolor="window" strokeweight=".5pt">
                <v:path arrowok="t"/>
                <v:textbox style="mso-fit-shape-to-text:t">
                  <w:txbxContent>
                    <w:p w14:paraId="40978B6F" w14:textId="0429539C" w:rsidR="00496E88" w:rsidRDefault="00BB3500" w:rsidP="00BB3500">
                      <w:r>
                        <w:object w:dxaOrig="1508" w:dyaOrig="983" w14:anchorId="407935FA">
                          <v:shape id="_x0000_i1066" type="#_x0000_t75" style="width:75.4pt;height:49.15pt">
                            <v:imagedata r:id="rId103" o:title=""/>
                          </v:shape>
                          <o:OLEObject Type="Embed" ProgID="Acrobat.Document.DC" ShapeID="_x0000_i1066" DrawAspect="Icon" ObjectID="_1778412489" r:id="rId104"/>
                        </w:object>
                      </w:r>
                    </w:p>
                  </w:txbxContent>
                </v:textbox>
                <w10:wrap anchorx="margin"/>
              </v:shape>
            </w:pict>
          </mc:Fallback>
        </mc:AlternateContent>
      </w:r>
    </w:p>
    <w:p w14:paraId="1ECE29A6" w14:textId="77777777" w:rsidR="00220614" w:rsidRDefault="00220614" w:rsidP="00496E88"/>
    <w:p w14:paraId="093B2E0F" w14:textId="77777777" w:rsidR="00220614" w:rsidRDefault="00220614" w:rsidP="00496E88"/>
    <w:p w14:paraId="6D0AFA55" w14:textId="77777777" w:rsidR="00220614" w:rsidRDefault="00220614" w:rsidP="00496E88"/>
    <w:p w14:paraId="011887DE" w14:textId="77777777" w:rsidR="00220614" w:rsidRDefault="00220614" w:rsidP="00496E88"/>
    <w:p w14:paraId="4B591D6A" w14:textId="75806AF4" w:rsidR="00220614" w:rsidRDefault="00220614" w:rsidP="00220614">
      <w:pPr>
        <w:rPr>
          <w:b/>
          <w:sz w:val="28"/>
        </w:rPr>
      </w:pPr>
      <w:r>
        <w:rPr>
          <w:b/>
          <w:sz w:val="28"/>
        </w:rPr>
        <w:lastRenderedPageBreak/>
        <w:t xml:space="preserve">DECISION: CDD0044 </w:t>
      </w:r>
      <w:r>
        <w:rPr>
          <w:b/>
          <w:bCs/>
          <w:sz w:val="28"/>
          <w:szCs w:val="28"/>
          <w:lang w:val="en-US"/>
        </w:rPr>
        <w:t>Accommodation and Support for Children in our Care</w:t>
      </w:r>
    </w:p>
    <w:p w14:paraId="34CA5455" w14:textId="77777777" w:rsidR="00220614" w:rsidRDefault="00220614" w:rsidP="00220614">
      <w:pPr>
        <w:rPr>
          <w:b/>
          <w:sz w:val="28"/>
        </w:rPr>
      </w:pPr>
    </w:p>
    <w:p w14:paraId="51121F23" w14:textId="77777777" w:rsidR="00220614" w:rsidRDefault="00220614" w:rsidP="00220614">
      <w:pPr>
        <w:rPr>
          <w:b/>
          <w:sz w:val="28"/>
        </w:rPr>
      </w:pPr>
      <w:r>
        <w:rPr>
          <w:b/>
          <w:sz w:val="28"/>
        </w:rPr>
        <w:t xml:space="preserve">Nature of the decision: </w:t>
      </w:r>
    </w:p>
    <w:p w14:paraId="3F416EE3" w14:textId="77777777" w:rsidR="00220614" w:rsidRDefault="00220614" w:rsidP="00220614">
      <w:pPr>
        <w:rPr>
          <w:b/>
          <w:sz w:val="28"/>
        </w:rPr>
      </w:pPr>
    </w:p>
    <w:p w14:paraId="4C47C6E4" w14:textId="1513F840" w:rsidR="00220614" w:rsidRDefault="00220614" w:rsidP="00220614">
      <w:pPr>
        <w:rPr>
          <w:lang w:val="en-US"/>
        </w:rPr>
      </w:pPr>
      <w:r w:rsidRPr="006243CA">
        <w:rPr>
          <w:lang w:val="en-US"/>
        </w:rPr>
        <w:t>Approval is require</w:t>
      </w:r>
      <w:r>
        <w:rPr>
          <w:lang w:val="en-US"/>
        </w:rPr>
        <w:t>d to enter into an agreement with Community Led Regeneration from 28</w:t>
      </w:r>
      <w:r w:rsidRPr="00507EF3">
        <w:rPr>
          <w:vertAlign w:val="superscript"/>
          <w:lang w:val="en-US"/>
        </w:rPr>
        <w:t>th</w:t>
      </w:r>
      <w:r>
        <w:rPr>
          <w:lang w:val="en-US"/>
        </w:rPr>
        <w:t xml:space="preserve"> October 2023 until 28</w:t>
      </w:r>
      <w:r w:rsidRPr="008B28A3">
        <w:rPr>
          <w:vertAlign w:val="superscript"/>
          <w:lang w:val="en-US"/>
        </w:rPr>
        <w:t>th</w:t>
      </w:r>
      <w:r>
        <w:rPr>
          <w:lang w:val="en-US"/>
        </w:rPr>
        <w:t xml:space="preserve"> October 2025 for the delivery of acco</w:t>
      </w:r>
      <w:r w:rsidR="00195996">
        <w:rPr>
          <w:lang w:val="en-US"/>
        </w:rPr>
        <w:t>m</w:t>
      </w:r>
      <w:r>
        <w:rPr>
          <w:lang w:val="en-US"/>
        </w:rPr>
        <w:t xml:space="preserve">modation and support services.    </w:t>
      </w:r>
    </w:p>
    <w:p w14:paraId="78A5FD27" w14:textId="77777777" w:rsidR="00220614" w:rsidRDefault="00220614" w:rsidP="00220614"/>
    <w:p w14:paraId="12EDC9B1" w14:textId="77777777" w:rsidR="00220614" w:rsidRDefault="00220614" w:rsidP="00220614">
      <w:pPr>
        <w:rPr>
          <w:b/>
          <w:sz w:val="28"/>
        </w:rPr>
      </w:pPr>
      <w:r>
        <w:rPr>
          <w:b/>
          <w:sz w:val="28"/>
        </w:rPr>
        <w:t>Who will make the decision?</w:t>
      </w:r>
    </w:p>
    <w:p w14:paraId="475F3CFA" w14:textId="77777777" w:rsidR="00220614" w:rsidRDefault="00220614" w:rsidP="00220614">
      <w:pPr>
        <w:rPr>
          <w:b/>
          <w:sz w:val="28"/>
        </w:rPr>
      </w:pPr>
    </w:p>
    <w:p w14:paraId="2BB32D12" w14:textId="77777777" w:rsidR="00220614" w:rsidRDefault="00220614" w:rsidP="00220614">
      <w:proofErr w:type="spellStart"/>
      <w:r>
        <w:rPr>
          <w:lang w:val="en-US"/>
        </w:rPr>
        <w:t>Councillor</w:t>
      </w:r>
      <w:proofErr w:type="spellEnd"/>
      <w:r>
        <w:rPr>
          <w:lang w:val="en-US"/>
        </w:rPr>
        <w:t xml:space="preserve"> Myer</w:t>
      </w:r>
    </w:p>
    <w:p w14:paraId="13D4D4BF" w14:textId="77777777" w:rsidR="00220614" w:rsidRDefault="00220614" w:rsidP="00220614"/>
    <w:p w14:paraId="66F2689E" w14:textId="77777777" w:rsidR="00220614" w:rsidRDefault="00220614" w:rsidP="00220614">
      <w:pPr>
        <w:rPr>
          <w:b/>
          <w:sz w:val="28"/>
        </w:rPr>
      </w:pPr>
      <w:r>
        <w:rPr>
          <w:b/>
          <w:sz w:val="28"/>
        </w:rPr>
        <w:t>When is the decision to be taken?</w:t>
      </w:r>
    </w:p>
    <w:p w14:paraId="7CA46F4E" w14:textId="77777777" w:rsidR="00220614" w:rsidRDefault="00220614" w:rsidP="00220614">
      <w:pPr>
        <w:rPr>
          <w:b/>
          <w:sz w:val="28"/>
        </w:rPr>
      </w:pPr>
    </w:p>
    <w:p w14:paraId="4B4EF17B" w14:textId="5542852B" w:rsidR="00220614" w:rsidRDefault="00220614" w:rsidP="00220614">
      <w:r>
        <w:t>October 2023</w:t>
      </w:r>
    </w:p>
    <w:p w14:paraId="2E92D620" w14:textId="77777777" w:rsidR="00220614" w:rsidRDefault="00220614" w:rsidP="00220614"/>
    <w:p w14:paraId="522D4651" w14:textId="77777777" w:rsidR="00220614" w:rsidRDefault="00220614" w:rsidP="00220614">
      <w:pPr>
        <w:rPr>
          <w:b/>
          <w:sz w:val="28"/>
        </w:rPr>
      </w:pPr>
      <w:r>
        <w:rPr>
          <w:b/>
          <w:sz w:val="28"/>
        </w:rPr>
        <w:t>Who will be consulted and how?</w:t>
      </w:r>
    </w:p>
    <w:p w14:paraId="2DEF7036" w14:textId="77777777" w:rsidR="00220614" w:rsidRDefault="00220614" w:rsidP="00220614">
      <w:pPr>
        <w:rPr>
          <w:b/>
          <w:sz w:val="28"/>
        </w:rPr>
      </w:pPr>
    </w:p>
    <w:p w14:paraId="55B098D7" w14:textId="77777777" w:rsidR="00220614" w:rsidRDefault="00220614" w:rsidP="00220614">
      <w:pPr>
        <w:rPr>
          <w:noProof/>
          <w:lang w:val="en-US"/>
        </w:rPr>
      </w:pPr>
      <w:r>
        <w:rPr>
          <w:noProof/>
          <w:lang w:val="en-US"/>
        </w:rPr>
        <w:t>Cabinet Member for Children</w:t>
      </w:r>
    </w:p>
    <w:p w14:paraId="72E4460C" w14:textId="77777777" w:rsidR="00220614" w:rsidRDefault="00220614" w:rsidP="00220614">
      <w:pPr>
        <w:rPr>
          <w:noProof/>
          <w:lang w:val="en-US"/>
        </w:rPr>
      </w:pPr>
      <w:r>
        <w:rPr>
          <w:noProof/>
          <w:lang w:val="en-US"/>
        </w:rPr>
        <w:t>Executive Director for Children &amp; Families</w:t>
      </w:r>
    </w:p>
    <w:p w14:paraId="3A602150" w14:textId="77777777" w:rsidR="00220614" w:rsidRDefault="00220614" w:rsidP="00220614">
      <w:pPr>
        <w:rPr>
          <w:noProof/>
          <w:lang w:val="en-US"/>
        </w:rPr>
      </w:pPr>
      <w:r>
        <w:rPr>
          <w:noProof/>
          <w:lang w:val="en-US"/>
        </w:rPr>
        <w:t>Chief Financial Officer</w:t>
      </w:r>
    </w:p>
    <w:p w14:paraId="14EAC3B8" w14:textId="77777777" w:rsidR="00220614" w:rsidRDefault="00220614" w:rsidP="00220614">
      <w:pPr>
        <w:rPr>
          <w:noProof/>
          <w:lang w:val="en-US"/>
        </w:rPr>
      </w:pPr>
      <w:r>
        <w:rPr>
          <w:noProof/>
          <w:lang w:val="en-US"/>
        </w:rPr>
        <w:t>Chief Legal Officer</w:t>
      </w:r>
    </w:p>
    <w:p w14:paraId="0D633287" w14:textId="77777777" w:rsidR="00220614" w:rsidRDefault="00220614" w:rsidP="00220614">
      <w:pPr>
        <w:rPr>
          <w:noProof/>
          <w:lang w:val="en-US"/>
        </w:rPr>
      </w:pPr>
      <w:r>
        <w:rPr>
          <w:noProof/>
          <w:lang w:val="en-US"/>
        </w:rPr>
        <w:t>All of the above will be consulted via approval of the delegated decision.</w:t>
      </w:r>
    </w:p>
    <w:p w14:paraId="31961FDD" w14:textId="77777777" w:rsidR="00220614" w:rsidRDefault="00220614" w:rsidP="00220614"/>
    <w:p w14:paraId="67512B50" w14:textId="77777777" w:rsidR="00220614" w:rsidRDefault="00220614" w:rsidP="00220614">
      <w:pPr>
        <w:rPr>
          <w:b/>
          <w:sz w:val="28"/>
        </w:rPr>
      </w:pPr>
      <w:r>
        <w:rPr>
          <w:b/>
          <w:sz w:val="28"/>
        </w:rPr>
        <w:t>Supporting documentation:</w:t>
      </w:r>
    </w:p>
    <w:p w14:paraId="2FF78796" w14:textId="77777777" w:rsidR="00220614" w:rsidRDefault="00220614" w:rsidP="00220614">
      <w:pPr>
        <w:rPr>
          <w:b/>
          <w:sz w:val="28"/>
        </w:rPr>
      </w:pPr>
    </w:p>
    <w:p w14:paraId="46195212" w14:textId="77777777" w:rsidR="00220614" w:rsidRDefault="00220614" w:rsidP="00220614">
      <w:pPr>
        <w:rPr>
          <w:lang w:val="en-US"/>
        </w:rPr>
      </w:pPr>
      <w:r>
        <w:t xml:space="preserve">There are no supporting documents for this </w:t>
      </w:r>
      <w:proofErr w:type="gramStart"/>
      <w:r>
        <w:t>decision</w:t>
      </w:r>
      <w:proofErr w:type="gramEnd"/>
      <w:r>
        <w:rPr>
          <w:lang w:val="en-US"/>
        </w:rPr>
        <w:t xml:space="preserve"> </w:t>
      </w:r>
    </w:p>
    <w:p w14:paraId="546E4871" w14:textId="77777777" w:rsidR="00220614" w:rsidRDefault="00220614" w:rsidP="00220614"/>
    <w:p w14:paraId="25DDF0F7" w14:textId="77777777" w:rsidR="00220614" w:rsidRDefault="00220614" w:rsidP="00220614">
      <w:pPr>
        <w:rPr>
          <w:b/>
          <w:sz w:val="28"/>
        </w:rPr>
      </w:pPr>
      <w:r>
        <w:rPr>
          <w:b/>
          <w:sz w:val="28"/>
        </w:rPr>
        <w:t>How and by when to make representations:</w:t>
      </w:r>
    </w:p>
    <w:p w14:paraId="4E720C5F" w14:textId="77777777" w:rsidR="00220614" w:rsidRDefault="00220614" w:rsidP="00220614">
      <w:pPr>
        <w:rPr>
          <w:b/>
          <w:sz w:val="28"/>
        </w:rPr>
      </w:pPr>
    </w:p>
    <w:p w14:paraId="08516DC9" w14:textId="4A836177" w:rsidR="00220614" w:rsidRDefault="00220614" w:rsidP="00220614">
      <w:r>
        <w:t xml:space="preserve">Representations should be made to </w:t>
      </w:r>
      <w:r>
        <w:rPr>
          <w:lang w:val="en-US"/>
        </w:rPr>
        <w:t>Emma Russell</w:t>
      </w:r>
      <w:r>
        <w:t xml:space="preserve"> before 25 October 2023.</w:t>
      </w:r>
    </w:p>
    <w:p w14:paraId="36ED6042" w14:textId="77777777" w:rsidR="00220614" w:rsidRDefault="00220614" w:rsidP="00220614">
      <w:r>
        <w:t xml:space="preserve">Tel: </w:t>
      </w:r>
      <w:r>
        <w:rPr>
          <w:noProof/>
          <w:lang w:val="en-US"/>
        </w:rPr>
        <w:t>01642 444156</w:t>
      </w:r>
    </w:p>
    <w:p w14:paraId="4B928C35" w14:textId="77777777" w:rsidR="00220614" w:rsidRDefault="00220614" w:rsidP="00220614"/>
    <w:p w14:paraId="5019AAFD" w14:textId="695BECC4" w:rsidR="00220614" w:rsidRDefault="00220614" w:rsidP="00220614">
      <w:r>
        <w:t>First published in Forward Plan on 27 September 2023</w:t>
      </w:r>
    </w:p>
    <w:p w14:paraId="03C18EAB" w14:textId="77777777" w:rsidR="00220614" w:rsidRDefault="00220614" w:rsidP="00220614"/>
    <w:p w14:paraId="338AF908" w14:textId="77777777" w:rsidR="00220614" w:rsidRPr="008254C1" w:rsidRDefault="00220614" w:rsidP="00220614">
      <w:pPr>
        <w:rPr>
          <w:b/>
          <w:sz w:val="28"/>
          <w:szCs w:val="28"/>
        </w:rPr>
      </w:pPr>
      <w:r>
        <w:rPr>
          <w:noProof/>
        </w:rPr>
        <mc:AlternateContent>
          <mc:Choice Requires="wps">
            <w:drawing>
              <wp:anchor distT="0" distB="0" distL="114300" distR="114300" simplePos="0" relativeHeight="251891712" behindDoc="0" locked="0" layoutInCell="1" allowOverlap="1" wp14:anchorId="45C9C17E" wp14:editId="6810D444">
                <wp:simplePos x="0" y="0"/>
                <wp:positionH relativeFrom="column">
                  <wp:posOffset>1494790</wp:posOffset>
                </wp:positionH>
                <wp:positionV relativeFrom="paragraph">
                  <wp:posOffset>460375</wp:posOffset>
                </wp:positionV>
                <wp:extent cx="1323975" cy="1143000"/>
                <wp:effectExtent l="0" t="0" r="9525" b="0"/>
                <wp:wrapNone/>
                <wp:docPr id="20149912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520F62A" w14:textId="166F8E18" w:rsidR="00220614" w:rsidRDefault="004F33F8" w:rsidP="004F33F8">
                            <w:r>
                              <w:object w:dxaOrig="1376" w:dyaOrig="893" w14:anchorId="50AADC6D">
                                <v:shape id="_x0000_i1047" type="#_x0000_t75" style="width:75.4pt;height:49.15pt">
                                  <v:imagedata r:id="rId105" o:title=""/>
                                </v:shape>
                                <o:OLEObject Type="Embed" ProgID="Acrobat.Document.DC" ShapeID="_x0000_i1047" DrawAspect="Icon" ObjectID="_1781079534" r:id="rId10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C9C17E" id="_x0000_s1069" type="#_x0000_t202" style="position:absolute;margin-left:117.7pt;margin-top:36.25pt;width:104.25pt;height:90pt;z-index:251891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gWAcLWB8oBEWzhq0Bm+&#10;lBhthQk/M4uiQwpxkPwTLpUCTBH6HSU12F9/uw/+qAW0UtKiiAuqccqQhR8aNXKXjcdB8/EwntwO&#10;8WCvLZtri941C0AmMxxYw+M2+Ht12lYWmlectnmIiSamOUYuqD9tF/44WDitXMzn0QlVbphf6bXh&#10;J3UFjl+6V2ZN33SPenmEk9hZ/q73R9/YcDPfeVjKKIwLp71McUJis/tpDiN4fY5el2/O7Dc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v0RTw1YCAAC7BAAADgAAAAAAAAAAAAAAAAAuAgAAZHJzL2Uyb0RvYy54bWxQSwEC&#10;LQAUAAYACAAAACEAIxMSbN4AAAAKAQAADwAAAAAAAAAAAAAAAACwBAAAZHJzL2Rvd25yZXYueG1s&#10;UEsFBgAAAAAEAAQA8wAAALsFAAAAAA==&#10;" fillcolor="window" strokeweight=".5pt">
                <v:path arrowok="t"/>
                <v:textbox style="mso-fit-shape-to-text:t">
                  <w:txbxContent>
                    <w:p w14:paraId="2520F62A" w14:textId="166F8E18" w:rsidR="00220614" w:rsidRDefault="004F33F8" w:rsidP="004F33F8">
                      <w:r>
                        <w:object w:dxaOrig="1508" w:dyaOrig="983" w14:anchorId="50AADC6D">
                          <v:shape id="_x0000_i1068" type="#_x0000_t75" style="width:75.4pt;height:49.15pt">
                            <v:imagedata r:id="rId107" o:title=""/>
                          </v:shape>
                          <o:OLEObject Type="Embed" ProgID="Acrobat.Document.DC" ShapeID="_x0000_i1068" DrawAspect="Icon" ObjectID="_1778412490" r:id="rId108"/>
                        </w:object>
                      </w:r>
                    </w:p>
                  </w:txbxContent>
                </v:textbox>
              </v:shape>
            </w:pict>
          </mc:Fallback>
        </mc:AlternateContent>
      </w:r>
      <w:r w:rsidRPr="008254C1">
        <w:rPr>
          <w:b/>
          <w:sz w:val="28"/>
          <w:szCs w:val="28"/>
        </w:rPr>
        <w:t>Following the Making of the decision, the decision form will be published here:</w:t>
      </w:r>
    </w:p>
    <w:p w14:paraId="7580899C" w14:textId="77777777" w:rsidR="00220614" w:rsidRDefault="00220614" w:rsidP="00220614"/>
    <w:p w14:paraId="5F2C207A" w14:textId="77777777" w:rsidR="00220614" w:rsidRDefault="00220614" w:rsidP="00220614"/>
    <w:p w14:paraId="3AE6DD6F" w14:textId="77777777" w:rsidR="00220614" w:rsidRPr="00C56C0C" w:rsidRDefault="00220614" w:rsidP="00220614">
      <w:r>
        <w:br w:type="page"/>
      </w:r>
    </w:p>
    <w:p w14:paraId="00726BCB" w14:textId="3046B32F" w:rsidR="005D2BFE" w:rsidRDefault="005D2BFE" w:rsidP="005D2BFE">
      <w:pPr>
        <w:rPr>
          <w:b/>
          <w:sz w:val="28"/>
        </w:rPr>
      </w:pPr>
      <w:bookmarkStart w:id="6" w:name="_Hlk152681418"/>
      <w:r>
        <w:rPr>
          <w:b/>
          <w:sz w:val="28"/>
        </w:rPr>
        <w:lastRenderedPageBreak/>
        <w:t>DECISION: CDD004</w:t>
      </w:r>
      <w:r w:rsidR="00B62839">
        <w:rPr>
          <w:b/>
          <w:sz w:val="28"/>
        </w:rPr>
        <w:t>5</w:t>
      </w:r>
      <w:r>
        <w:rPr>
          <w:b/>
          <w:sz w:val="28"/>
        </w:rPr>
        <w:t xml:space="preserve"> </w:t>
      </w:r>
      <w:r>
        <w:rPr>
          <w:b/>
          <w:bCs/>
          <w:sz w:val="28"/>
          <w:szCs w:val="28"/>
          <w:lang w:val="en-US"/>
        </w:rPr>
        <w:t>Accommodation and Support for Children in our Care, care leavers and children seeking asylum</w:t>
      </w:r>
    </w:p>
    <w:p w14:paraId="409DF109" w14:textId="77777777" w:rsidR="005D2BFE" w:rsidRDefault="005D2BFE" w:rsidP="005D2BFE">
      <w:pPr>
        <w:rPr>
          <w:b/>
          <w:sz w:val="28"/>
        </w:rPr>
      </w:pPr>
    </w:p>
    <w:p w14:paraId="21DE65F8" w14:textId="41ACC42C" w:rsidR="005D2BFE" w:rsidRDefault="005D2BFE" w:rsidP="005D2BFE">
      <w:pPr>
        <w:rPr>
          <w:b/>
          <w:sz w:val="28"/>
        </w:rPr>
      </w:pPr>
      <w:r>
        <w:rPr>
          <w:b/>
          <w:sz w:val="28"/>
        </w:rPr>
        <w:t xml:space="preserve">Nature of the decision: </w:t>
      </w:r>
    </w:p>
    <w:p w14:paraId="2EF76ED5" w14:textId="77777777" w:rsidR="00B62839" w:rsidRDefault="00B62839" w:rsidP="005D2BFE">
      <w:pPr>
        <w:rPr>
          <w:b/>
          <w:sz w:val="28"/>
        </w:rPr>
      </w:pPr>
    </w:p>
    <w:p w14:paraId="1D7396DD" w14:textId="29F7F427" w:rsidR="005D2BFE" w:rsidRDefault="00B62839" w:rsidP="005D2BFE">
      <w:pPr>
        <w:rPr>
          <w:lang w:val="en-US"/>
        </w:rPr>
      </w:pPr>
      <w:r w:rsidRPr="00B62839">
        <w:rPr>
          <w:bCs/>
          <w:szCs w:val="24"/>
        </w:rPr>
        <w:t xml:space="preserve">Approval is required to enter into an agreement with Community Campus 87 from 28th October 2023 until 28th October 2025 for the delivery of accommodation and support </w:t>
      </w:r>
      <w:proofErr w:type="gramStart"/>
      <w:r w:rsidRPr="00B62839">
        <w:rPr>
          <w:bCs/>
          <w:szCs w:val="24"/>
        </w:rPr>
        <w:t>services</w:t>
      </w:r>
      <w:proofErr w:type="gramEnd"/>
    </w:p>
    <w:p w14:paraId="2A647A35" w14:textId="77777777" w:rsidR="005D2BFE" w:rsidRDefault="005D2BFE" w:rsidP="005D2BFE"/>
    <w:p w14:paraId="2C5E1B44" w14:textId="77777777" w:rsidR="005D2BFE" w:rsidRDefault="005D2BFE" w:rsidP="005D2BFE">
      <w:pPr>
        <w:rPr>
          <w:b/>
          <w:sz w:val="28"/>
        </w:rPr>
      </w:pPr>
      <w:r>
        <w:rPr>
          <w:b/>
          <w:sz w:val="28"/>
        </w:rPr>
        <w:t>Who will make the decision?</w:t>
      </w:r>
    </w:p>
    <w:p w14:paraId="3148C816" w14:textId="77777777" w:rsidR="005D2BFE" w:rsidRDefault="005D2BFE" w:rsidP="005D2BFE">
      <w:pPr>
        <w:rPr>
          <w:b/>
          <w:sz w:val="28"/>
        </w:rPr>
      </w:pPr>
    </w:p>
    <w:p w14:paraId="5030B94D" w14:textId="3279888D" w:rsidR="005D2BFE" w:rsidRDefault="005D2BFE" w:rsidP="005D2BFE">
      <w:proofErr w:type="spellStart"/>
      <w:r>
        <w:rPr>
          <w:lang w:val="en-US"/>
        </w:rPr>
        <w:t>Councillor</w:t>
      </w:r>
      <w:proofErr w:type="spellEnd"/>
      <w:r>
        <w:rPr>
          <w:lang w:val="en-US"/>
        </w:rPr>
        <w:t xml:space="preserve"> </w:t>
      </w:r>
      <w:r w:rsidR="00B62839">
        <w:rPr>
          <w:lang w:val="en-US"/>
        </w:rPr>
        <w:t>Myer</w:t>
      </w:r>
    </w:p>
    <w:p w14:paraId="7841997C" w14:textId="77777777" w:rsidR="005D2BFE" w:rsidRDefault="005D2BFE" w:rsidP="005D2BFE"/>
    <w:p w14:paraId="07AA1413" w14:textId="77777777" w:rsidR="005D2BFE" w:rsidRDefault="005D2BFE" w:rsidP="005D2BFE">
      <w:pPr>
        <w:rPr>
          <w:b/>
          <w:sz w:val="28"/>
        </w:rPr>
      </w:pPr>
      <w:r>
        <w:rPr>
          <w:b/>
          <w:sz w:val="28"/>
        </w:rPr>
        <w:t>When is the decision to be taken?</w:t>
      </w:r>
    </w:p>
    <w:p w14:paraId="22D0D148" w14:textId="77777777" w:rsidR="005D2BFE" w:rsidRDefault="005D2BFE" w:rsidP="005D2BFE">
      <w:pPr>
        <w:rPr>
          <w:b/>
          <w:sz w:val="28"/>
        </w:rPr>
      </w:pPr>
    </w:p>
    <w:p w14:paraId="3FF9695C" w14:textId="3A101A6B" w:rsidR="005D2BFE" w:rsidRDefault="00B62839" w:rsidP="005D2BFE">
      <w:r>
        <w:t>October</w:t>
      </w:r>
      <w:r w:rsidR="005D2BFE">
        <w:t xml:space="preserve"> 202</w:t>
      </w:r>
      <w:r>
        <w:t>3</w:t>
      </w:r>
    </w:p>
    <w:p w14:paraId="5E4BBCB8" w14:textId="77777777" w:rsidR="005D2BFE" w:rsidRDefault="005D2BFE" w:rsidP="005D2BFE"/>
    <w:p w14:paraId="1A93D7EE" w14:textId="77777777" w:rsidR="005D2BFE" w:rsidRDefault="005D2BFE" w:rsidP="005D2BFE">
      <w:pPr>
        <w:rPr>
          <w:b/>
          <w:sz w:val="28"/>
        </w:rPr>
      </w:pPr>
      <w:r>
        <w:rPr>
          <w:b/>
          <w:sz w:val="28"/>
        </w:rPr>
        <w:t>Who will be consulted and how?</w:t>
      </w:r>
    </w:p>
    <w:p w14:paraId="34CF8D51" w14:textId="77777777" w:rsidR="005D2BFE" w:rsidRDefault="005D2BFE" w:rsidP="005D2BFE">
      <w:pPr>
        <w:rPr>
          <w:b/>
          <w:sz w:val="28"/>
        </w:rPr>
      </w:pPr>
    </w:p>
    <w:p w14:paraId="196D3DAF" w14:textId="77777777" w:rsidR="005D2BFE" w:rsidRDefault="005D2BFE" w:rsidP="005D2BFE">
      <w:pPr>
        <w:rPr>
          <w:noProof/>
          <w:lang w:val="en-US"/>
        </w:rPr>
      </w:pPr>
      <w:r>
        <w:rPr>
          <w:noProof/>
          <w:lang w:val="en-US"/>
        </w:rPr>
        <w:t>Cabinet Member for Children</w:t>
      </w:r>
    </w:p>
    <w:p w14:paraId="0EE43393" w14:textId="77777777" w:rsidR="005D2BFE" w:rsidRDefault="005D2BFE" w:rsidP="005D2BFE">
      <w:pPr>
        <w:rPr>
          <w:noProof/>
          <w:lang w:val="en-US"/>
        </w:rPr>
      </w:pPr>
      <w:r>
        <w:rPr>
          <w:noProof/>
          <w:lang w:val="en-US"/>
        </w:rPr>
        <w:t>Executive Director for Children &amp; Families</w:t>
      </w:r>
    </w:p>
    <w:p w14:paraId="639B4F70" w14:textId="77777777" w:rsidR="005D2BFE" w:rsidRDefault="005D2BFE" w:rsidP="005D2BFE">
      <w:pPr>
        <w:rPr>
          <w:noProof/>
          <w:lang w:val="en-US"/>
        </w:rPr>
      </w:pPr>
      <w:r>
        <w:rPr>
          <w:noProof/>
          <w:lang w:val="en-US"/>
        </w:rPr>
        <w:t>Chief Financial Officer</w:t>
      </w:r>
    </w:p>
    <w:p w14:paraId="58436F00" w14:textId="77777777" w:rsidR="005D2BFE" w:rsidRDefault="005D2BFE" w:rsidP="005D2BFE">
      <w:pPr>
        <w:rPr>
          <w:noProof/>
          <w:lang w:val="en-US"/>
        </w:rPr>
      </w:pPr>
      <w:r>
        <w:rPr>
          <w:noProof/>
          <w:lang w:val="en-US"/>
        </w:rPr>
        <w:t>Chief Legal Officer</w:t>
      </w:r>
    </w:p>
    <w:p w14:paraId="2E0641BF" w14:textId="77777777" w:rsidR="005D2BFE" w:rsidRDefault="005D2BFE" w:rsidP="005D2BFE">
      <w:pPr>
        <w:rPr>
          <w:noProof/>
          <w:lang w:val="en-US"/>
        </w:rPr>
      </w:pPr>
      <w:r>
        <w:rPr>
          <w:noProof/>
          <w:lang w:val="en-US"/>
        </w:rPr>
        <w:t>All of the above will be consulted via approval of the delegated decision.</w:t>
      </w:r>
    </w:p>
    <w:p w14:paraId="411501B2" w14:textId="77777777" w:rsidR="005D2BFE" w:rsidRDefault="005D2BFE" w:rsidP="005D2BFE"/>
    <w:p w14:paraId="5DEEE42D" w14:textId="77777777" w:rsidR="005D2BFE" w:rsidRDefault="005D2BFE" w:rsidP="005D2BFE">
      <w:pPr>
        <w:rPr>
          <w:b/>
          <w:sz w:val="28"/>
        </w:rPr>
      </w:pPr>
      <w:r>
        <w:rPr>
          <w:b/>
          <w:sz w:val="28"/>
        </w:rPr>
        <w:t>Supporting documentation:</w:t>
      </w:r>
    </w:p>
    <w:p w14:paraId="30B47C5F" w14:textId="77777777" w:rsidR="005D2BFE" w:rsidRDefault="005D2BFE" w:rsidP="005D2BFE">
      <w:pPr>
        <w:rPr>
          <w:b/>
          <w:sz w:val="28"/>
        </w:rPr>
      </w:pPr>
    </w:p>
    <w:p w14:paraId="1714232E" w14:textId="63345ECF" w:rsidR="005D2BFE" w:rsidRDefault="005D2BFE" w:rsidP="005D2BFE">
      <w:pPr>
        <w:rPr>
          <w:lang w:val="en-US"/>
        </w:rPr>
      </w:pPr>
      <w:r>
        <w:t>There are no supporting documents for this decision</w:t>
      </w:r>
      <w:r w:rsidR="00B62839">
        <w:rPr>
          <w:lang w:val="en-US"/>
        </w:rPr>
        <w:t>.</w:t>
      </w:r>
    </w:p>
    <w:p w14:paraId="7A9646F1" w14:textId="77777777" w:rsidR="005D2BFE" w:rsidRDefault="005D2BFE" w:rsidP="005D2BFE"/>
    <w:p w14:paraId="722C8455" w14:textId="77777777" w:rsidR="005D2BFE" w:rsidRDefault="005D2BFE" w:rsidP="005D2BFE">
      <w:pPr>
        <w:rPr>
          <w:b/>
          <w:sz w:val="28"/>
        </w:rPr>
      </w:pPr>
      <w:r>
        <w:rPr>
          <w:b/>
          <w:sz w:val="28"/>
        </w:rPr>
        <w:t>How and by when to make representations:</w:t>
      </w:r>
    </w:p>
    <w:p w14:paraId="30DDA997" w14:textId="77777777" w:rsidR="005D2BFE" w:rsidRDefault="005D2BFE" w:rsidP="005D2BFE">
      <w:pPr>
        <w:rPr>
          <w:b/>
          <w:sz w:val="28"/>
        </w:rPr>
      </w:pPr>
    </w:p>
    <w:p w14:paraId="614F4173" w14:textId="77777777" w:rsidR="00B62839" w:rsidRPr="00B62839" w:rsidRDefault="00B62839" w:rsidP="00B62839">
      <w:r w:rsidRPr="00B62839">
        <w:t>Representations should be made to Emma Russell before 25 October 2023.</w:t>
      </w:r>
    </w:p>
    <w:p w14:paraId="388ED5C2" w14:textId="77777777" w:rsidR="00B62839" w:rsidRDefault="00B62839" w:rsidP="00B62839">
      <w:r w:rsidRPr="00B62839">
        <w:t>Tel: 01642 444156</w:t>
      </w:r>
    </w:p>
    <w:p w14:paraId="5761C669" w14:textId="77777777" w:rsidR="00B62839" w:rsidRPr="00B62839" w:rsidRDefault="00B62839" w:rsidP="00B62839"/>
    <w:p w14:paraId="5AAB4C6A" w14:textId="77777777" w:rsidR="00B62839" w:rsidRPr="00B62839" w:rsidRDefault="00B62839" w:rsidP="00B62839">
      <w:r w:rsidRPr="00B62839">
        <w:t>First published in Forward Plan on 27 September 2023</w:t>
      </w:r>
    </w:p>
    <w:p w14:paraId="5899062B" w14:textId="77777777" w:rsidR="005D2BFE" w:rsidRDefault="005D2BFE" w:rsidP="005D2BFE"/>
    <w:p w14:paraId="018E96C3" w14:textId="61C6DE8E" w:rsidR="005D2BFE" w:rsidRPr="008254C1" w:rsidRDefault="005D2BFE" w:rsidP="005D2BFE">
      <w:pPr>
        <w:rPr>
          <w:b/>
          <w:sz w:val="28"/>
          <w:szCs w:val="28"/>
        </w:rPr>
      </w:pPr>
      <w:r w:rsidRPr="008254C1">
        <w:rPr>
          <w:b/>
          <w:sz w:val="28"/>
          <w:szCs w:val="28"/>
        </w:rPr>
        <w:t>Following the Making of the decision, the decision form will be published here:</w:t>
      </w:r>
    </w:p>
    <w:bookmarkEnd w:id="6"/>
    <w:p w14:paraId="0CAB2F6F" w14:textId="77777777" w:rsidR="00220614" w:rsidRDefault="00220614" w:rsidP="00220614"/>
    <w:p w14:paraId="0FD8EE95" w14:textId="77777777" w:rsidR="00220614" w:rsidRDefault="00220614" w:rsidP="00220614"/>
    <w:p w14:paraId="4FF82438" w14:textId="4E1988C1" w:rsidR="00B62839" w:rsidRPr="00B62839" w:rsidRDefault="00B62839" w:rsidP="00B62839">
      <w:pPr>
        <w:rPr>
          <w:b/>
          <w:snapToGrid w:val="0"/>
          <w:sz w:val="31"/>
        </w:rPr>
      </w:pPr>
      <w:r>
        <w:rPr>
          <w:noProof/>
        </w:rPr>
        <mc:AlternateContent>
          <mc:Choice Requires="wps">
            <w:drawing>
              <wp:anchor distT="0" distB="0" distL="114300" distR="114300" simplePos="0" relativeHeight="251901952" behindDoc="0" locked="0" layoutInCell="1" allowOverlap="1" wp14:anchorId="563A62F9" wp14:editId="77DA45E3">
                <wp:simplePos x="0" y="0"/>
                <wp:positionH relativeFrom="column">
                  <wp:posOffset>1744855</wp:posOffset>
                </wp:positionH>
                <wp:positionV relativeFrom="paragraph">
                  <wp:posOffset>-282736</wp:posOffset>
                </wp:positionV>
                <wp:extent cx="1323975" cy="1143000"/>
                <wp:effectExtent l="0" t="0" r="9525" b="0"/>
                <wp:wrapNone/>
                <wp:docPr id="12224846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4CC6604" w14:textId="7C761F2E" w:rsidR="005D2BFE" w:rsidRDefault="00EF646C" w:rsidP="00EF646C">
                            <w:r>
                              <w:object w:dxaOrig="1376" w:dyaOrig="893" w14:anchorId="0C63DB8D">
                                <v:shape id="_x0000_i1048" type="#_x0000_t75" style="width:75.4pt;height:49.15pt">
                                  <v:imagedata r:id="rId109" o:title=""/>
                                </v:shape>
                                <o:OLEObject Type="Embed" ProgID="Acrobat.Document.DC" ShapeID="_x0000_i1048" DrawAspect="Icon" ObjectID="_1781079535" r:id="rId11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3A62F9" id="_x0000_s1070" type="#_x0000_t202" style="position:absolute;margin-left:137.4pt;margin-top:-22.25pt;width:104.25pt;height:90pt;z-index:251901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e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" fillcolor="window" strokeweight=".5pt">
                <v:path arrowok="t"/>
                <v:textbox style="mso-fit-shape-to-text:t">
                  <w:txbxContent>
                    <w:p w14:paraId="14CC6604" w14:textId="7C761F2E" w:rsidR="005D2BFE" w:rsidRDefault="00EF646C" w:rsidP="00EF646C">
                      <w:r>
                        <w:object w:dxaOrig="1508" w:dyaOrig="983" w14:anchorId="0C63DB8D">
                          <v:shape id="_x0000_i1070" type="#_x0000_t75" style="width:75.4pt;height:49.15pt">
                            <v:imagedata r:id="rId111" o:title=""/>
                          </v:shape>
                          <o:OLEObject Type="Embed" ProgID="Acrobat.Document.DC" ShapeID="_x0000_i1070" DrawAspect="Icon" ObjectID="_1778412491" r:id="rId112"/>
                        </w:object>
                      </w:r>
                    </w:p>
                  </w:txbxContent>
                </v:textbox>
              </v:shape>
            </w:pict>
          </mc:Fallback>
        </mc:AlternateContent>
      </w:r>
    </w:p>
    <w:p w14:paraId="1D5DD0B5" w14:textId="77777777" w:rsidR="00B62839" w:rsidRDefault="00B62839">
      <w:pPr>
        <w:rPr>
          <w:b/>
          <w:snapToGrid w:val="0"/>
          <w:sz w:val="31"/>
        </w:rPr>
      </w:pPr>
      <w:r>
        <w:rPr>
          <w:b/>
          <w:snapToGrid w:val="0"/>
          <w:sz w:val="31"/>
        </w:rPr>
        <w:br w:type="page"/>
      </w:r>
    </w:p>
    <w:p w14:paraId="79C31B85" w14:textId="53CD3348" w:rsidR="00FC47F9" w:rsidRPr="00FC47F9" w:rsidRDefault="00FC47F9" w:rsidP="00FC47F9">
      <w:pPr>
        <w:rPr>
          <w:b/>
          <w:bCs/>
          <w:snapToGrid w:val="0"/>
          <w:sz w:val="28"/>
          <w:szCs w:val="28"/>
          <w:lang w:val="en-US"/>
        </w:rPr>
      </w:pPr>
      <w:r w:rsidRPr="00B62839">
        <w:rPr>
          <w:b/>
          <w:snapToGrid w:val="0"/>
          <w:sz w:val="28"/>
          <w:szCs w:val="28"/>
        </w:rPr>
        <w:lastRenderedPageBreak/>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77777777" w:rsidR="00B62839" w:rsidRPr="00B62839" w:rsidRDefault="00000000" w:rsidP="00B62839">
      <w:pPr>
        <w:rPr>
          <w:snapToGrid w:val="0"/>
          <w:szCs w:val="24"/>
          <w:lang w:val="en-US"/>
        </w:rPr>
      </w:pPr>
      <w:hyperlink r:id="rId113" w:history="1">
        <w:r w:rsidR="00B62839" w:rsidRPr="00B62839">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 xml:space="preserve">There are no supporting documents for this </w:t>
      </w:r>
      <w:proofErr w:type="gramStart"/>
      <w:r w:rsidRPr="00B62839">
        <w:rPr>
          <w:bCs/>
          <w:snapToGrid w:val="0"/>
          <w:szCs w:val="24"/>
        </w:rPr>
        <w:t>decision</w:t>
      </w:r>
      <w:proofErr w:type="gramEnd"/>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Amanda Olvanhill</w:t>
      </w:r>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lastRenderedPageBreak/>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0A53D99C" w:rsidR="00B62839" w:rsidRDefault="003432C4" w:rsidP="003432C4">
                            <w:r>
                              <w:object w:dxaOrig="1376" w:dyaOrig="893" w14:anchorId="4DCFF5F6">
                                <v:shape id="_x0000_i1049" type="#_x0000_t75" style="width:75.4pt;height:49.15pt">
                                  <v:imagedata r:id="rId114" o:title=""/>
                                </v:shape>
                                <o:OLEObject Type="Embed" ProgID="Acrobat.Document.DC" ShapeID="_x0000_i1049" DrawAspect="Icon" ObjectID="_1781079536" r:id="rId11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71"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uA/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gSAcLWB8oBEWzhq0Bm+&#10;lBhthQk/M4uiQwpxkPwTLpUCTBH6HSU12F9/uw/+qAW0UtKiiAuqccqQhR8aNXKXjcdB8/EwntwO&#10;8WCvLZtri941C0AmMxxYw+M2+Ht12lYWmlectnmIiSamOUYuqD9tF/44WDitXMzn0QlVbphf6bXh&#10;J3UFjl+6V2ZN33SPenmEk9hZ/q73R9/YcDPfeVjKKIwLp71McUJis/tpDiN4fY5el2/O7DcA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C1luA/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0A53D99C" w:rsidR="00B62839" w:rsidRDefault="003432C4" w:rsidP="003432C4">
                      <w:r>
                        <w:object w:dxaOrig="1508" w:dyaOrig="983" w14:anchorId="4DCFF5F6">
                          <v:shape id="_x0000_i1072" type="#_x0000_t75" style="width:75.4pt;height:49.15pt">
                            <v:imagedata r:id="rId116" o:title=""/>
                          </v:shape>
                          <o:OLEObject Type="Embed" ProgID="Acrobat.Document.DC" ShapeID="_x0000_i1072" DrawAspect="Icon" ObjectID="_1778412492" r:id="rId117"/>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lastRenderedPageBreak/>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77777777" w:rsidR="0056344C" w:rsidRPr="00B62839" w:rsidRDefault="0056344C" w:rsidP="0056344C">
      <w:pPr>
        <w:rPr>
          <w:b/>
          <w:snapToGrid w:val="0"/>
          <w:sz w:val="31"/>
        </w:rPr>
      </w:pPr>
      <w:r w:rsidRPr="00B62839">
        <w:rPr>
          <w:b/>
          <w:noProof/>
          <w:snapToGrid w:val="0"/>
          <w:sz w:val="31"/>
        </w:rPr>
        <mc:AlternateContent>
          <mc:Choice Requires="wps">
            <w:drawing>
              <wp:anchor distT="0" distB="0" distL="114300" distR="114300" simplePos="0" relativeHeight="251906048" behindDoc="0" locked="0" layoutInCell="1" allowOverlap="1" wp14:anchorId="1417B553" wp14:editId="56287336">
                <wp:simplePos x="0" y="0"/>
                <wp:positionH relativeFrom="column">
                  <wp:posOffset>2033916</wp:posOffset>
                </wp:positionH>
                <wp:positionV relativeFrom="paragraph">
                  <wp:posOffset>338808</wp:posOffset>
                </wp:positionV>
                <wp:extent cx="1323975" cy="1143000"/>
                <wp:effectExtent l="0" t="0" r="9525" b="0"/>
                <wp:wrapNone/>
                <wp:docPr id="985056867"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72C02A5" w14:textId="77777777" w:rsidR="0056344C" w:rsidRDefault="0056344C" w:rsidP="005634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7B553" id="_x0000_s1074" type="#_x0000_t202" alt="Link to the decision form." style="position:absolute;margin-left:160.15pt;margin-top:26.7pt;width:104.25pt;height:90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ZE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dBsAwtUayj0SbeGgQWf4&#10;QmK0JSb8zCyKDinEQfJPuFQKMEXod5TUYH/97T74oxbQSkmLIi6o+7llViAP3zWq5C4bjYLq42E0&#10;vhngwV5a1pcWvW3mgFxmOLKGx23w9+q4rSw0rzhvsxAVTUxzjF1Qf9zO/WG0cF65mM2iE+rcML/U&#10;K8OP+gosv3SvzJq+7R4V8whHubP8XfcPvoFyDbOth0pGaZxZ7YWKMxLb3c9zGMLLc/Q6f3WmvwE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hqWGRFgCAAC9BAAADgAAAAAAAAAAAAAAAAAuAgAAZHJzL2Uyb0RvYy54bWxQ&#10;SwECLQAUAAYACAAAACEAU+5bad8AAAAKAQAADwAAAAAAAAAAAAAAAACyBAAAZHJzL2Rvd25yZXYu&#10;eG1sUEsFBgAAAAAEAAQA8wAAAL4FAAAAAA==&#10;" fillcolor="window" strokeweight=".5pt">
                <v:path arrowok="t"/>
                <v:textbox>
                  <w:txbxContent>
                    <w:p w14:paraId="272C02A5" w14:textId="77777777" w:rsidR="0056344C" w:rsidRDefault="0056344C" w:rsidP="0056344C"/>
                  </w:txbxContent>
                </v:textbox>
              </v:shape>
            </w:pict>
          </mc:Fallback>
        </mc:AlternateContent>
      </w:r>
      <w:r w:rsidRPr="00B62839">
        <w:rPr>
          <w:b/>
          <w:snapToGrid w:val="0"/>
          <w:sz w:val="31"/>
        </w:rPr>
        <w:t>Following the Making of the decision, the decision form will be published here:</w:t>
      </w:r>
    </w:p>
    <w:p w14:paraId="74D7C118" w14:textId="77777777" w:rsidR="0056344C" w:rsidRDefault="0056344C" w:rsidP="0056344C">
      <w:pPr>
        <w:rPr>
          <w:b/>
          <w:snapToGrid w:val="0"/>
          <w:sz w:val="31"/>
        </w:rPr>
      </w:pPr>
      <w:r>
        <w:rPr>
          <w:b/>
          <w:snapToGrid w:val="0"/>
          <w:sz w:val="31"/>
        </w:rPr>
        <w:br w:type="page"/>
      </w:r>
    </w:p>
    <w:p w14:paraId="2EA1A180" w14:textId="09489111" w:rsidR="00A35973" w:rsidRPr="00B62839" w:rsidRDefault="00A35973" w:rsidP="00A35973">
      <w:pPr>
        <w:rPr>
          <w:b/>
          <w:bCs/>
          <w:snapToGrid w:val="0"/>
          <w:sz w:val="28"/>
          <w:szCs w:val="28"/>
          <w:lang w:val="en-US"/>
        </w:rPr>
      </w:pPr>
      <w:bookmarkStart w:id="7" w:name="_Hlk155873533"/>
      <w:r w:rsidRPr="00B62839">
        <w:rPr>
          <w:b/>
          <w:snapToGrid w:val="0"/>
          <w:sz w:val="28"/>
          <w:szCs w:val="28"/>
        </w:rPr>
        <w:lastRenderedPageBreak/>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77777777" w:rsidR="00A35973" w:rsidRPr="00B62839" w:rsidRDefault="00A35973" w:rsidP="00A35973">
      <w:pPr>
        <w:rPr>
          <w:b/>
          <w:snapToGrid w:val="0"/>
          <w:sz w:val="31"/>
        </w:rPr>
      </w:pPr>
      <w:r w:rsidRPr="00B62839">
        <w:rPr>
          <w:b/>
          <w:noProof/>
          <w:snapToGrid w:val="0"/>
          <w:sz w:val="31"/>
        </w:rPr>
        <mc:AlternateContent>
          <mc:Choice Requires="wps">
            <w:drawing>
              <wp:anchor distT="0" distB="0" distL="114300" distR="114300" simplePos="0" relativeHeight="251908096" behindDoc="0" locked="0" layoutInCell="1" allowOverlap="1" wp14:anchorId="59DBC1EA" wp14:editId="607EEBC4">
                <wp:simplePos x="0" y="0"/>
                <wp:positionH relativeFrom="column">
                  <wp:posOffset>2033916</wp:posOffset>
                </wp:positionH>
                <wp:positionV relativeFrom="paragraph">
                  <wp:posOffset>338808</wp:posOffset>
                </wp:positionV>
                <wp:extent cx="1323975" cy="1143000"/>
                <wp:effectExtent l="0" t="0" r="9525" b="0"/>
                <wp:wrapNone/>
                <wp:docPr id="1503357890"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B939E71" w14:textId="77777777" w:rsidR="00A35973" w:rsidRDefault="00A35973" w:rsidP="00A359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BC1EA" id="_x0000_s1075" type="#_x0000_t202" alt="Link to the decision form." style="position:absolute;margin-left:160.15pt;margin-top:26.7pt;width:104.25pt;height:90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RfJkVgCAAC9BAAADgAAAAAAAAAAAAAAAAAuAgAAZHJzL2Uyb0RvYy54bWxQ&#10;SwECLQAUAAYACAAAACEAU+5bad8AAAAKAQAADwAAAAAAAAAAAAAAAACyBAAAZHJzL2Rvd25yZXYu&#10;eG1sUEsFBgAAAAAEAAQA8wAAAL4FAAAAAA==&#10;" fillcolor="window" strokeweight=".5pt">
                <v:path arrowok="t"/>
                <v:textbox>
                  <w:txbxContent>
                    <w:p w14:paraId="5B939E71" w14:textId="77777777" w:rsidR="00A35973" w:rsidRDefault="00A35973" w:rsidP="00A35973"/>
                  </w:txbxContent>
                </v:textbox>
              </v:shape>
            </w:pict>
          </mc:Fallback>
        </mc:AlternateContent>
      </w:r>
      <w:r w:rsidRPr="00B62839">
        <w:rPr>
          <w:b/>
          <w:snapToGrid w:val="0"/>
          <w:sz w:val="31"/>
        </w:rPr>
        <w:t>Following the Making of the decision, the decision form will be published here:</w:t>
      </w:r>
    </w:p>
    <w:p w14:paraId="5772600D" w14:textId="77777777" w:rsidR="00A35973" w:rsidRDefault="00A35973" w:rsidP="00A35973">
      <w:pPr>
        <w:rPr>
          <w:b/>
          <w:snapToGrid w:val="0"/>
          <w:sz w:val="31"/>
        </w:rPr>
      </w:pPr>
      <w:r>
        <w:rPr>
          <w:b/>
          <w:snapToGrid w:val="0"/>
          <w:sz w:val="31"/>
        </w:rPr>
        <w:br w:type="page"/>
      </w:r>
    </w:p>
    <w:bookmarkEnd w:id="7"/>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8"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0E7A163" w:rsidR="0013345B" w:rsidRDefault="00D974ED" w:rsidP="0013345B">
      <w:pPr>
        <w:rPr>
          <w:b/>
          <w:snapToGrid w:val="0"/>
          <w:sz w:val="31"/>
        </w:rPr>
      </w:pPr>
      <w:r w:rsidRPr="00B62839">
        <w:rPr>
          <w:b/>
          <w:noProof/>
          <w:snapToGrid w:val="0"/>
          <w:sz w:val="31"/>
        </w:rPr>
        <mc:AlternateContent>
          <mc:Choice Requires="wps">
            <w:drawing>
              <wp:anchor distT="0" distB="0" distL="114300" distR="114300" simplePos="0" relativeHeight="251955200" behindDoc="0" locked="0" layoutInCell="1" allowOverlap="1" wp14:anchorId="7B1AF12F" wp14:editId="1FE4705D">
                <wp:simplePos x="0" y="0"/>
                <wp:positionH relativeFrom="column">
                  <wp:posOffset>4191000</wp:posOffset>
                </wp:positionH>
                <wp:positionV relativeFrom="paragraph">
                  <wp:posOffset>6350</wp:posOffset>
                </wp:positionV>
                <wp:extent cx="488950" cy="444500"/>
                <wp:effectExtent l="0" t="0" r="25400" b="1270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E229B2E" w14:textId="2EF6A364" w:rsidR="00D974ED" w:rsidRDefault="00D974ED" w:rsidP="00D974ED">
                            <w:r>
                              <w:object w:dxaOrig="1376" w:dyaOrig="893" w14:anchorId="46E6F929">
                                <v:shape id="_x0000_i1050" type="#_x0000_t75" style="width:75.4pt;height:49.15pt">
                                  <v:imagedata r:id="rId118" o:title=""/>
                                </v:shape>
                                <o:OLEObject Type="Embed" ProgID="Acrobat.Document.DC" ShapeID="_x0000_i1050" DrawAspect="Icon" ObjectID="_1781079537" r:id="rId1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B1AF12F" id="_x0000_t202" coordsize="21600,21600" o:spt="202" path="m,l,21600r21600,l21600,xe">
                <v:stroke joinstyle="miter"/>
                <v:path gradientshapeok="t" o:connecttype="rect"/>
              </v:shapetype>
              <v:shape id="_x0000_s1074" type="#_x0000_t202" style="position:absolute;margin-left:330pt;margin-top:.5pt;width:38.5pt;height:35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" fillcolor="window" strokeweight=".5pt">
                <v:path arrowok="t"/>
                <v:textbox style="mso-fit-shape-to-text:t">
                  <w:txbxContent>
                    <w:p w14:paraId="5E229B2E" w14:textId="2EF6A364" w:rsidR="00D974ED" w:rsidRDefault="00D974ED" w:rsidP="00D974ED">
                      <w:r>
                        <w:object w:dxaOrig="1508" w:dyaOrig="983" w14:anchorId="46E6F929">
                          <v:shape id="_x0000_i1146" type="#_x0000_t75" style="width:75.4pt;height:49.15pt">
                            <v:imagedata r:id="rId120" o:title=""/>
                          </v:shape>
                          <o:OLEObject Type="Embed" ProgID="Acrobat.Document.DC" ShapeID="_x0000_i1146" DrawAspect="Icon" ObjectID="_1779698912" r:id="rId121"/>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093053DD">
                <wp:simplePos x="0" y="0"/>
                <wp:positionH relativeFrom="column">
                  <wp:posOffset>1365250</wp:posOffset>
                </wp:positionH>
                <wp:positionV relativeFrom="paragraph">
                  <wp:posOffset>47625</wp:posOffset>
                </wp:positionV>
                <wp:extent cx="488950" cy="444500"/>
                <wp:effectExtent l="0" t="0" r="25400" b="1270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3B4119FF" w14:textId="5BD8305F" w:rsidR="0013345B" w:rsidRDefault="00D974ED" w:rsidP="00D974ED">
                            <w:r>
                              <w:object w:dxaOrig="1376" w:dyaOrig="893" w14:anchorId="0FC483F5">
                                <v:shape id="_x0000_i1051" type="#_x0000_t75" style="width:75.4pt;height:49.15pt">
                                  <v:imagedata r:id="rId122" o:title=""/>
                                </v:shape>
                                <o:OLEObject Type="Embed" ProgID="Acrobat.Document.DC" ShapeID="_x0000_i1051" DrawAspect="Icon" ObjectID="_1781079538" r:id="rId1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2067AC" id="_x0000_s1075" type="#_x0000_t202" style="position:absolute;margin-left:107.5pt;margin-top:3.75pt;width:38.5pt;height:35pt;z-index:251914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" fillcolor="window" strokeweight=".5pt">
                <v:path arrowok="t"/>
                <v:textbox style="mso-fit-shape-to-text:t">
                  <w:txbxContent>
                    <w:p w14:paraId="3B4119FF" w14:textId="5BD8305F" w:rsidR="0013345B" w:rsidRDefault="00D974ED" w:rsidP="00D974ED">
                      <w:r>
                        <w:object w:dxaOrig="1508" w:dyaOrig="983" w14:anchorId="0FC483F5">
                          <v:shape id="_x0000_i1124" type="#_x0000_t75" style="width:75.4pt;height:49.15pt">
                            <v:imagedata r:id="rId124" o:title=""/>
                          </v:shape>
                          <o:OLEObject Type="Embed" ProgID="Acrobat.Document.DC" ShapeID="_x0000_i1124" DrawAspect="Icon" ObjectID="_1779698887" r:id="rId125"/>
                        </w:object>
                      </w:r>
                    </w:p>
                  </w:txbxContent>
                </v:textbox>
              </v:shape>
            </w:pict>
          </mc:Fallback>
        </mc:AlternateContent>
      </w:r>
      <w:r w:rsidRPr="00B62839">
        <w:rPr>
          <w:b/>
          <w:noProof/>
          <w:snapToGrid w:val="0"/>
          <w:sz w:val="31"/>
        </w:rPr>
        <mc:AlternateContent>
          <mc:Choice Requires="wps">
            <w:drawing>
              <wp:anchor distT="0" distB="0" distL="114300" distR="114300" simplePos="0" relativeHeight="251959296" behindDoc="0" locked="0" layoutInCell="1" allowOverlap="1" wp14:anchorId="7BB5EE5C" wp14:editId="5628FF97">
                <wp:simplePos x="0" y="0"/>
                <wp:positionH relativeFrom="column">
                  <wp:posOffset>57150</wp:posOffset>
                </wp:positionH>
                <wp:positionV relativeFrom="paragraph">
                  <wp:posOffset>41275</wp:posOffset>
                </wp:positionV>
                <wp:extent cx="419100" cy="412750"/>
                <wp:effectExtent l="0" t="0" r="19050" b="2540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412750"/>
                        </a:xfrm>
                        <a:prstGeom prst="rect">
                          <a:avLst/>
                        </a:prstGeom>
                        <a:solidFill>
                          <a:sysClr val="window" lastClr="FFFFFF"/>
                        </a:solidFill>
                        <a:ln w="6350">
                          <a:solidFill>
                            <a:prstClr val="black"/>
                          </a:solidFill>
                        </a:ln>
                        <a:effectLst/>
                      </wps:spPr>
                      <wps:txbx>
                        <w:txbxContent>
                          <w:p w14:paraId="49BFC6A8" w14:textId="1597718A" w:rsidR="00D974ED" w:rsidRDefault="00D974ED" w:rsidP="00D974ED">
                            <w:r>
                              <w:object w:dxaOrig="1376" w:dyaOrig="893" w14:anchorId="6DEB7F05">
                                <v:shape id="_x0000_i1052" type="#_x0000_t75" style="width:75.4pt;height:49.15pt">
                                  <v:imagedata r:id="rId126" o:title=""/>
                                </v:shape>
                                <o:OLEObject Type="Embed" ProgID="Acrobat.Document.DC" ShapeID="_x0000_i1052" DrawAspect="Icon" ObjectID="_1781079539" r:id="rId12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B5EE5C" id="_x0000_s1076" type="#_x0000_t202" style="position:absolute;margin-left:4.5pt;margin-top:3.25pt;width:33pt;height:32.5pt;z-index:25195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" fillcolor="window" strokeweight=".5pt">
                <v:path arrowok="t"/>
                <v:textbox style="mso-fit-shape-to-text:t">
                  <w:txbxContent>
                    <w:p w14:paraId="49BFC6A8" w14:textId="1597718A" w:rsidR="00D974ED" w:rsidRDefault="00D974ED" w:rsidP="00D974ED">
                      <w:r>
                        <w:object w:dxaOrig="1508" w:dyaOrig="983" w14:anchorId="6DEB7F05">
                          <v:shape id="_x0000_i1123" type="#_x0000_t75" style="width:75.4pt;height:49.15pt">
                            <v:imagedata r:id="rId128" o:title=""/>
                          </v:shape>
                          <o:OLEObject Type="Embed" ProgID="Acrobat.Document.DC" ShapeID="_x0000_i1123" DrawAspect="Icon" ObjectID="_1779698914" r:id="rId129"/>
                        </w:object>
                      </w:r>
                    </w:p>
                  </w:txbxContent>
                </v:textbox>
              </v:shape>
            </w:pict>
          </mc:Fallback>
        </mc:AlternateContent>
      </w:r>
      <w:r w:rsidRPr="00B62839">
        <w:rPr>
          <w:b/>
          <w:noProof/>
          <w:snapToGrid w:val="0"/>
          <w:sz w:val="31"/>
        </w:rPr>
        <mc:AlternateContent>
          <mc:Choice Requires="wps">
            <w:drawing>
              <wp:anchor distT="0" distB="0" distL="114300" distR="114300" simplePos="0" relativeHeight="251957248" behindDoc="0" locked="0" layoutInCell="1" allowOverlap="1" wp14:anchorId="5D4229BC" wp14:editId="062B6092">
                <wp:simplePos x="0" y="0"/>
                <wp:positionH relativeFrom="column">
                  <wp:posOffset>2787650</wp:posOffset>
                </wp:positionH>
                <wp:positionV relativeFrom="paragraph">
                  <wp:posOffset>25400</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76C93F77" w:rsidR="00D974ED" w:rsidRDefault="00D974ED" w:rsidP="00D974ED">
                            <w:r>
                              <w:object w:dxaOrig="1376" w:dyaOrig="893" w14:anchorId="2194A04F">
                                <v:shape id="_x0000_i1053" type="#_x0000_t75" style="width:75.4pt;height:49.15pt">
                                  <v:imagedata r:id="rId130" o:title=""/>
                                </v:shape>
                                <o:OLEObject Type="Embed" ProgID="Acrobat.Document.DC" ShapeID="_x0000_i1053" DrawAspect="Icon" ObjectID="_1781079540" r:id="rId1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77" type="#_x0000_t202" style="position:absolute;margin-left:219.5pt;margin-top:2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" fillcolor="window" strokeweight=".5pt">
                <v:path arrowok="t"/>
                <v:textbox style="mso-fit-shape-to-text:t">
                  <w:txbxContent>
                    <w:p w14:paraId="59D9098A" w14:textId="76C93F77" w:rsidR="00D974ED" w:rsidRDefault="00D974ED" w:rsidP="00D974ED">
                      <w:r>
                        <w:object w:dxaOrig="1508" w:dyaOrig="983" w14:anchorId="2194A04F">
                          <v:shape id="_x0000_i1137" type="#_x0000_t75" style="width:75.4pt;height:49.15pt">
                            <v:imagedata r:id="rId132" o:title=""/>
                          </v:shape>
                          <o:OLEObject Type="Embed" ProgID="Acrobat.Document.DC" ShapeID="_x0000_i1137" DrawAspect="Icon" ObjectID="_1779698913" r:id="rId133"/>
                        </w:object>
                      </w:r>
                    </w:p>
                  </w:txbxContent>
                </v:textbox>
              </v:shape>
            </w:pict>
          </mc:Fallback>
        </mc:AlternateContent>
      </w:r>
      <w:r w:rsidR="0013345B">
        <w:rPr>
          <w:b/>
          <w:snapToGrid w:val="0"/>
          <w:sz w:val="31"/>
        </w:rPr>
        <w:br w:type="page"/>
      </w:r>
    </w:p>
    <w:bookmarkEnd w:id="8"/>
    <w:p w14:paraId="624B8B92" w14:textId="7B17F7E2" w:rsidR="002D489D" w:rsidRPr="00B62839" w:rsidRDefault="002D489D" w:rsidP="002D489D">
      <w:pPr>
        <w:rPr>
          <w:b/>
          <w:bCs/>
          <w:snapToGrid w:val="0"/>
          <w:sz w:val="28"/>
          <w:szCs w:val="28"/>
          <w:lang w:val="en-US"/>
        </w:rPr>
      </w:pPr>
      <w:r w:rsidRPr="00B62839">
        <w:rPr>
          <w:b/>
          <w:snapToGrid w:val="0"/>
          <w:sz w:val="28"/>
          <w:szCs w:val="28"/>
        </w:rPr>
        <w:lastRenderedPageBreak/>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 xml:space="preserve">Works to Increase Temporary Pupil Capacity at Outwood </w:t>
      </w:r>
      <w:proofErr w:type="spellStart"/>
      <w:r w:rsidRPr="002D489D">
        <w:rPr>
          <w:b/>
          <w:snapToGrid w:val="0"/>
          <w:sz w:val="28"/>
          <w:szCs w:val="28"/>
          <w:lang w:val="en-US"/>
        </w:rPr>
        <w:t>Bydales</w:t>
      </w:r>
      <w:proofErr w:type="spellEnd"/>
      <w:r w:rsidRPr="002D489D">
        <w:rPr>
          <w:b/>
          <w:snapToGrid w:val="0"/>
          <w:sz w:val="28"/>
          <w:szCs w:val="28"/>
          <w:lang w:val="en-US"/>
        </w:rPr>
        <w:t xml:space="preserve">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C4A1C">
                <wp:simplePos x="0" y="0"/>
                <wp:positionH relativeFrom="column">
                  <wp:posOffset>2033916</wp:posOffset>
                </wp:positionH>
                <wp:positionV relativeFrom="paragraph">
                  <wp:posOffset>338808</wp:posOffset>
                </wp:positionV>
                <wp:extent cx="1323975" cy="1143000"/>
                <wp:effectExtent l="0" t="0" r="9525" b="0"/>
                <wp:wrapNone/>
                <wp:docPr id="102273576"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77777777" w:rsidR="002D489D" w:rsidRDefault="002D489D" w:rsidP="002D48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D619B" id="_x0000_s1080" type="#_x0000_t202" alt="Link to the decision form." style="position:absolute;margin-left:160.15pt;margin-top:26.7pt;width:104.25pt;height:90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17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eBQAwtUayj0SbeGgQWf4&#10;osZoS0z4mVkUHVKIg+SfcJEKMEXod5RUYH/97T74oxbQSkmLIi6o+7llViAP3zWq5C4bjYLq42E0&#10;vhngwV5a1pcWvW3mgFxmOLKGx23w9+q4lRaaV5y3WYiKJqY5xi6oP27n/jBaOK9czGbRCXVumF/q&#10;leFHfQWWX7pXZk3fdo+KeYSj3Fn+rvsH30C5htnWg6yjNM6s9kLFGYnt7uc5DOHlOXqdvzrT3wA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Ws/9e1gCAAC9BAAADgAAAAAAAAAAAAAAAAAuAgAAZHJzL2Uyb0RvYy54bWxQ&#10;SwECLQAUAAYACAAAACEAU+5bad8AAAAKAQAADwAAAAAAAAAAAAAAAACyBAAAZHJzL2Rvd25yZXYu&#10;eG1sUEsFBgAAAAAEAAQA8wAAAL4FAAAAAA==&#10;" fillcolor="window" strokeweight=".5pt">
                <v:path arrowok="t"/>
                <v:textbox>
                  <w:txbxContent>
                    <w:p w14:paraId="2C8EB761" w14:textId="77777777" w:rsidR="002D489D" w:rsidRDefault="002D489D" w:rsidP="002D489D"/>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9" w:name="_Hlk164692411"/>
      <w:r w:rsidRPr="00B62839">
        <w:rPr>
          <w:b/>
          <w:snapToGrid w:val="0"/>
          <w:sz w:val="28"/>
          <w:szCs w:val="28"/>
        </w:rPr>
        <w:lastRenderedPageBreak/>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5D33D5CF">
                <wp:simplePos x="0" y="0"/>
                <wp:positionH relativeFrom="column">
                  <wp:posOffset>2033916</wp:posOffset>
                </wp:positionH>
                <wp:positionV relativeFrom="paragraph">
                  <wp:posOffset>338808</wp:posOffset>
                </wp:positionV>
                <wp:extent cx="1323975" cy="1143000"/>
                <wp:effectExtent l="0" t="0" r="9525" b="0"/>
                <wp:wrapNone/>
                <wp:docPr id="2073767472"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77777777" w:rsidR="00463ED8" w:rsidRDefault="00463ED8" w:rsidP="00463E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8FC61" id="_x0000_s1081" type="#_x0000_t202" alt="&quot;&quot;" style="position:absolute;margin-left:160.15pt;margin-top:26.7pt;width:104.25pt;height:90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bKu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eBwAwtUayj0SbeGgQWf4&#10;osZoS0z4mVkUHVKIg+SfcJEKMEXod5RUYH/97T74oxbQSkmLIi6o+7llViAP3zWq5C4bjYLq42E0&#10;vhngwV5a1pcWvW3mgFxmOLKGx23w9+q4lRaaV5y3WYiKJqY5xi6oP27n/jBaOK9czGbRCXVumF/q&#10;leFHfQWWX7pXZk3fdo+KeYSj3Fn+rvsH30C5htnWg6yjNM6s9kLFGYnt7uc5DOHlOXqdvzrT3wA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JX2yrlgCAAC9BAAADgAAAAAAAAAAAAAAAAAuAgAAZHJzL2Uyb0RvYy54bWxQ&#10;SwECLQAUAAYACAAAACEAU+5bad8AAAAKAQAADwAAAAAAAAAAAAAAAACyBAAAZHJzL2Rvd25yZXYu&#10;eG1sUEsFBgAAAAAEAAQA8wAAAL4FAAAAAA==&#10;" fillcolor="window" strokeweight=".5pt">
                <v:path arrowok="t"/>
                <v:textbox>
                  <w:txbxContent>
                    <w:p w14:paraId="455A65D3" w14:textId="77777777" w:rsidR="00463ED8" w:rsidRDefault="00463ED8" w:rsidP="00463ED8"/>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9"/>
    <w:p w14:paraId="5FB0783D" w14:textId="765C9C37" w:rsidR="007B5097" w:rsidRPr="00B62839" w:rsidRDefault="007B5097" w:rsidP="007B5097">
      <w:pPr>
        <w:rPr>
          <w:b/>
          <w:bCs/>
          <w:snapToGrid w:val="0"/>
          <w:sz w:val="28"/>
          <w:szCs w:val="28"/>
          <w:lang w:val="en-US"/>
        </w:rPr>
      </w:pPr>
      <w:r w:rsidRPr="00B62839">
        <w:rPr>
          <w:b/>
          <w:snapToGrid w:val="0"/>
          <w:sz w:val="28"/>
          <w:szCs w:val="28"/>
        </w:rPr>
        <w:lastRenderedPageBreak/>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134"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77777777" w:rsidR="007B5097" w:rsidRPr="00B62839" w:rsidRDefault="007B5097"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CDF94B3">
                <wp:simplePos x="0" y="0"/>
                <wp:positionH relativeFrom="column">
                  <wp:posOffset>2033916</wp:posOffset>
                </wp:positionH>
                <wp:positionV relativeFrom="paragraph">
                  <wp:posOffset>338808</wp:posOffset>
                </wp:positionV>
                <wp:extent cx="1323975" cy="1143000"/>
                <wp:effectExtent l="0" t="0" r="9525" b="0"/>
                <wp:wrapNone/>
                <wp:docPr id="1295690759"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E6BC1FE" w14:textId="77777777" w:rsidR="007B5097" w:rsidRDefault="007B5097" w:rsidP="007B50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20EBE" id="_x0000_s1082" type="#_x0000_t202" alt="Link to the decision form." style="position:absolute;margin-left:160.15pt;margin-top:26.7pt;width:104.25pt;height:90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MK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gs6GgeAcLWG8oBEWzhq0Bm+&#10;qDDaEhN+ZhZFhxTiIPknXKQCTBG6HSVbsL/+dh/8UQtopaRBERfU/dwxK5CH7xpVcpcNh0H18TAc&#10;3fTxYK8t62uL3tVzQC4zHFnD4zb4e3XaSgv1K87bLERFE9McYxfUn7ZzfxwtnFcuZrPohDo3zC/1&#10;yvCTvgLLL+0rs6Zru0fFPMJJ7ix/1/2jb6Bcw2znQVZRGhdWO6HijMR2d/MchvD6HL0uX53pbwA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5a0TClgCAAC9BAAADgAAAAAAAAAAAAAAAAAuAgAAZHJzL2Uyb0RvYy54bWxQ&#10;SwECLQAUAAYACAAAACEAU+5bad8AAAAKAQAADwAAAAAAAAAAAAAAAACyBAAAZHJzL2Rvd25yZXYu&#10;eG1sUEsFBgAAAAAEAAQA8wAAAL4FAAAAAA==&#10;" fillcolor="window" strokeweight=".5pt">
                <v:path arrowok="t"/>
                <v:textbox>
                  <w:txbxContent>
                    <w:p w14:paraId="7E6BC1FE" w14:textId="77777777" w:rsidR="007B5097" w:rsidRDefault="007B5097" w:rsidP="007B5097"/>
                  </w:txbxContent>
                </v:textbox>
              </v:shape>
            </w:pict>
          </mc:Fallback>
        </mc:AlternateContent>
      </w:r>
      <w:r w:rsidRPr="00B62839">
        <w:rPr>
          <w:b/>
          <w:snapToGrid w:val="0"/>
          <w:sz w:val="31"/>
        </w:rPr>
        <w:t>Following the Making of the decision, the decision form will be published here:</w:t>
      </w:r>
    </w:p>
    <w:p w14:paraId="31D1AE8C" w14:textId="77777777" w:rsidR="007B5097" w:rsidRDefault="007B5097" w:rsidP="007B5097">
      <w:pPr>
        <w:rPr>
          <w:b/>
          <w:snapToGrid w:val="0"/>
          <w:sz w:val="31"/>
        </w:rPr>
      </w:pPr>
      <w:r>
        <w:rPr>
          <w:b/>
          <w:snapToGrid w:val="0"/>
          <w:sz w:val="31"/>
        </w:rPr>
        <w:br w:type="page"/>
      </w:r>
    </w:p>
    <w:p w14:paraId="3B78FE00" w14:textId="471F9EC0" w:rsidR="00BD0B89" w:rsidRPr="00B62839" w:rsidRDefault="00BD0B89" w:rsidP="00BD0B89">
      <w:pPr>
        <w:rPr>
          <w:b/>
          <w:bCs/>
          <w:snapToGrid w:val="0"/>
          <w:sz w:val="28"/>
          <w:szCs w:val="28"/>
          <w:lang w:val="en-US"/>
        </w:rPr>
      </w:pPr>
      <w:bookmarkStart w:id="10" w:name="_Hlk167799278"/>
      <w:r w:rsidRPr="00B62839">
        <w:rPr>
          <w:b/>
          <w:snapToGrid w:val="0"/>
          <w:sz w:val="28"/>
          <w:szCs w:val="28"/>
        </w:rPr>
        <w:lastRenderedPageBreak/>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 xml:space="preserve">To commission Moonstone Provision for children and young people at risk of permanent exclusion from </w:t>
      </w:r>
      <w:proofErr w:type="gramStart"/>
      <w:r w:rsidRPr="00BD0B89">
        <w:rPr>
          <w:lang w:val="en-US"/>
        </w:rPr>
        <w:t>school.</w:t>
      </w:r>
      <w:r w:rsidRPr="0077077C">
        <w:rPr>
          <w:noProof/>
          <w:lang w:val="en-US"/>
        </w:rPr>
        <w:t>.</w:t>
      </w:r>
      <w:proofErr w:type="gramEnd"/>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135"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48E54D28">
                <wp:simplePos x="0" y="0"/>
                <wp:positionH relativeFrom="column">
                  <wp:posOffset>2033916</wp:posOffset>
                </wp:positionH>
                <wp:positionV relativeFrom="paragraph">
                  <wp:posOffset>338808</wp:posOffset>
                </wp:positionV>
                <wp:extent cx="1323975" cy="1143000"/>
                <wp:effectExtent l="0" t="0" r="9525" b="0"/>
                <wp:wrapNone/>
                <wp:docPr id="718707789"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77777777" w:rsidR="00BD0B89" w:rsidRDefault="00BD0B89" w:rsidP="00BD0B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AAB6B" id="_x0000_s1083" type="#_x0000_t202" alt="Link to the decision form." style="position:absolute;margin-left:160.15pt;margin-top:26.7pt;width:104.25pt;height:90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1zf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o3EACFdrKA9ItIWjBp3h&#10;iwqjLTHhZ2ZRdEghDpJ/wkUqwBSh21GyBfvrb/fBH7WAVkoaFHFB3c8dswJ5+K5RJXfZcBhUHw/D&#10;0biPB3ttWV9b9K6eA3KZ4cgaHrfB36vTVlqoX3HeZiEqmpjmGLug/rSd++No4bxyMZtFJ9S5YX6p&#10;V4af9BVYfmlfmTVd2z0q5hFOcmf5u+4ffQPlGmY7D7KK0riw2gkVZyS2u5vnMITX5+h1+epMfwM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mh9c31gCAAC9BAAADgAAAAAAAAAAAAAAAAAuAgAAZHJzL2Uyb0RvYy54bWxQ&#10;SwECLQAUAAYACAAAACEAU+5bad8AAAAKAQAADwAAAAAAAAAAAAAAAACyBAAAZHJzL2Rvd25yZXYu&#10;eG1sUEsFBgAAAAAEAAQA8wAAAL4FAAAAAA==&#10;" fillcolor="window" strokeweight=".5pt">
                <v:path arrowok="t"/>
                <v:textbox>
                  <w:txbxContent>
                    <w:p w14:paraId="7D60B759" w14:textId="77777777" w:rsidR="00BD0B89" w:rsidRDefault="00BD0B89" w:rsidP="00BD0B89"/>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bookmarkEnd w:id="10"/>
    <w:p w14:paraId="2CD834CC" w14:textId="5B296B27" w:rsidR="00EA110B" w:rsidRPr="00B62839" w:rsidRDefault="00EA110B" w:rsidP="00EA110B">
      <w:pPr>
        <w:rPr>
          <w:b/>
          <w:bCs/>
          <w:snapToGrid w:val="0"/>
          <w:sz w:val="28"/>
          <w:szCs w:val="28"/>
          <w:lang w:val="en-US"/>
        </w:rPr>
      </w:pPr>
      <w:r w:rsidRPr="00B62839">
        <w:rPr>
          <w:b/>
          <w:snapToGrid w:val="0"/>
          <w:sz w:val="28"/>
          <w:szCs w:val="28"/>
        </w:rPr>
        <w:lastRenderedPageBreak/>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136"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137"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38D1598F">
                <wp:simplePos x="0" y="0"/>
                <wp:positionH relativeFrom="column">
                  <wp:posOffset>2033916</wp:posOffset>
                </wp:positionH>
                <wp:positionV relativeFrom="paragraph">
                  <wp:posOffset>338808</wp:posOffset>
                </wp:positionV>
                <wp:extent cx="1323975" cy="1143000"/>
                <wp:effectExtent l="0" t="0" r="9525" b="0"/>
                <wp:wrapNone/>
                <wp:docPr id="647564532"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7777777" w:rsidR="00EA110B" w:rsidRDefault="00EA110B" w:rsidP="00EA11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EC522" id="_x0000_s1084" type="#_x0000_t202" alt="Link to the decision form." style="position:absolute;margin-left:160.15pt;margin-top:26.7pt;width:104.25pt;height:90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umE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DYAhKs1lHsk2sJBg87w&#10;RY3RlpjwM7MoOqQQB8k/4SIVYIrQ7yipwP76233wRy2glZIWRVxQ93PLrEAevmtUyV02GgXVx8No&#10;fDPAg720rC8tetvMAbnMcGQNj9vg79VxKy00rzhvsxAVTUxzjF1Qf9zO/WG0cF65mM2iE+rcML/U&#10;K8OP+gosv3SvzJq+7R4V8whHubP8XfcPvoFyDbOtB1lHaZxZ7YWKMxLb3c9zGMLLc/Q6f3WmvwE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mYbphFgCAAC9BAAADgAAAAAAAAAAAAAAAAAuAgAAZHJzL2Uyb0RvYy54bWxQ&#10;SwECLQAUAAYACAAAACEAU+5bad8AAAAKAQAADwAAAAAAAAAAAAAAAACyBAAAZHJzL2Rvd25yZXYu&#10;eG1sUEsFBgAAAAAEAAQA8wAAAL4FAAAAAA==&#10;" fillcolor="window" strokeweight=".5pt">
                <v:path arrowok="t"/>
                <v:textbox>
                  <w:txbxContent>
                    <w:p w14:paraId="23D61A4E" w14:textId="77777777" w:rsidR="00EA110B" w:rsidRDefault="00EA110B" w:rsidP="00EA110B"/>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p w14:paraId="475E61A0" w14:textId="5D240AF7" w:rsidR="00FB1E4C" w:rsidRDefault="00EA110B" w:rsidP="00CA0514">
      <w:pPr>
        <w:rPr>
          <w:b/>
          <w:snapToGrid w:val="0"/>
          <w:sz w:val="31"/>
        </w:rPr>
      </w:pPr>
      <w:r>
        <w:rPr>
          <w:b/>
          <w:snapToGrid w:val="0"/>
          <w:sz w:val="31"/>
        </w:rPr>
        <w:br w:type="page"/>
      </w:r>
      <w:r w:rsidR="00FB1E4C">
        <w:rPr>
          <w:b/>
          <w:snapToGrid w:val="0"/>
          <w:sz w:val="31"/>
        </w:rPr>
        <w:lastRenderedPageBreak/>
        <w:t xml:space="preserve">PART THREE – </w:t>
      </w:r>
      <w:bookmarkStart w:id="11" w:name="Growth"/>
      <w:r w:rsidR="00ED27D7">
        <w:rPr>
          <w:b/>
          <w:snapToGrid w:val="0"/>
          <w:sz w:val="31"/>
        </w:rPr>
        <w:t>GROWTH, ENTERPRISE &amp; ENVIRONMENT</w:t>
      </w:r>
      <w:r w:rsidR="0072403F">
        <w:rPr>
          <w:b/>
          <w:snapToGrid w:val="0"/>
          <w:sz w:val="31"/>
        </w:rPr>
        <w:t xml:space="preserve"> DIRECTORATE</w:t>
      </w:r>
      <w:bookmarkEnd w:id="11"/>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9F325D4" w14:textId="52859289" w:rsidR="00FA1FD4" w:rsidRDefault="00FA1FD4" w:rsidP="00FA1FD4">
      <w:pPr>
        <w:rPr>
          <w:b/>
          <w:sz w:val="28"/>
        </w:rPr>
      </w:pPr>
      <w:bookmarkStart w:id="12" w:name="nsdecs1"/>
      <w:bookmarkStart w:id="13" w:name="amdecs1"/>
      <w:bookmarkEnd w:id="12"/>
      <w:bookmarkEnd w:id="13"/>
      <w:r>
        <w:rPr>
          <w:b/>
          <w:sz w:val="28"/>
        </w:rPr>
        <w:t>DECISION: GDD0024 Award of contract for the Pothole &amp; Challenge Fund to Tarmac for 2021/22</w:t>
      </w:r>
    </w:p>
    <w:p w14:paraId="1FFF0451" w14:textId="77777777" w:rsidR="00FA1FD4" w:rsidRDefault="00FA1FD4" w:rsidP="00FA1FD4">
      <w:pPr>
        <w:rPr>
          <w:b/>
          <w:sz w:val="28"/>
        </w:rPr>
      </w:pPr>
    </w:p>
    <w:p w14:paraId="15556A26" w14:textId="77777777" w:rsidR="00FA1FD4" w:rsidRDefault="00FA1FD4" w:rsidP="00FA1FD4">
      <w:pPr>
        <w:rPr>
          <w:b/>
          <w:sz w:val="28"/>
        </w:rPr>
      </w:pPr>
      <w:r>
        <w:rPr>
          <w:b/>
          <w:sz w:val="28"/>
        </w:rPr>
        <w:t xml:space="preserve">Nature of the decision: </w:t>
      </w:r>
    </w:p>
    <w:p w14:paraId="08D5FBAA" w14:textId="77777777" w:rsidR="00FA1FD4" w:rsidRDefault="00FA1FD4" w:rsidP="00FA1FD4">
      <w:pPr>
        <w:rPr>
          <w:b/>
          <w:sz w:val="28"/>
        </w:rPr>
      </w:pPr>
    </w:p>
    <w:p w14:paraId="08D30937" w14:textId="3AF171B0" w:rsidR="00FA1FD4" w:rsidRDefault="00FA1FD4" w:rsidP="00FA1FD4">
      <w:pPr>
        <w:rPr>
          <w:noProof/>
          <w:lang w:val="en-US"/>
        </w:rPr>
      </w:pPr>
      <w:r>
        <w:rPr>
          <w:lang w:val="en-US"/>
        </w:rPr>
        <w:t xml:space="preserve">Award contract for the Pothole &amp; Challenge Fund to Tarmac for 2021/2022 allowing resurfacing &amp; patching works to be undertaken </w:t>
      </w:r>
      <w:r>
        <w:rPr>
          <w:noProof/>
          <w:lang w:val="en-US"/>
        </w:rPr>
        <w:t xml:space="preserve">across the Borough totaling up to £1,094,331. (Delegated decision number 447)   </w:t>
      </w:r>
    </w:p>
    <w:p w14:paraId="2315484B" w14:textId="77777777" w:rsidR="00FA1FD4" w:rsidRDefault="00FA1FD4" w:rsidP="00FA1FD4"/>
    <w:p w14:paraId="02831966" w14:textId="77777777" w:rsidR="00FA1FD4" w:rsidRDefault="00FA1FD4" w:rsidP="00FA1FD4">
      <w:pPr>
        <w:rPr>
          <w:b/>
          <w:sz w:val="28"/>
        </w:rPr>
      </w:pPr>
      <w:r>
        <w:rPr>
          <w:b/>
          <w:sz w:val="28"/>
        </w:rPr>
        <w:t>Who will make the decision?</w:t>
      </w:r>
    </w:p>
    <w:p w14:paraId="7A7221B6" w14:textId="77777777" w:rsidR="00FA1FD4" w:rsidRDefault="00FA1FD4" w:rsidP="00FA1FD4">
      <w:pPr>
        <w:rPr>
          <w:b/>
          <w:sz w:val="28"/>
        </w:rPr>
      </w:pPr>
    </w:p>
    <w:p w14:paraId="07844426" w14:textId="536E7ABA" w:rsidR="00FA1FD4" w:rsidRDefault="00FA1FD4" w:rsidP="00FA1FD4">
      <w:r>
        <w:rPr>
          <w:lang w:val="en-US"/>
        </w:rPr>
        <w:t xml:space="preserve">Cabinet Member for </w:t>
      </w:r>
      <w:proofErr w:type="spellStart"/>
      <w:r>
        <w:rPr>
          <w:lang w:val="en-US"/>
        </w:rPr>
        <w:t>Neighbourhoods</w:t>
      </w:r>
      <w:proofErr w:type="spellEnd"/>
      <w:r>
        <w:rPr>
          <w:lang w:val="en-US"/>
        </w:rPr>
        <w:t>, Highways &amp; Transport</w:t>
      </w:r>
    </w:p>
    <w:p w14:paraId="7837281D" w14:textId="77777777" w:rsidR="00FA1FD4" w:rsidRDefault="00FA1FD4" w:rsidP="00FA1FD4"/>
    <w:p w14:paraId="770AD738" w14:textId="77777777" w:rsidR="00FA1FD4" w:rsidRDefault="00FA1FD4" w:rsidP="00FA1FD4">
      <w:pPr>
        <w:rPr>
          <w:b/>
          <w:sz w:val="28"/>
        </w:rPr>
      </w:pPr>
      <w:r>
        <w:rPr>
          <w:b/>
          <w:sz w:val="28"/>
        </w:rPr>
        <w:t>When is the decision to be taken?</w:t>
      </w:r>
    </w:p>
    <w:p w14:paraId="75EF74C1" w14:textId="77777777" w:rsidR="00FA1FD4" w:rsidRDefault="00FA1FD4" w:rsidP="00FA1FD4">
      <w:pPr>
        <w:rPr>
          <w:b/>
          <w:sz w:val="28"/>
        </w:rPr>
      </w:pPr>
    </w:p>
    <w:p w14:paraId="7E5F023A" w14:textId="42FC5752" w:rsidR="00FA1FD4" w:rsidRDefault="00FA1FD4" w:rsidP="00FA1FD4">
      <w:r>
        <w:rPr>
          <w:lang w:val="en-US"/>
        </w:rPr>
        <w:t>June 2021.</w:t>
      </w:r>
    </w:p>
    <w:p w14:paraId="1DE55D7D" w14:textId="77777777" w:rsidR="00FA1FD4" w:rsidRDefault="00FA1FD4" w:rsidP="00FA1FD4"/>
    <w:p w14:paraId="034045FA" w14:textId="77777777" w:rsidR="00FA1FD4" w:rsidRDefault="00FA1FD4" w:rsidP="00FA1FD4">
      <w:pPr>
        <w:rPr>
          <w:b/>
          <w:sz w:val="28"/>
        </w:rPr>
      </w:pPr>
      <w:r>
        <w:rPr>
          <w:b/>
          <w:sz w:val="28"/>
        </w:rPr>
        <w:t>Who will be consulted and how?</w:t>
      </w:r>
    </w:p>
    <w:p w14:paraId="53C938D3" w14:textId="77777777" w:rsidR="00FA1FD4" w:rsidRDefault="00FA1FD4" w:rsidP="00FA1FD4">
      <w:pPr>
        <w:rPr>
          <w:b/>
          <w:sz w:val="28"/>
        </w:rPr>
      </w:pPr>
    </w:p>
    <w:p w14:paraId="6995C88D" w14:textId="755332C1" w:rsidR="00FA1FD4" w:rsidRDefault="00FA1FD4" w:rsidP="00FA1FD4">
      <w:pPr>
        <w:rPr>
          <w:noProof/>
          <w:lang w:val="en-US"/>
        </w:rPr>
      </w:pPr>
      <w:r>
        <w:rPr>
          <w:noProof/>
          <w:lang w:val="en-US"/>
        </w:rPr>
        <w:t>Cabinet Member for Neighbourhoods</w:t>
      </w:r>
      <w:r>
        <w:rPr>
          <w:lang w:val="en-US"/>
        </w:rPr>
        <w:t>, Highways &amp; Transport</w:t>
      </w:r>
    </w:p>
    <w:p w14:paraId="323BA828" w14:textId="77777777" w:rsidR="00FA1FD4" w:rsidRDefault="00FA1FD4" w:rsidP="00FA1FD4">
      <w:pPr>
        <w:rPr>
          <w:noProof/>
          <w:lang w:val="en-US"/>
        </w:rPr>
      </w:pPr>
      <w:r>
        <w:rPr>
          <w:noProof/>
          <w:lang w:val="en-US"/>
        </w:rPr>
        <w:t>Chief Finance Officer</w:t>
      </w:r>
    </w:p>
    <w:p w14:paraId="35AEE5B1" w14:textId="77777777" w:rsidR="00FA1FD4" w:rsidRDefault="00FA1FD4" w:rsidP="00FA1FD4">
      <w:pPr>
        <w:rPr>
          <w:noProof/>
          <w:lang w:val="en-US"/>
        </w:rPr>
      </w:pPr>
      <w:r>
        <w:rPr>
          <w:noProof/>
          <w:lang w:val="en-US"/>
        </w:rPr>
        <w:t>Chief Legal Officer</w:t>
      </w:r>
    </w:p>
    <w:p w14:paraId="11AE8501" w14:textId="77777777" w:rsidR="00FA1FD4" w:rsidRDefault="00FA1FD4" w:rsidP="00FA1FD4">
      <w:pPr>
        <w:rPr>
          <w:noProof/>
          <w:lang w:val="en-US"/>
        </w:rPr>
      </w:pPr>
      <w:r>
        <w:rPr>
          <w:noProof/>
          <w:lang w:val="en-US"/>
        </w:rPr>
        <w:t>Managing Director</w:t>
      </w:r>
    </w:p>
    <w:p w14:paraId="6F3138B3" w14:textId="77777777" w:rsidR="00FA1FD4" w:rsidRDefault="00FA1FD4" w:rsidP="00FA1FD4">
      <w:pPr>
        <w:rPr>
          <w:noProof/>
          <w:lang w:val="en-US"/>
        </w:rPr>
      </w:pPr>
      <w:r>
        <w:rPr>
          <w:noProof/>
          <w:lang w:val="en-US"/>
        </w:rPr>
        <w:t>All of the above will be consulted via approval of the delegated decision.</w:t>
      </w:r>
    </w:p>
    <w:p w14:paraId="4E5913DA" w14:textId="77777777" w:rsidR="00FA1FD4" w:rsidRDefault="00FA1FD4" w:rsidP="00FA1FD4"/>
    <w:p w14:paraId="4A5B7088" w14:textId="77777777" w:rsidR="00FA1FD4" w:rsidRDefault="00FA1FD4" w:rsidP="00FA1FD4">
      <w:pPr>
        <w:rPr>
          <w:b/>
          <w:sz w:val="28"/>
        </w:rPr>
      </w:pPr>
      <w:r>
        <w:rPr>
          <w:b/>
          <w:sz w:val="28"/>
        </w:rPr>
        <w:t>Supporting documentation:</w:t>
      </w:r>
    </w:p>
    <w:p w14:paraId="30F8DF2F" w14:textId="77777777" w:rsidR="00FA1FD4" w:rsidRDefault="00FA1FD4" w:rsidP="00FA1FD4">
      <w:pPr>
        <w:rPr>
          <w:b/>
          <w:sz w:val="28"/>
        </w:rPr>
      </w:pPr>
    </w:p>
    <w:p w14:paraId="5696D661" w14:textId="77777777" w:rsidR="00FA1FD4" w:rsidRDefault="00FA1FD4" w:rsidP="00FA1FD4">
      <w:pPr>
        <w:rPr>
          <w:lang w:val="en-US"/>
        </w:rPr>
      </w:pPr>
      <w:r>
        <w:t xml:space="preserve">There are no supporting documents for this </w:t>
      </w:r>
      <w:proofErr w:type="gramStart"/>
      <w:r>
        <w:t>decision</w:t>
      </w:r>
      <w:proofErr w:type="gramEnd"/>
      <w:r>
        <w:rPr>
          <w:lang w:val="en-US"/>
        </w:rPr>
        <w:t xml:space="preserve"> </w:t>
      </w:r>
    </w:p>
    <w:p w14:paraId="73AB2BF0" w14:textId="77777777" w:rsidR="00FA1FD4" w:rsidRDefault="00FA1FD4" w:rsidP="00FA1FD4"/>
    <w:p w14:paraId="08C19B30" w14:textId="77777777" w:rsidR="00FA1FD4" w:rsidRDefault="00FA1FD4" w:rsidP="00FA1FD4">
      <w:pPr>
        <w:rPr>
          <w:b/>
          <w:sz w:val="28"/>
        </w:rPr>
      </w:pPr>
      <w:r>
        <w:rPr>
          <w:b/>
          <w:sz w:val="28"/>
        </w:rPr>
        <w:t>How and by when to make representations:</w:t>
      </w:r>
    </w:p>
    <w:p w14:paraId="066B43CD" w14:textId="77777777" w:rsidR="00FA1FD4" w:rsidRDefault="00FA1FD4" w:rsidP="00FA1FD4">
      <w:pPr>
        <w:rPr>
          <w:b/>
          <w:sz w:val="28"/>
        </w:rPr>
      </w:pPr>
    </w:p>
    <w:p w14:paraId="5C14CE43" w14:textId="60A172C6" w:rsidR="00FA1FD4" w:rsidRDefault="00FA1FD4" w:rsidP="00FA1FD4">
      <w:r>
        <w:t>Representations should be made to Robert Hoof before 4 June 2021.</w:t>
      </w:r>
    </w:p>
    <w:p w14:paraId="2539C26C" w14:textId="33713996" w:rsidR="00FA1FD4" w:rsidRDefault="00FA1FD4" w:rsidP="00FA1FD4">
      <w:pPr>
        <w:rPr>
          <w:noProof/>
          <w:lang w:val="en-US"/>
        </w:rPr>
      </w:pPr>
      <w:r>
        <w:t xml:space="preserve">Tel: </w:t>
      </w:r>
      <w:r>
        <w:rPr>
          <w:noProof/>
          <w:lang w:val="en-US"/>
        </w:rPr>
        <w:t>07970 427497</w:t>
      </w:r>
    </w:p>
    <w:p w14:paraId="33E47A28" w14:textId="77777777" w:rsidR="00FA1FD4" w:rsidRDefault="00FA1FD4" w:rsidP="00FA1FD4"/>
    <w:p w14:paraId="5F2F30F6" w14:textId="77777777" w:rsidR="00FA1FD4" w:rsidRDefault="00FA1FD4" w:rsidP="00FA1FD4"/>
    <w:p w14:paraId="307644CE" w14:textId="7DA8C772" w:rsidR="00FA1FD4" w:rsidRDefault="00FA1FD4" w:rsidP="00FA1FD4">
      <w:r>
        <w:t>First published in Forward Plan on 7 May 2021</w:t>
      </w:r>
    </w:p>
    <w:p w14:paraId="443A5AD8" w14:textId="77777777" w:rsidR="00FA1FD4" w:rsidRDefault="00FA1FD4" w:rsidP="00FA1FD4"/>
    <w:p w14:paraId="0DBBD94D" w14:textId="1557CB2B" w:rsidR="00FA1FD4" w:rsidRPr="008254C1" w:rsidRDefault="007634CD" w:rsidP="00FA1FD4">
      <w:pPr>
        <w:rPr>
          <w:b/>
          <w:sz w:val="28"/>
          <w:szCs w:val="28"/>
        </w:rPr>
      </w:pPr>
      <w:r>
        <w:rPr>
          <w:noProof/>
        </w:rPr>
        <w:lastRenderedPageBreak/>
        <mc:AlternateContent>
          <mc:Choice Requires="wps">
            <w:drawing>
              <wp:anchor distT="0" distB="0" distL="114300" distR="114300" simplePos="0" relativeHeight="251697152" behindDoc="0" locked="0" layoutInCell="1" allowOverlap="1" wp14:anchorId="572B5683" wp14:editId="1F92FF2D">
                <wp:simplePos x="0" y="0"/>
                <wp:positionH relativeFrom="column">
                  <wp:posOffset>1494790</wp:posOffset>
                </wp:positionH>
                <wp:positionV relativeFrom="paragraph">
                  <wp:posOffset>460375</wp:posOffset>
                </wp:positionV>
                <wp:extent cx="1323975" cy="1143000"/>
                <wp:effectExtent l="0" t="0" r="9525" b="0"/>
                <wp:wrapNone/>
                <wp:docPr id="14"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2C8CA" w14:textId="77777777" w:rsidR="00FA1FD4" w:rsidRDefault="00FA1FD4" w:rsidP="00FA1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B5683" id="_x0000_s1085" type="#_x0000_t202" alt="Link to the decision form." style="position:absolute;margin-left:117.7pt;margin-top:36.25pt;width:104.25pt;height:9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KZR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o3EACFdrKA9ItIWjBp3h&#10;iwqjLTHhZ2ZRdEghDpJ/wkUqwBSh21GyBfvrb/fBH7WAVkoaFHFB3c8dswJ5+K5RJeNsOAyqj4fh&#10;6LaPB3ttWV9b9K6eA3KZ4cgaHrfB36vTVlqoX3HeZiEqmpjmGLug/rSd++No4bxyMZtFJ9S5YX6p&#10;V4af9BVYfmlfmTVd2z0q5hFOcmf5u+4ffQPlGmY7D7KK0riw2gkVZyS2u5vnMITX5+h1+epMfwM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OY0plFYAgAAvQQAAA4AAAAAAAAAAAAAAAAALgIAAGRycy9lMm9Eb2MueG1s&#10;UEsBAi0AFAAGAAgAAAAhAFedG+PgAAAACgEAAA8AAAAAAAAAAAAAAAAAsgQAAGRycy9kb3ducmV2&#10;LnhtbFBLBQYAAAAABAAEAPMAAAC/BQAAAAA=&#10;" fillcolor="window" strokeweight=".5pt">
                <v:path arrowok="t"/>
                <v:textbox>
                  <w:txbxContent>
                    <w:p w14:paraId="34A2C8CA" w14:textId="77777777" w:rsidR="00FA1FD4" w:rsidRDefault="00FA1FD4" w:rsidP="00FA1FD4"/>
                  </w:txbxContent>
                </v:textbox>
              </v:shape>
            </w:pict>
          </mc:Fallback>
        </mc:AlternateContent>
      </w:r>
      <w:r w:rsidR="00FA1FD4" w:rsidRPr="008254C1">
        <w:rPr>
          <w:b/>
          <w:sz w:val="28"/>
          <w:szCs w:val="28"/>
        </w:rPr>
        <w:t>Following the Making of the decision, the decision form will be published here:</w:t>
      </w:r>
    </w:p>
    <w:p w14:paraId="7A8C27BA" w14:textId="77777777" w:rsidR="00FA1FD4" w:rsidRDefault="00FA1FD4" w:rsidP="00FA1FD4"/>
    <w:p w14:paraId="6DDCF2B8" w14:textId="1ECA7908" w:rsidR="00FA1FD4" w:rsidRDefault="00FA1FD4" w:rsidP="00FA1FD4"/>
    <w:p w14:paraId="5891E69F" w14:textId="70493CDF" w:rsidR="00A81412" w:rsidRDefault="00A81412" w:rsidP="00FA1FD4"/>
    <w:p w14:paraId="44B1326B" w14:textId="5CE81301" w:rsidR="00A81412" w:rsidRDefault="00A81412" w:rsidP="00FA1FD4"/>
    <w:p w14:paraId="4E2DE8ED" w14:textId="524DA496" w:rsidR="00A81412" w:rsidRDefault="00A81412" w:rsidP="00FA1FD4"/>
    <w:p w14:paraId="31EA0AD5" w14:textId="77777777" w:rsidR="00A57B59" w:rsidRDefault="00A57B59" w:rsidP="00A81412">
      <w:pPr>
        <w:rPr>
          <w:b/>
          <w:sz w:val="28"/>
        </w:rPr>
      </w:pPr>
    </w:p>
    <w:p w14:paraId="0FB20168" w14:textId="77777777" w:rsidR="00A57B59" w:rsidRDefault="00A57B59" w:rsidP="00A81412">
      <w:pPr>
        <w:rPr>
          <w:b/>
          <w:sz w:val="28"/>
        </w:rPr>
      </w:pPr>
    </w:p>
    <w:p w14:paraId="257EEEF5" w14:textId="77777777" w:rsidR="00A57B59" w:rsidRDefault="00A57B59" w:rsidP="00A81412">
      <w:pPr>
        <w:rPr>
          <w:b/>
          <w:sz w:val="28"/>
        </w:rPr>
      </w:pPr>
    </w:p>
    <w:p w14:paraId="0EC82B56" w14:textId="77777777" w:rsidR="00A57B59" w:rsidRDefault="00A57B59" w:rsidP="00A81412">
      <w:pPr>
        <w:rPr>
          <w:b/>
          <w:sz w:val="28"/>
        </w:rPr>
      </w:pPr>
    </w:p>
    <w:p w14:paraId="37502923" w14:textId="77777777" w:rsidR="00A57B59" w:rsidRDefault="00A57B59" w:rsidP="00A81412">
      <w:pPr>
        <w:rPr>
          <w:b/>
          <w:sz w:val="28"/>
        </w:rPr>
      </w:pPr>
    </w:p>
    <w:p w14:paraId="53744284" w14:textId="77777777" w:rsidR="00A57B59" w:rsidRDefault="00A57B59" w:rsidP="00A81412">
      <w:pPr>
        <w:rPr>
          <w:b/>
          <w:sz w:val="28"/>
        </w:rPr>
      </w:pPr>
    </w:p>
    <w:p w14:paraId="68187EF7" w14:textId="77777777" w:rsidR="00A57B59" w:rsidRDefault="00A57B59" w:rsidP="00A81412">
      <w:pPr>
        <w:rPr>
          <w:b/>
          <w:sz w:val="28"/>
        </w:rPr>
      </w:pPr>
    </w:p>
    <w:p w14:paraId="3A0073A7" w14:textId="77777777" w:rsidR="00A57B59" w:rsidRDefault="00A57B59" w:rsidP="00A81412">
      <w:pPr>
        <w:rPr>
          <w:b/>
          <w:sz w:val="28"/>
        </w:rPr>
      </w:pPr>
    </w:p>
    <w:p w14:paraId="43E27235" w14:textId="77777777" w:rsidR="00A57B59" w:rsidRDefault="00A57B59" w:rsidP="00A81412">
      <w:pPr>
        <w:rPr>
          <w:b/>
          <w:sz w:val="28"/>
        </w:rPr>
      </w:pPr>
    </w:p>
    <w:p w14:paraId="1236DA10" w14:textId="77777777" w:rsidR="00A57B59" w:rsidRDefault="00A57B59" w:rsidP="00A81412">
      <w:pPr>
        <w:rPr>
          <w:b/>
          <w:sz w:val="28"/>
        </w:rPr>
      </w:pPr>
    </w:p>
    <w:p w14:paraId="22B7003E" w14:textId="77777777" w:rsidR="00A57B59" w:rsidRDefault="00A57B59" w:rsidP="00A81412">
      <w:pPr>
        <w:rPr>
          <w:b/>
          <w:sz w:val="28"/>
        </w:rPr>
      </w:pPr>
    </w:p>
    <w:p w14:paraId="1455C1B0" w14:textId="77777777" w:rsidR="00A57B59" w:rsidRDefault="00A57B59" w:rsidP="00A81412">
      <w:pPr>
        <w:rPr>
          <w:b/>
          <w:sz w:val="28"/>
        </w:rPr>
      </w:pPr>
    </w:p>
    <w:p w14:paraId="0F1F7413" w14:textId="77777777" w:rsidR="00A57B59" w:rsidRDefault="00A57B59" w:rsidP="00A81412">
      <w:pPr>
        <w:rPr>
          <w:b/>
          <w:sz w:val="28"/>
        </w:rPr>
      </w:pPr>
    </w:p>
    <w:p w14:paraId="63078919" w14:textId="77777777" w:rsidR="00A57B59" w:rsidRDefault="00A57B59" w:rsidP="00A81412">
      <w:pPr>
        <w:rPr>
          <w:b/>
          <w:sz w:val="28"/>
        </w:rPr>
      </w:pPr>
    </w:p>
    <w:p w14:paraId="719FD855" w14:textId="77777777" w:rsidR="00A57B59" w:rsidRDefault="00A57B59" w:rsidP="00A81412">
      <w:pPr>
        <w:rPr>
          <w:b/>
          <w:sz w:val="28"/>
        </w:rPr>
      </w:pPr>
    </w:p>
    <w:p w14:paraId="22B02393" w14:textId="77777777" w:rsidR="00A57B59" w:rsidRDefault="00A57B59" w:rsidP="00A81412">
      <w:pPr>
        <w:rPr>
          <w:b/>
          <w:sz w:val="28"/>
        </w:rPr>
      </w:pPr>
    </w:p>
    <w:p w14:paraId="01D2732E" w14:textId="77777777" w:rsidR="00A57B59" w:rsidRDefault="00A57B59" w:rsidP="00A81412">
      <w:pPr>
        <w:rPr>
          <w:b/>
          <w:sz w:val="28"/>
        </w:rPr>
      </w:pPr>
    </w:p>
    <w:p w14:paraId="75A31210" w14:textId="77777777" w:rsidR="00A57B59" w:rsidRDefault="00A57B59" w:rsidP="00A81412">
      <w:pPr>
        <w:rPr>
          <w:b/>
          <w:sz w:val="28"/>
        </w:rPr>
      </w:pPr>
    </w:p>
    <w:p w14:paraId="67C065CB" w14:textId="77777777" w:rsidR="00A57B59" w:rsidRDefault="00A57B59" w:rsidP="00A81412">
      <w:pPr>
        <w:rPr>
          <w:b/>
          <w:sz w:val="28"/>
        </w:rPr>
      </w:pPr>
    </w:p>
    <w:p w14:paraId="4257C30D" w14:textId="77777777" w:rsidR="00A57B59" w:rsidRDefault="00A57B59" w:rsidP="00A81412">
      <w:pPr>
        <w:rPr>
          <w:b/>
          <w:sz w:val="28"/>
        </w:rPr>
      </w:pPr>
    </w:p>
    <w:p w14:paraId="011F77B0" w14:textId="77777777" w:rsidR="00A57B59" w:rsidRDefault="00A57B59" w:rsidP="00A81412">
      <w:pPr>
        <w:rPr>
          <w:b/>
          <w:sz w:val="28"/>
        </w:rPr>
      </w:pPr>
    </w:p>
    <w:p w14:paraId="284BC5BB" w14:textId="77777777" w:rsidR="00A57B59" w:rsidRDefault="00A57B59" w:rsidP="00A81412">
      <w:pPr>
        <w:rPr>
          <w:b/>
          <w:sz w:val="28"/>
        </w:rPr>
      </w:pPr>
    </w:p>
    <w:p w14:paraId="144514A2" w14:textId="77777777" w:rsidR="00A57B59" w:rsidRDefault="00A57B59" w:rsidP="00A81412">
      <w:pPr>
        <w:rPr>
          <w:b/>
          <w:sz w:val="28"/>
        </w:rPr>
      </w:pPr>
    </w:p>
    <w:p w14:paraId="4BCA20FF" w14:textId="77777777" w:rsidR="00A57B59" w:rsidRDefault="00A57B59" w:rsidP="00A81412">
      <w:pPr>
        <w:rPr>
          <w:b/>
          <w:sz w:val="28"/>
        </w:rPr>
      </w:pPr>
    </w:p>
    <w:p w14:paraId="2C8D07ED" w14:textId="77777777" w:rsidR="00A57B59" w:rsidRDefault="00A57B59" w:rsidP="00A81412">
      <w:pPr>
        <w:rPr>
          <w:b/>
          <w:sz w:val="28"/>
        </w:rPr>
      </w:pPr>
    </w:p>
    <w:p w14:paraId="77430139" w14:textId="77777777" w:rsidR="00A57B59" w:rsidRDefault="00A57B59" w:rsidP="00A81412">
      <w:pPr>
        <w:rPr>
          <w:b/>
          <w:sz w:val="28"/>
        </w:rPr>
      </w:pPr>
    </w:p>
    <w:p w14:paraId="7FC91C86" w14:textId="77777777" w:rsidR="00A57B59" w:rsidRDefault="00A57B59" w:rsidP="00A81412">
      <w:pPr>
        <w:rPr>
          <w:b/>
          <w:sz w:val="28"/>
        </w:rPr>
      </w:pPr>
    </w:p>
    <w:p w14:paraId="1295863A" w14:textId="77777777" w:rsidR="00A57B59" w:rsidRDefault="00A57B59" w:rsidP="00A81412">
      <w:pPr>
        <w:rPr>
          <w:b/>
          <w:sz w:val="28"/>
        </w:rPr>
      </w:pPr>
    </w:p>
    <w:p w14:paraId="15C56302" w14:textId="77777777" w:rsidR="00A57B59" w:rsidRDefault="00A57B59" w:rsidP="00A81412">
      <w:pPr>
        <w:rPr>
          <w:b/>
          <w:sz w:val="28"/>
        </w:rPr>
      </w:pPr>
    </w:p>
    <w:p w14:paraId="0A8946F5" w14:textId="77777777" w:rsidR="00A57B59" w:rsidRDefault="00A57B59" w:rsidP="00A81412">
      <w:pPr>
        <w:rPr>
          <w:b/>
          <w:sz w:val="28"/>
        </w:rPr>
      </w:pPr>
    </w:p>
    <w:p w14:paraId="28F4677D" w14:textId="77777777" w:rsidR="00A57B59" w:rsidRDefault="00A57B59" w:rsidP="00A81412">
      <w:pPr>
        <w:rPr>
          <w:b/>
          <w:sz w:val="28"/>
        </w:rPr>
      </w:pPr>
    </w:p>
    <w:p w14:paraId="1410E648" w14:textId="77777777" w:rsidR="00A57B59" w:rsidRDefault="00A57B59" w:rsidP="00A81412">
      <w:pPr>
        <w:rPr>
          <w:b/>
          <w:sz w:val="28"/>
        </w:rPr>
      </w:pPr>
    </w:p>
    <w:p w14:paraId="4E2D32FE" w14:textId="4332EF3E" w:rsidR="00A81412" w:rsidRDefault="00A81412" w:rsidP="00A81412">
      <w:pPr>
        <w:rPr>
          <w:b/>
          <w:sz w:val="28"/>
        </w:rPr>
      </w:pPr>
      <w:r>
        <w:rPr>
          <w:b/>
          <w:sz w:val="28"/>
        </w:rPr>
        <w:lastRenderedPageBreak/>
        <w:t>DECISION: GDD0025 Redcar Town Deal – Removal of asbestos and demolition of former M&amp;S and Goodwins buildings</w:t>
      </w:r>
    </w:p>
    <w:p w14:paraId="370A1FE1" w14:textId="77777777" w:rsidR="00A81412" w:rsidRDefault="00A81412" w:rsidP="00A81412">
      <w:pPr>
        <w:rPr>
          <w:b/>
          <w:sz w:val="28"/>
        </w:rPr>
      </w:pPr>
    </w:p>
    <w:p w14:paraId="1A75B9E8" w14:textId="77777777" w:rsidR="00A81412" w:rsidRDefault="00A81412" w:rsidP="00A81412">
      <w:pPr>
        <w:rPr>
          <w:b/>
          <w:sz w:val="28"/>
        </w:rPr>
      </w:pPr>
      <w:r>
        <w:rPr>
          <w:b/>
          <w:sz w:val="28"/>
        </w:rPr>
        <w:t xml:space="preserve">Nature of the decision: </w:t>
      </w:r>
    </w:p>
    <w:p w14:paraId="3169B17B" w14:textId="77777777" w:rsidR="00A81412" w:rsidRDefault="00A81412" w:rsidP="00A81412">
      <w:pPr>
        <w:rPr>
          <w:b/>
          <w:sz w:val="28"/>
        </w:rPr>
      </w:pPr>
    </w:p>
    <w:p w14:paraId="3ECA7800" w14:textId="61CFE2AF" w:rsidR="00A81412" w:rsidRDefault="00A81412" w:rsidP="00A81412">
      <w:pPr>
        <w:rPr>
          <w:noProof/>
          <w:lang w:val="en-US"/>
        </w:rPr>
      </w:pPr>
      <w:r>
        <w:rPr>
          <w:noProof/>
          <w:lang w:val="en-US"/>
        </w:rPr>
        <w:t xml:space="preserve">To appoint a contractor for the removal of asbestos and demolition of the former Goodwins and M&amp;S buildings on Redcar High Street to facilitate the construction of the Culture and Leisure Anchor Attraction.   </w:t>
      </w:r>
    </w:p>
    <w:p w14:paraId="786A7A4E" w14:textId="77777777" w:rsidR="00A81412" w:rsidRDefault="00A81412" w:rsidP="00A81412"/>
    <w:p w14:paraId="27E2E82A" w14:textId="77777777" w:rsidR="00A81412" w:rsidRDefault="00A81412" w:rsidP="00A81412">
      <w:pPr>
        <w:rPr>
          <w:b/>
          <w:sz w:val="28"/>
        </w:rPr>
      </w:pPr>
      <w:r>
        <w:rPr>
          <w:b/>
          <w:sz w:val="28"/>
        </w:rPr>
        <w:t>Who will make the decision?</w:t>
      </w:r>
    </w:p>
    <w:p w14:paraId="46F16767" w14:textId="77777777" w:rsidR="00A81412" w:rsidRDefault="00A81412" w:rsidP="00A81412">
      <w:pPr>
        <w:rPr>
          <w:b/>
          <w:sz w:val="28"/>
        </w:rPr>
      </w:pPr>
    </w:p>
    <w:p w14:paraId="3618B395" w14:textId="422FB0F1" w:rsidR="00A81412" w:rsidRDefault="00A81412" w:rsidP="00A81412">
      <w:r>
        <w:rPr>
          <w:lang w:val="en-US"/>
        </w:rPr>
        <w:t>Cabinet Member for Economic Development</w:t>
      </w:r>
    </w:p>
    <w:p w14:paraId="6CAE3ACF" w14:textId="77777777" w:rsidR="00A81412" w:rsidRDefault="00A81412" w:rsidP="00A81412"/>
    <w:p w14:paraId="731315AD" w14:textId="77777777" w:rsidR="00A81412" w:rsidRDefault="00A81412" w:rsidP="00A81412">
      <w:pPr>
        <w:rPr>
          <w:b/>
          <w:sz w:val="28"/>
        </w:rPr>
      </w:pPr>
      <w:r>
        <w:rPr>
          <w:b/>
          <w:sz w:val="28"/>
        </w:rPr>
        <w:t>When is the decision to be taken?</w:t>
      </w:r>
    </w:p>
    <w:p w14:paraId="3E337F11" w14:textId="77777777" w:rsidR="00A81412" w:rsidRDefault="00A81412" w:rsidP="00A81412">
      <w:pPr>
        <w:rPr>
          <w:b/>
          <w:sz w:val="28"/>
        </w:rPr>
      </w:pPr>
    </w:p>
    <w:p w14:paraId="589E7455" w14:textId="12EBF570" w:rsidR="00A81412" w:rsidRDefault="00A81412" w:rsidP="00A81412">
      <w:r>
        <w:rPr>
          <w:lang w:val="en-US"/>
        </w:rPr>
        <w:t>May 2023.</w:t>
      </w:r>
    </w:p>
    <w:p w14:paraId="51E1D3D1" w14:textId="77777777" w:rsidR="00A81412" w:rsidRDefault="00A81412" w:rsidP="00A81412"/>
    <w:p w14:paraId="5F87EB31" w14:textId="77777777" w:rsidR="00A81412" w:rsidRDefault="00A81412" w:rsidP="00A81412">
      <w:pPr>
        <w:rPr>
          <w:b/>
          <w:sz w:val="28"/>
        </w:rPr>
      </w:pPr>
      <w:r>
        <w:rPr>
          <w:b/>
          <w:sz w:val="28"/>
        </w:rPr>
        <w:t>Who will be consulted and how?</w:t>
      </w:r>
    </w:p>
    <w:p w14:paraId="7C5690B6" w14:textId="77777777" w:rsidR="00A81412" w:rsidRDefault="00A81412" w:rsidP="00A81412">
      <w:pPr>
        <w:rPr>
          <w:b/>
          <w:sz w:val="28"/>
        </w:rPr>
      </w:pPr>
    </w:p>
    <w:p w14:paraId="1FFA951F" w14:textId="3D1B2803" w:rsidR="00A81412" w:rsidRDefault="00A81412" w:rsidP="00A81412">
      <w:pPr>
        <w:rPr>
          <w:noProof/>
          <w:lang w:val="en-US"/>
        </w:rPr>
      </w:pPr>
      <w:r>
        <w:rPr>
          <w:noProof/>
          <w:lang w:val="en-US"/>
        </w:rPr>
        <w:t>Cabinet Member for Economic Development</w:t>
      </w:r>
    </w:p>
    <w:p w14:paraId="6B379B9A" w14:textId="77777777" w:rsidR="00A81412" w:rsidRDefault="00A81412" w:rsidP="00A81412">
      <w:pPr>
        <w:rPr>
          <w:noProof/>
          <w:lang w:val="en-US"/>
        </w:rPr>
      </w:pPr>
      <w:r>
        <w:rPr>
          <w:noProof/>
          <w:lang w:val="en-US"/>
        </w:rPr>
        <w:t>Chief Finance Officer</w:t>
      </w:r>
    </w:p>
    <w:p w14:paraId="4F595EE0" w14:textId="77777777" w:rsidR="00A81412" w:rsidRDefault="00A81412" w:rsidP="00A81412">
      <w:pPr>
        <w:rPr>
          <w:noProof/>
          <w:lang w:val="en-US"/>
        </w:rPr>
      </w:pPr>
      <w:r>
        <w:rPr>
          <w:noProof/>
          <w:lang w:val="en-US"/>
        </w:rPr>
        <w:t>Chief Legal Officer</w:t>
      </w:r>
    </w:p>
    <w:p w14:paraId="3299A200" w14:textId="77777777" w:rsidR="00A81412" w:rsidRDefault="00A81412" w:rsidP="00A81412">
      <w:pPr>
        <w:rPr>
          <w:noProof/>
          <w:lang w:val="en-US"/>
        </w:rPr>
      </w:pPr>
      <w:r>
        <w:rPr>
          <w:noProof/>
          <w:lang w:val="en-US"/>
        </w:rPr>
        <w:t>Managing Director</w:t>
      </w:r>
    </w:p>
    <w:p w14:paraId="4AE89FAF" w14:textId="77777777" w:rsidR="00A81412" w:rsidRDefault="00A81412" w:rsidP="00A81412">
      <w:pPr>
        <w:rPr>
          <w:noProof/>
          <w:lang w:val="en-US"/>
        </w:rPr>
      </w:pPr>
      <w:r>
        <w:rPr>
          <w:noProof/>
          <w:lang w:val="en-US"/>
        </w:rPr>
        <w:t>All of the above will be consulted via approval of the delegated decision.</w:t>
      </w:r>
    </w:p>
    <w:p w14:paraId="5942D391" w14:textId="77777777" w:rsidR="00A81412" w:rsidRDefault="00A81412" w:rsidP="00A81412"/>
    <w:p w14:paraId="73BB3717" w14:textId="77777777" w:rsidR="00A81412" w:rsidRDefault="00A81412" w:rsidP="00A81412">
      <w:pPr>
        <w:rPr>
          <w:b/>
          <w:sz w:val="28"/>
        </w:rPr>
      </w:pPr>
      <w:r>
        <w:rPr>
          <w:b/>
          <w:sz w:val="28"/>
        </w:rPr>
        <w:t>Supporting documentation:</w:t>
      </w:r>
    </w:p>
    <w:p w14:paraId="703D7041" w14:textId="77777777" w:rsidR="00A81412" w:rsidRDefault="00A81412" w:rsidP="00A81412">
      <w:pPr>
        <w:rPr>
          <w:b/>
          <w:sz w:val="28"/>
        </w:rPr>
      </w:pPr>
    </w:p>
    <w:p w14:paraId="0008540B" w14:textId="77777777" w:rsidR="00A81412" w:rsidRDefault="00A81412" w:rsidP="00A81412">
      <w:pPr>
        <w:rPr>
          <w:lang w:val="en-US"/>
        </w:rPr>
      </w:pPr>
      <w:r>
        <w:t xml:space="preserve">There are no supporting documents for this </w:t>
      </w:r>
      <w:proofErr w:type="gramStart"/>
      <w:r>
        <w:t>decision</w:t>
      </w:r>
      <w:proofErr w:type="gramEnd"/>
      <w:r>
        <w:rPr>
          <w:lang w:val="en-US"/>
        </w:rPr>
        <w:t xml:space="preserve"> </w:t>
      </w:r>
    </w:p>
    <w:p w14:paraId="5A8CE929" w14:textId="77777777" w:rsidR="00A81412" w:rsidRDefault="00A81412" w:rsidP="00A81412"/>
    <w:p w14:paraId="6AD9A874" w14:textId="77777777" w:rsidR="00A81412" w:rsidRDefault="00A81412" w:rsidP="00A81412">
      <w:pPr>
        <w:rPr>
          <w:b/>
          <w:sz w:val="28"/>
        </w:rPr>
      </w:pPr>
      <w:r>
        <w:rPr>
          <w:b/>
          <w:sz w:val="28"/>
        </w:rPr>
        <w:t>How and by when to make representations:</w:t>
      </w:r>
    </w:p>
    <w:p w14:paraId="3B205A75" w14:textId="77777777" w:rsidR="00A81412" w:rsidRDefault="00A81412" w:rsidP="00A81412">
      <w:pPr>
        <w:rPr>
          <w:b/>
          <w:sz w:val="28"/>
        </w:rPr>
      </w:pPr>
    </w:p>
    <w:p w14:paraId="633B1F21" w14:textId="4F63D0D2" w:rsidR="00A81412" w:rsidRDefault="00A81412" w:rsidP="00A81412">
      <w:r>
        <w:t>Representations should be made to Robert Smith before 14 April 2023.</w:t>
      </w:r>
    </w:p>
    <w:p w14:paraId="6E263304" w14:textId="733E6218" w:rsidR="00A81412" w:rsidRDefault="00A81412" w:rsidP="00A81412">
      <w:pPr>
        <w:rPr>
          <w:noProof/>
          <w:lang w:val="en-US"/>
        </w:rPr>
      </w:pPr>
      <w:r>
        <w:t xml:space="preserve">Tel: </w:t>
      </w:r>
      <w:r w:rsidRPr="00D54205">
        <w:rPr>
          <w:noProof/>
          <w:lang w:val="en-US"/>
        </w:rPr>
        <w:t>07747 693073</w:t>
      </w:r>
    </w:p>
    <w:p w14:paraId="4A800E39" w14:textId="77777777" w:rsidR="00A81412" w:rsidRDefault="00A81412" w:rsidP="00A81412"/>
    <w:p w14:paraId="2DAE7E98" w14:textId="77777777" w:rsidR="00A81412" w:rsidRDefault="00A81412" w:rsidP="00A81412"/>
    <w:p w14:paraId="1A3B578D" w14:textId="3B00489F" w:rsidR="00A81412" w:rsidRDefault="00A81412" w:rsidP="00A81412">
      <w:r>
        <w:t>First published in Forward Plan on 17 March 2023</w:t>
      </w:r>
    </w:p>
    <w:p w14:paraId="719A76E4" w14:textId="77777777" w:rsidR="00A81412" w:rsidRDefault="00A81412" w:rsidP="00A81412"/>
    <w:p w14:paraId="4DCFEB49" w14:textId="64B8DDA1" w:rsidR="00A81412" w:rsidRPr="008254C1" w:rsidRDefault="00A81412" w:rsidP="00A81412">
      <w:pPr>
        <w:rPr>
          <w:b/>
          <w:sz w:val="28"/>
          <w:szCs w:val="28"/>
        </w:rPr>
      </w:pPr>
      <w:r w:rsidRPr="008254C1">
        <w:rPr>
          <w:b/>
          <w:sz w:val="28"/>
          <w:szCs w:val="28"/>
        </w:rPr>
        <w:t>Following the Making of the decision, the decision form will be published here:</w:t>
      </w:r>
    </w:p>
    <w:p w14:paraId="3C821D12" w14:textId="5340A26C" w:rsidR="00A81412" w:rsidRDefault="00A81412" w:rsidP="00A81412"/>
    <w:p w14:paraId="66A2154D" w14:textId="71A3E23F" w:rsidR="00A81412" w:rsidRDefault="00BD627E" w:rsidP="00A81412">
      <w:r>
        <w:rPr>
          <w:noProof/>
        </w:rPr>
        <mc:AlternateContent>
          <mc:Choice Requires="wps">
            <w:drawing>
              <wp:anchor distT="0" distB="0" distL="114300" distR="114300" simplePos="0" relativeHeight="251836416" behindDoc="0" locked="0" layoutInCell="1" allowOverlap="1" wp14:anchorId="7EF88924" wp14:editId="3D795136">
                <wp:simplePos x="0" y="0"/>
                <wp:positionH relativeFrom="column">
                  <wp:posOffset>2425700</wp:posOffset>
                </wp:positionH>
                <wp:positionV relativeFrom="paragraph">
                  <wp:posOffset>12065</wp:posOffset>
                </wp:positionV>
                <wp:extent cx="1041400" cy="749300"/>
                <wp:effectExtent l="0" t="0" r="25400" b="12700"/>
                <wp:wrapNone/>
                <wp:docPr id="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400" cy="749300"/>
                        </a:xfrm>
                        <a:prstGeom prst="rect">
                          <a:avLst/>
                        </a:prstGeom>
                        <a:solidFill>
                          <a:sysClr val="window" lastClr="FFFFFF"/>
                        </a:solidFill>
                        <a:ln w="6350">
                          <a:solidFill>
                            <a:prstClr val="black"/>
                          </a:solidFill>
                        </a:ln>
                        <a:effectLst/>
                      </wps:spPr>
                      <wps:txbx>
                        <w:txbxContent>
                          <w:p w14:paraId="056A9449" w14:textId="1038C6A2" w:rsidR="00A81412" w:rsidRDefault="00BD627E" w:rsidP="00BD627E">
                            <w:r>
                              <w:object w:dxaOrig="1376" w:dyaOrig="893" w14:anchorId="6D28F177">
                                <v:shape id="_x0000_i1054" type="#_x0000_t75" style="width:75.75pt;height:49.5pt">
                                  <v:imagedata r:id="rId138" o:title=""/>
                                </v:shape>
                                <o:OLEObject Type="Embed" ProgID="Acrobat.Document.DC" ShapeID="_x0000_i1054" DrawAspect="Icon" ObjectID="_1781079541" r:id="rId1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F88924" id="_x0000_s1081" type="#_x0000_t202" style="position:absolute;margin-left:191pt;margin-top:.95pt;width:82pt;height:59pt;z-index:251836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" fillcolor="window" strokeweight=".5pt">
                <v:path arrowok="t"/>
                <v:textbox style="mso-fit-shape-to-text:t">
                  <w:txbxContent>
                    <w:p w14:paraId="056A9449" w14:textId="1038C6A2" w:rsidR="00A81412" w:rsidRDefault="00BD627E" w:rsidP="00BD627E">
                      <w:r>
                        <w:object w:dxaOrig="1508" w:dyaOrig="983" w14:anchorId="6D28F177">
                          <v:shape id="_x0000_i1074" type="#_x0000_t75" style="width:75.4pt;height:49.15pt">
                            <v:imagedata r:id="rId140" o:title=""/>
                          </v:shape>
                          <o:OLEObject Type="Embed" ProgID="Acrobat.Document.DC" ShapeID="_x0000_i1074" DrawAspect="Icon" ObjectID="_1778412493" r:id="rId141"/>
                        </w:object>
                      </w:r>
                    </w:p>
                  </w:txbxContent>
                </v:textbox>
              </v:shape>
            </w:pict>
          </mc:Fallback>
        </mc:AlternateContent>
      </w:r>
    </w:p>
    <w:p w14:paraId="07AFFC31" w14:textId="357F7CA9" w:rsidR="00A81412" w:rsidRDefault="00A81412" w:rsidP="00A81412"/>
    <w:p w14:paraId="76DE3C87" w14:textId="46C4FEC7" w:rsidR="00E03BFD" w:rsidRDefault="00E03BFD" w:rsidP="00A81412"/>
    <w:p w14:paraId="0E6EFC53" w14:textId="52D2C26F" w:rsidR="00E03BFD" w:rsidRDefault="00E03BFD" w:rsidP="00A81412"/>
    <w:p w14:paraId="5F52A1C1" w14:textId="00FE967F" w:rsidR="00E03BFD" w:rsidRDefault="00E03BFD" w:rsidP="00E03BFD">
      <w:pPr>
        <w:rPr>
          <w:b/>
          <w:sz w:val="28"/>
        </w:rPr>
      </w:pPr>
      <w:r>
        <w:rPr>
          <w:b/>
          <w:sz w:val="28"/>
        </w:rPr>
        <w:lastRenderedPageBreak/>
        <w:t>DECISION: GDD0026 CCTV Provision</w:t>
      </w:r>
    </w:p>
    <w:p w14:paraId="00146294" w14:textId="77777777" w:rsidR="00E03BFD" w:rsidRDefault="00E03BFD" w:rsidP="00E03BFD">
      <w:pPr>
        <w:rPr>
          <w:b/>
          <w:sz w:val="28"/>
        </w:rPr>
      </w:pPr>
    </w:p>
    <w:p w14:paraId="291665BD" w14:textId="77777777" w:rsidR="00E03BFD" w:rsidRDefault="00E03BFD" w:rsidP="00E03BFD">
      <w:pPr>
        <w:rPr>
          <w:b/>
          <w:sz w:val="28"/>
        </w:rPr>
      </w:pPr>
      <w:r>
        <w:rPr>
          <w:b/>
          <w:sz w:val="28"/>
        </w:rPr>
        <w:t xml:space="preserve">Nature of the decision: </w:t>
      </w:r>
    </w:p>
    <w:p w14:paraId="5B49D050" w14:textId="77777777" w:rsidR="00E03BFD" w:rsidRDefault="00E03BFD" w:rsidP="00E03BFD">
      <w:pPr>
        <w:rPr>
          <w:b/>
          <w:sz w:val="28"/>
        </w:rPr>
      </w:pPr>
    </w:p>
    <w:p w14:paraId="39C96D92" w14:textId="396479F2" w:rsidR="00E03BFD" w:rsidRDefault="00E03BFD" w:rsidP="00E03BFD">
      <w:pPr>
        <w:rPr>
          <w:noProof/>
          <w:lang w:val="en-US"/>
        </w:rPr>
      </w:pPr>
      <w:r>
        <w:rPr>
          <w:noProof/>
          <w:lang w:val="en-US"/>
        </w:rPr>
        <w:t xml:space="preserve">Commence a procurement process in order to award a contract for CCTV provision.   </w:t>
      </w:r>
    </w:p>
    <w:p w14:paraId="7F7D5214" w14:textId="77777777" w:rsidR="00E03BFD" w:rsidRDefault="00E03BFD" w:rsidP="00E03BFD"/>
    <w:p w14:paraId="05C2B385" w14:textId="77777777" w:rsidR="00E03BFD" w:rsidRDefault="00E03BFD" w:rsidP="00E03BFD">
      <w:pPr>
        <w:rPr>
          <w:b/>
          <w:sz w:val="28"/>
        </w:rPr>
      </w:pPr>
      <w:r>
        <w:rPr>
          <w:b/>
          <w:sz w:val="28"/>
        </w:rPr>
        <w:t>Who will make the decision?</w:t>
      </w:r>
    </w:p>
    <w:p w14:paraId="196D9850" w14:textId="77777777" w:rsidR="00E03BFD" w:rsidRDefault="00E03BFD" w:rsidP="00E03BFD">
      <w:pPr>
        <w:rPr>
          <w:b/>
          <w:sz w:val="28"/>
        </w:rPr>
      </w:pPr>
    </w:p>
    <w:p w14:paraId="1C78E1DF" w14:textId="6922A00A" w:rsidR="00E03BFD" w:rsidRDefault="00E03BFD" w:rsidP="00E03BFD">
      <w:r>
        <w:rPr>
          <w:lang w:val="en-US"/>
        </w:rPr>
        <w:t xml:space="preserve">Cabinet Member for </w:t>
      </w:r>
      <w:proofErr w:type="spellStart"/>
      <w:r>
        <w:rPr>
          <w:lang w:val="en-US"/>
        </w:rPr>
        <w:t>Neighbourhoods</w:t>
      </w:r>
      <w:proofErr w:type="spellEnd"/>
      <w:r>
        <w:rPr>
          <w:lang w:val="en-US"/>
        </w:rPr>
        <w:t xml:space="preserve"> &amp; Housing</w:t>
      </w:r>
    </w:p>
    <w:p w14:paraId="647DF350" w14:textId="77777777" w:rsidR="00E03BFD" w:rsidRDefault="00E03BFD" w:rsidP="00E03BFD"/>
    <w:p w14:paraId="4EEC32F5" w14:textId="77777777" w:rsidR="00E03BFD" w:rsidRDefault="00E03BFD" w:rsidP="00E03BFD">
      <w:pPr>
        <w:rPr>
          <w:b/>
          <w:sz w:val="28"/>
        </w:rPr>
      </w:pPr>
      <w:r>
        <w:rPr>
          <w:b/>
          <w:sz w:val="28"/>
        </w:rPr>
        <w:t>When is the decision to be taken?</w:t>
      </w:r>
    </w:p>
    <w:p w14:paraId="566BB440" w14:textId="77777777" w:rsidR="00E03BFD" w:rsidRDefault="00E03BFD" w:rsidP="00E03BFD">
      <w:pPr>
        <w:rPr>
          <w:b/>
          <w:sz w:val="28"/>
        </w:rPr>
      </w:pPr>
    </w:p>
    <w:p w14:paraId="7CEECD85" w14:textId="6294474D" w:rsidR="00E03BFD" w:rsidRDefault="00E03BFD" w:rsidP="00E03BFD">
      <w:r>
        <w:rPr>
          <w:lang w:val="en-US"/>
        </w:rPr>
        <w:t>April 2023.</w:t>
      </w:r>
    </w:p>
    <w:p w14:paraId="704F5216" w14:textId="77777777" w:rsidR="00E03BFD" w:rsidRDefault="00E03BFD" w:rsidP="00E03BFD"/>
    <w:p w14:paraId="2E0D100D" w14:textId="77777777" w:rsidR="00E03BFD" w:rsidRDefault="00E03BFD" w:rsidP="00E03BFD">
      <w:pPr>
        <w:rPr>
          <w:b/>
          <w:sz w:val="28"/>
        </w:rPr>
      </w:pPr>
      <w:r>
        <w:rPr>
          <w:b/>
          <w:sz w:val="28"/>
        </w:rPr>
        <w:t>Who will be consulted and how?</w:t>
      </w:r>
    </w:p>
    <w:p w14:paraId="462D9884" w14:textId="77777777" w:rsidR="00E03BFD" w:rsidRDefault="00E03BFD" w:rsidP="00E03BFD">
      <w:pPr>
        <w:rPr>
          <w:b/>
          <w:sz w:val="28"/>
        </w:rPr>
      </w:pPr>
    </w:p>
    <w:p w14:paraId="5E40D8F7" w14:textId="4CAF0366" w:rsidR="00E03BFD" w:rsidRDefault="00E03BFD" w:rsidP="00E03BFD">
      <w:pPr>
        <w:rPr>
          <w:noProof/>
          <w:lang w:val="en-US"/>
        </w:rPr>
      </w:pPr>
      <w:r>
        <w:rPr>
          <w:noProof/>
          <w:lang w:val="en-US"/>
        </w:rPr>
        <w:t>Cabinet Member for Nighbourhoods &amp; Housing</w:t>
      </w:r>
    </w:p>
    <w:p w14:paraId="78D073D6" w14:textId="77777777" w:rsidR="00E03BFD" w:rsidRDefault="00E03BFD" w:rsidP="00E03BFD">
      <w:pPr>
        <w:rPr>
          <w:noProof/>
          <w:lang w:val="en-US"/>
        </w:rPr>
      </w:pPr>
      <w:r>
        <w:rPr>
          <w:noProof/>
          <w:lang w:val="en-US"/>
        </w:rPr>
        <w:t>Chief Finance Officer</w:t>
      </w:r>
    </w:p>
    <w:p w14:paraId="6FF8DF76" w14:textId="77777777" w:rsidR="00E03BFD" w:rsidRDefault="00E03BFD" w:rsidP="00E03BFD">
      <w:pPr>
        <w:rPr>
          <w:noProof/>
          <w:lang w:val="en-US"/>
        </w:rPr>
      </w:pPr>
      <w:r>
        <w:rPr>
          <w:noProof/>
          <w:lang w:val="en-US"/>
        </w:rPr>
        <w:t>Chief Legal Officer</w:t>
      </w:r>
    </w:p>
    <w:p w14:paraId="39A1A27C" w14:textId="5829FA6F" w:rsidR="00E03BFD" w:rsidRDefault="00E563D6" w:rsidP="00E03BFD">
      <w:pPr>
        <w:rPr>
          <w:noProof/>
          <w:lang w:val="en-US"/>
        </w:rPr>
      </w:pPr>
      <w:r>
        <w:rPr>
          <w:noProof/>
          <w:lang w:val="en-US"/>
        </w:rPr>
        <w:t>Executive Director for Growth, Enterprise &amp; Environment</w:t>
      </w:r>
    </w:p>
    <w:p w14:paraId="08E34930" w14:textId="77777777" w:rsidR="00E03BFD" w:rsidRDefault="00E03BFD" w:rsidP="00E03BFD">
      <w:pPr>
        <w:rPr>
          <w:noProof/>
          <w:lang w:val="en-US"/>
        </w:rPr>
      </w:pPr>
      <w:r>
        <w:rPr>
          <w:noProof/>
          <w:lang w:val="en-US"/>
        </w:rPr>
        <w:t>All of the above will be consulted via approval of the delegated decision.</w:t>
      </w:r>
    </w:p>
    <w:p w14:paraId="127B7D9F" w14:textId="77777777" w:rsidR="00E03BFD" w:rsidRDefault="00E03BFD" w:rsidP="00E03BFD"/>
    <w:p w14:paraId="268F05AB" w14:textId="77777777" w:rsidR="00E03BFD" w:rsidRDefault="00E03BFD" w:rsidP="00E03BFD">
      <w:pPr>
        <w:rPr>
          <w:b/>
          <w:sz w:val="28"/>
        </w:rPr>
      </w:pPr>
      <w:r>
        <w:rPr>
          <w:b/>
          <w:sz w:val="28"/>
        </w:rPr>
        <w:t>Supporting documentation:</w:t>
      </w:r>
    </w:p>
    <w:p w14:paraId="57D940D8" w14:textId="77777777" w:rsidR="00E03BFD" w:rsidRDefault="00E03BFD" w:rsidP="00E03BFD">
      <w:pPr>
        <w:rPr>
          <w:b/>
          <w:sz w:val="28"/>
        </w:rPr>
      </w:pPr>
    </w:p>
    <w:p w14:paraId="44998280" w14:textId="77777777" w:rsidR="00E03BFD" w:rsidRDefault="00E03BFD" w:rsidP="00E03BFD">
      <w:pPr>
        <w:rPr>
          <w:lang w:val="en-US"/>
        </w:rPr>
      </w:pPr>
      <w:r>
        <w:t xml:space="preserve">There are no supporting documents for this </w:t>
      </w:r>
      <w:proofErr w:type="gramStart"/>
      <w:r>
        <w:t>decision</w:t>
      </w:r>
      <w:proofErr w:type="gramEnd"/>
      <w:r>
        <w:rPr>
          <w:lang w:val="en-US"/>
        </w:rPr>
        <w:t xml:space="preserve"> </w:t>
      </w:r>
    </w:p>
    <w:p w14:paraId="50302EC8" w14:textId="77777777" w:rsidR="00E03BFD" w:rsidRDefault="00E03BFD" w:rsidP="00E03BFD"/>
    <w:p w14:paraId="637F9708" w14:textId="77777777" w:rsidR="00E03BFD" w:rsidRDefault="00E03BFD" w:rsidP="00E03BFD">
      <w:pPr>
        <w:rPr>
          <w:b/>
          <w:sz w:val="28"/>
        </w:rPr>
      </w:pPr>
      <w:r>
        <w:rPr>
          <w:b/>
          <w:sz w:val="28"/>
        </w:rPr>
        <w:t>How and by when to make representations:</w:t>
      </w:r>
    </w:p>
    <w:p w14:paraId="30D1E8B8" w14:textId="77777777" w:rsidR="00E03BFD" w:rsidRDefault="00E03BFD" w:rsidP="00E03BFD">
      <w:pPr>
        <w:rPr>
          <w:b/>
          <w:sz w:val="28"/>
        </w:rPr>
      </w:pPr>
    </w:p>
    <w:p w14:paraId="7FD9BA60" w14:textId="74E8E07A" w:rsidR="00E03BFD" w:rsidRDefault="00E03BFD" w:rsidP="00E03BFD">
      <w:r>
        <w:t xml:space="preserve">Representations should be made to </w:t>
      </w:r>
      <w:r w:rsidR="00E563D6">
        <w:t>Jo Whistler</w:t>
      </w:r>
      <w:r>
        <w:t xml:space="preserve"> before </w:t>
      </w:r>
      <w:r w:rsidR="00E563D6">
        <w:t>28</w:t>
      </w:r>
      <w:r>
        <w:t xml:space="preserve"> April 2023.</w:t>
      </w:r>
    </w:p>
    <w:p w14:paraId="5ECFE56A" w14:textId="00DDDA83" w:rsidR="00E03BFD" w:rsidRDefault="00E03BFD" w:rsidP="00E03BFD">
      <w:pPr>
        <w:rPr>
          <w:noProof/>
          <w:lang w:val="en-US"/>
        </w:rPr>
      </w:pPr>
      <w:r>
        <w:t xml:space="preserve">Tel: </w:t>
      </w:r>
      <w:r w:rsidR="00E563D6">
        <w:rPr>
          <w:noProof/>
          <w:lang w:val="en-US"/>
        </w:rPr>
        <w:t>01642 776949</w:t>
      </w:r>
    </w:p>
    <w:p w14:paraId="68A10D1D" w14:textId="77777777" w:rsidR="00E03BFD" w:rsidRDefault="00E03BFD" w:rsidP="00E03BFD"/>
    <w:p w14:paraId="05810A2C" w14:textId="77777777" w:rsidR="00E03BFD" w:rsidRDefault="00E03BFD" w:rsidP="00E03BFD"/>
    <w:p w14:paraId="426FFE65" w14:textId="7D880696" w:rsidR="00E03BFD" w:rsidRDefault="00E03BFD" w:rsidP="00E03BFD">
      <w:r>
        <w:t xml:space="preserve">First published in Forward Plan on </w:t>
      </w:r>
      <w:r w:rsidR="00E563D6">
        <w:t>31 March</w:t>
      </w:r>
      <w:r>
        <w:t xml:space="preserve"> 2023</w:t>
      </w:r>
    </w:p>
    <w:p w14:paraId="5D7F3C4F" w14:textId="77777777" w:rsidR="00E03BFD" w:rsidRDefault="00E03BFD" w:rsidP="00E03BFD"/>
    <w:p w14:paraId="753997CF" w14:textId="77777777" w:rsidR="00E03BFD" w:rsidRPr="008254C1" w:rsidRDefault="00E03BFD" w:rsidP="00E03BFD">
      <w:pPr>
        <w:rPr>
          <w:b/>
          <w:sz w:val="28"/>
          <w:szCs w:val="28"/>
        </w:rPr>
      </w:pPr>
      <w:r>
        <w:rPr>
          <w:noProof/>
        </w:rPr>
        <mc:AlternateContent>
          <mc:Choice Requires="wps">
            <w:drawing>
              <wp:anchor distT="0" distB="0" distL="114300" distR="114300" simplePos="0" relativeHeight="251840512" behindDoc="0" locked="0" layoutInCell="1" allowOverlap="1" wp14:anchorId="42D55B1D" wp14:editId="0E1538B0">
                <wp:simplePos x="0" y="0"/>
                <wp:positionH relativeFrom="column">
                  <wp:posOffset>1494790</wp:posOffset>
                </wp:positionH>
                <wp:positionV relativeFrom="paragraph">
                  <wp:posOffset>460375</wp:posOffset>
                </wp:positionV>
                <wp:extent cx="1323975" cy="1143000"/>
                <wp:effectExtent l="0" t="0" r="9525" b="0"/>
                <wp:wrapNone/>
                <wp:docPr id="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61321D7" w14:textId="6CB8B88B" w:rsidR="00E03BFD" w:rsidRDefault="00E80B42" w:rsidP="00E80B42">
                            <w:r>
                              <w:object w:dxaOrig="1376" w:dyaOrig="893" w14:anchorId="1D605137">
                                <v:shape id="_x0000_i1055" type="#_x0000_t75" style="width:75.75pt;height:49.5pt">
                                  <v:imagedata r:id="rId142" o:title=""/>
                                </v:shape>
                                <o:OLEObject Type="Embed" ProgID="Acrobat.Document.DC" ShapeID="_x0000_i1055" DrawAspect="Icon" ObjectID="_1781079542" r:id="rId1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D55B1D" id="_x0000_s1082" type="#_x0000_t202" style="position:absolute;margin-left:117.7pt;margin-top:36.25pt;width:104.25pt;height:90pt;z-index:251840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lw0TEFYCAAC7BAAADgAAAAAAAAAAAAAAAAAuAgAAZHJzL2Uyb0RvYy54bWxQSwEC&#10;LQAUAAYACAAAACEAIxMSbN4AAAAKAQAADwAAAAAAAAAAAAAAAACwBAAAZHJzL2Rvd25yZXYueG1s&#10;UEsFBgAAAAAEAAQA8wAAALsFAAAAAA==&#10;" fillcolor="window" strokeweight=".5pt">
                <v:path arrowok="t"/>
                <v:textbox style="mso-fit-shape-to-text:t">
                  <w:txbxContent>
                    <w:p w14:paraId="361321D7" w14:textId="6CB8B88B" w:rsidR="00E03BFD" w:rsidRDefault="00E80B42" w:rsidP="00E80B42">
                      <w:r>
                        <w:object w:dxaOrig="1508" w:dyaOrig="983" w14:anchorId="1D605137">
                          <v:shape id="_x0000_i1076" type="#_x0000_t75" style="width:75.4pt;height:49.15pt">
                            <v:imagedata r:id="rId144" o:title=""/>
                          </v:shape>
                          <o:OLEObject Type="Embed" ProgID="Acrobat.Document.DC" ShapeID="_x0000_i1076" DrawAspect="Icon" ObjectID="_1778412494" r:id="rId145"/>
                        </w:object>
                      </w:r>
                    </w:p>
                  </w:txbxContent>
                </v:textbox>
              </v:shape>
            </w:pict>
          </mc:Fallback>
        </mc:AlternateContent>
      </w:r>
      <w:r w:rsidRPr="008254C1">
        <w:rPr>
          <w:b/>
          <w:sz w:val="28"/>
          <w:szCs w:val="28"/>
        </w:rPr>
        <w:t>Following the Making of the decision, the decision form will be published here:</w:t>
      </w:r>
    </w:p>
    <w:p w14:paraId="3D81DCBB" w14:textId="77777777" w:rsidR="00E03BFD" w:rsidRDefault="00E03BFD" w:rsidP="00E03BFD"/>
    <w:p w14:paraId="39FDC794" w14:textId="77777777" w:rsidR="00E03BFD" w:rsidRDefault="00E03BFD" w:rsidP="00E03BFD"/>
    <w:p w14:paraId="57DE43D8" w14:textId="77777777" w:rsidR="00E03BFD" w:rsidRDefault="00E03BFD" w:rsidP="00E03BFD"/>
    <w:p w14:paraId="7A7A04B2" w14:textId="52DD9DCA" w:rsidR="00E03BFD" w:rsidRDefault="00E03BFD" w:rsidP="00E03BFD"/>
    <w:p w14:paraId="1AFB1F75" w14:textId="2EF29383" w:rsidR="00BC48D2" w:rsidRDefault="00BC48D2" w:rsidP="00E03BFD"/>
    <w:p w14:paraId="2B11D16C" w14:textId="659BE4FD" w:rsidR="00BC48D2" w:rsidRDefault="00BC48D2" w:rsidP="00E03BFD"/>
    <w:p w14:paraId="28ACA610" w14:textId="026B79BA" w:rsidR="00BC48D2" w:rsidRDefault="00BC48D2" w:rsidP="00E03BFD"/>
    <w:p w14:paraId="702973BD" w14:textId="014A0916" w:rsidR="00BC48D2" w:rsidRDefault="00BC48D2" w:rsidP="00E03BFD"/>
    <w:p w14:paraId="09DC4EDF" w14:textId="79C45C67" w:rsidR="00BC48D2" w:rsidRDefault="00BC48D2" w:rsidP="00BC48D2">
      <w:pPr>
        <w:rPr>
          <w:b/>
          <w:sz w:val="28"/>
        </w:rPr>
      </w:pPr>
      <w:r>
        <w:rPr>
          <w:b/>
          <w:sz w:val="28"/>
        </w:rPr>
        <w:lastRenderedPageBreak/>
        <w:t>DECISION: GDD0027 Award of levelling up funding from the Department for Levelling Up, Housing and Communities, for Connecting People and Place; Guisborough</w:t>
      </w:r>
    </w:p>
    <w:p w14:paraId="63CA6C05" w14:textId="77777777" w:rsidR="00BC48D2" w:rsidRDefault="00BC48D2" w:rsidP="00BC48D2">
      <w:pPr>
        <w:rPr>
          <w:b/>
          <w:sz w:val="28"/>
        </w:rPr>
      </w:pPr>
    </w:p>
    <w:p w14:paraId="679EDFB2" w14:textId="77777777" w:rsidR="00BC48D2" w:rsidRDefault="00BC48D2" w:rsidP="00BC48D2">
      <w:pPr>
        <w:rPr>
          <w:b/>
          <w:sz w:val="28"/>
        </w:rPr>
      </w:pPr>
      <w:r>
        <w:rPr>
          <w:b/>
          <w:sz w:val="28"/>
        </w:rPr>
        <w:t xml:space="preserve">Nature of the decision: </w:t>
      </w:r>
    </w:p>
    <w:p w14:paraId="54F88E5F" w14:textId="77777777" w:rsidR="00BC48D2" w:rsidRDefault="00BC48D2" w:rsidP="00BC48D2">
      <w:pPr>
        <w:rPr>
          <w:b/>
          <w:sz w:val="28"/>
        </w:rPr>
      </w:pPr>
    </w:p>
    <w:p w14:paraId="52F7B375" w14:textId="76005B10" w:rsidR="00BC48D2" w:rsidRDefault="00BC48D2" w:rsidP="00BC48D2">
      <w:pPr>
        <w:rPr>
          <w:noProof/>
          <w:lang w:val="en-US"/>
        </w:rPr>
      </w:pPr>
      <w:r>
        <w:rPr>
          <w:lang w:val="en-US"/>
        </w:rPr>
        <w:t>A</w:t>
      </w:r>
      <w:r w:rsidRPr="006978ED">
        <w:rPr>
          <w:noProof/>
          <w:lang w:val="en-US"/>
        </w:rPr>
        <w:t xml:space="preserve"> Memorandum of Understanding (‘MOU’)</w:t>
      </w:r>
      <w:r>
        <w:rPr>
          <w:noProof/>
          <w:lang w:val="en-US"/>
        </w:rPr>
        <w:t xml:space="preserve"> has been agreed, which</w:t>
      </w:r>
      <w:r w:rsidRPr="006978ED">
        <w:rPr>
          <w:noProof/>
          <w:lang w:val="en-US"/>
        </w:rPr>
        <w:t xml:space="preserve"> sets out the terms, principles and practices that will apply to the working relationship between the Department for Levelling Up, Housing and Communities (‘DLUHC’) and Redcar and Cleveland Borough Council (‘the Council’) (collectively ‘the Parties’) regarding the administration and delivery of the Levelling Up Fund (‘LUF’) proposal Connecting People and Place.</w:t>
      </w:r>
    </w:p>
    <w:p w14:paraId="06B27B50" w14:textId="77777777" w:rsidR="00BC48D2" w:rsidRDefault="00BC48D2" w:rsidP="00BC48D2">
      <w:pPr>
        <w:rPr>
          <w:noProof/>
          <w:lang w:val="en-US"/>
        </w:rPr>
      </w:pPr>
    </w:p>
    <w:p w14:paraId="5E7AC321" w14:textId="63B4B28B" w:rsidR="00BC48D2" w:rsidRDefault="00BC48D2" w:rsidP="00BC48D2">
      <w:pPr>
        <w:rPr>
          <w:noProof/>
          <w:lang w:val="en-US"/>
        </w:rPr>
      </w:pPr>
      <w:r>
        <w:rPr>
          <w:noProof/>
          <w:lang w:val="en-US"/>
        </w:rPr>
        <w:t xml:space="preserve">Allocated funding is up to </w:t>
      </w:r>
      <w:r w:rsidRPr="00C8242C">
        <w:rPr>
          <w:noProof/>
          <w:lang w:val="en-US"/>
        </w:rPr>
        <w:t>£19</w:t>
      </w:r>
      <w:r>
        <w:rPr>
          <w:noProof/>
          <w:lang w:val="en-US"/>
        </w:rPr>
        <w:t>,</w:t>
      </w:r>
      <w:r w:rsidRPr="00C8242C">
        <w:rPr>
          <w:noProof/>
          <w:lang w:val="en-US"/>
        </w:rPr>
        <w:t>999</w:t>
      </w:r>
      <w:r>
        <w:rPr>
          <w:noProof/>
          <w:lang w:val="en-US"/>
        </w:rPr>
        <w:t>,</w:t>
      </w:r>
      <w:r w:rsidRPr="00C8242C">
        <w:rPr>
          <w:noProof/>
          <w:lang w:val="en-US"/>
        </w:rPr>
        <w:t>859</w:t>
      </w:r>
      <w:r>
        <w:rPr>
          <w:noProof/>
          <w:lang w:val="en-US"/>
        </w:rPr>
        <w:t>.00</w:t>
      </w:r>
      <w:r w:rsidRPr="00C8242C">
        <w:rPr>
          <w:noProof/>
          <w:lang w:val="en-US"/>
        </w:rPr>
        <w:t xml:space="preserve"> across FY2022-23, FY2023-24, FY2024-25 and FY2025-26 </w:t>
      </w:r>
      <w:r>
        <w:rPr>
          <w:noProof/>
          <w:lang w:val="en-US"/>
        </w:rPr>
        <w:t xml:space="preserve">which includes adminstrating </w:t>
      </w:r>
      <w:r w:rsidRPr="00C8242C">
        <w:rPr>
          <w:noProof/>
          <w:lang w:val="en-US"/>
        </w:rPr>
        <w:t>£4</w:t>
      </w:r>
      <w:r>
        <w:rPr>
          <w:noProof/>
          <w:lang w:val="en-US"/>
        </w:rPr>
        <w:t>,</w:t>
      </w:r>
      <w:r w:rsidRPr="00C8242C">
        <w:rPr>
          <w:noProof/>
          <w:lang w:val="en-US"/>
        </w:rPr>
        <w:t>812</w:t>
      </w:r>
      <w:r>
        <w:rPr>
          <w:noProof/>
          <w:lang w:val="en-US"/>
        </w:rPr>
        <w:t xml:space="preserve">,000.00 for Middlesbrough Borough Councils </w:t>
      </w:r>
      <w:r w:rsidRPr="00C8242C">
        <w:rPr>
          <w:noProof/>
          <w:lang w:val="en-US"/>
        </w:rPr>
        <w:t xml:space="preserve">South Middlesbrough Accessibility </w:t>
      </w:r>
      <w:r>
        <w:rPr>
          <w:noProof/>
          <w:lang w:val="en-US"/>
        </w:rPr>
        <w:t xml:space="preserve">project.  </w:t>
      </w:r>
    </w:p>
    <w:p w14:paraId="269CA30E" w14:textId="77777777" w:rsidR="00BC48D2" w:rsidRDefault="00BC48D2" w:rsidP="00BC48D2"/>
    <w:p w14:paraId="6228104C" w14:textId="77777777" w:rsidR="00BC48D2" w:rsidRDefault="00BC48D2" w:rsidP="00BC48D2">
      <w:pPr>
        <w:rPr>
          <w:b/>
          <w:sz w:val="28"/>
        </w:rPr>
      </w:pPr>
      <w:r>
        <w:rPr>
          <w:b/>
          <w:sz w:val="28"/>
        </w:rPr>
        <w:t>Who will make the decision?</w:t>
      </w:r>
    </w:p>
    <w:p w14:paraId="36062700" w14:textId="77777777" w:rsidR="00BC48D2" w:rsidRDefault="00BC48D2" w:rsidP="00BC48D2">
      <w:pPr>
        <w:rPr>
          <w:b/>
          <w:sz w:val="28"/>
        </w:rPr>
      </w:pPr>
    </w:p>
    <w:p w14:paraId="2512FA5A" w14:textId="6A14C301" w:rsidR="00BC48D2" w:rsidRDefault="00BC48D2" w:rsidP="00BC48D2">
      <w:r>
        <w:rPr>
          <w:lang w:val="en-US"/>
        </w:rPr>
        <w:t xml:space="preserve">Cabinet Member for </w:t>
      </w:r>
      <w:r w:rsidR="006D062D">
        <w:rPr>
          <w:lang w:val="en-US"/>
        </w:rPr>
        <w:t>Economic Development</w:t>
      </w:r>
    </w:p>
    <w:p w14:paraId="641B0FE2" w14:textId="77777777" w:rsidR="00BC48D2" w:rsidRDefault="00BC48D2" w:rsidP="00BC48D2"/>
    <w:p w14:paraId="7D3D2BFC" w14:textId="77777777" w:rsidR="00BC48D2" w:rsidRDefault="00BC48D2" w:rsidP="00BC48D2">
      <w:pPr>
        <w:rPr>
          <w:b/>
          <w:sz w:val="28"/>
        </w:rPr>
      </w:pPr>
      <w:r>
        <w:rPr>
          <w:b/>
          <w:sz w:val="28"/>
        </w:rPr>
        <w:t>When is the decision to be taken?</w:t>
      </w:r>
    </w:p>
    <w:p w14:paraId="2ECD6F6A" w14:textId="77777777" w:rsidR="00BC48D2" w:rsidRDefault="00BC48D2" w:rsidP="00BC48D2">
      <w:pPr>
        <w:rPr>
          <w:b/>
          <w:sz w:val="28"/>
        </w:rPr>
      </w:pPr>
    </w:p>
    <w:p w14:paraId="1A37FB92" w14:textId="076DD7F0" w:rsidR="00BC48D2" w:rsidRDefault="006D062D" w:rsidP="00BC48D2">
      <w:r>
        <w:rPr>
          <w:lang w:val="en-US"/>
        </w:rPr>
        <w:t>May</w:t>
      </w:r>
      <w:r w:rsidR="00BC48D2">
        <w:rPr>
          <w:lang w:val="en-US"/>
        </w:rPr>
        <w:t xml:space="preserve"> 2023.</w:t>
      </w:r>
    </w:p>
    <w:p w14:paraId="70BABD25" w14:textId="77777777" w:rsidR="00BC48D2" w:rsidRDefault="00BC48D2" w:rsidP="00BC48D2"/>
    <w:p w14:paraId="46F71B9E" w14:textId="77777777" w:rsidR="00BC48D2" w:rsidRDefault="00BC48D2" w:rsidP="00BC48D2">
      <w:pPr>
        <w:rPr>
          <w:b/>
          <w:sz w:val="28"/>
        </w:rPr>
      </w:pPr>
      <w:r>
        <w:rPr>
          <w:b/>
          <w:sz w:val="28"/>
        </w:rPr>
        <w:t>Who will be consulted and how?</w:t>
      </w:r>
    </w:p>
    <w:p w14:paraId="10EB5AE3" w14:textId="77777777" w:rsidR="00BC48D2" w:rsidRDefault="00BC48D2" w:rsidP="00BC48D2">
      <w:pPr>
        <w:rPr>
          <w:b/>
          <w:sz w:val="28"/>
        </w:rPr>
      </w:pPr>
    </w:p>
    <w:p w14:paraId="300A6BD1" w14:textId="36AA5E79" w:rsidR="00BC48D2" w:rsidRDefault="00BC48D2" w:rsidP="00BC48D2">
      <w:pPr>
        <w:rPr>
          <w:noProof/>
          <w:lang w:val="en-US"/>
        </w:rPr>
      </w:pPr>
      <w:r>
        <w:rPr>
          <w:noProof/>
          <w:lang w:val="en-US"/>
        </w:rPr>
        <w:t xml:space="preserve">Cabinet Member for </w:t>
      </w:r>
      <w:r w:rsidR="004A123B">
        <w:rPr>
          <w:lang w:val="en-US"/>
        </w:rPr>
        <w:t>Economic Development</w:t>
      </w:r>
    </w:p>
    <w:p w14:paraId="1AD6F0FE" w14:textId="77777777" w:rsidR="00BC48D2" w:rsidRDefault="00BC48D2" w:rsidP="00BC48D2">
      <w:pPr>
        <w:rPr>
          <w:noProof/>
          <w:lang w:val="en-US"/>
        </w:rPr>
      </w:pPr>
      <w:r>
        <w:rPr>
          <w:noProof/>
          <w:lang w:val="en-US"/>
        </w:rPr>
        <w:t>Chief Finance Officer</w:t>
      </w:r>
    </w:p>
    <w:p w14:paraId="42E7FF5D" w14:textId="77777777" w:rsidR="00BC48D2" w:rsidRDefault="00BC48D2" w:rsidP="00BC48D2">
      <w:pPr>
        <w:rPr>
          <w:noProof/>
          <w:lang w:val="en-US"/>
        </w:rPr>
      </w:pPr>
      <w:r>
        <w:rPr>
          <w:noProof/>
          <w:lang w:val="en-US"/>
        </w:rPr>
        <w:t>Chief Legal Officer</w:t>
      </w:r>
    </w:p>
    <w:p w14:paraId="593C6A60" w14:textId="77777777" w:rsidR="00BC48D2" w:rsidRDefault="00BC48D2" w:rsidP="00BC48D2">
      <w:pPr>
        <w:rPr>
          <w:noProof/>
          <w:lang w:val="en-US"/>
        </w:rPr>
      </w:pPr>
      <w:r>
        <w:rPr>
          <w:noProof/>
          <w:lang w:val="en-US"/>
        </w:rPr>
        <w:t>Executive Director for Growth, Enterprise &amp; Environment</w:t>
      </w:r>
    </w:p>
    <w:p w14:paraId="7DC9CBAC" w14:textId="77777777" w:rsidR="00BC48D2" w:rsidRDefault="00BC48D2" w:rsidP="00BC48D2">
      <w:pPr>
        <w:rPr>
          <w:noProof/>
          <w:lang w:val="en-US"/>
        </w:rPr>
      </w:pPr>
      <w:r>
        <w:rPr>
          <w:noProof/>
          <w:lang w:val="en-US"/>
        </w:rPr>
        <w:t>All of the above will be consulted via approval of the delegated decision.</w:t>
      </w:r>
    </w:p>
    <w:p w14:paraId="41978DC7" w14:textId="77777777" w:rsidR="00BC48D2" w:rsidRDefault="00BC48D2" w:rsidP="00BC48D2"/>
    <w:p w14:paraId="6E26F4B7" w14:textId="77777777" w:rsidR="00BC48D2" w:rsidRDefault="00BC48D2" w:rsidP="00BC48D2">
      <w:pPr>
        <w:rPr>
          <w:b/>
          <w:sz w:val="28"/>
        </w:rPr>
      </w:pPr>
      <w:r>
        <w:rPr>
          <w:b/>
          <w:sz w:val="28"/>
        </w:rPr>
        <w:t>Supporting documentation:</w:t>
      </w:r>
    </w:p>
    <w:p w14:paraId="6787001F" w14:textId="77777777" w:rsidR="00BC48D2" w:rsidRDefault="00BC48D2" w:rsidP="00BC48D2">
      <w:pPr>
        <w:rPr>
          <w:b/>
          <w:sz w:val="28"/>
        </w:rPr>
      </w:pPr>
    </w:p>
    <w:p w14:paraId="411C97FA" w14:textId="77777777" w:rsidR="00BC48D2" w:rsidRDefault="00BC48D2" w:rsidP="00BC48D2">
      <w:pPr>
        <w:rPr>
          <w:lang w:val="en-US"/>
        </w:rPr>
      </w:pPr>
      <w:r>
        <w:t xml:space="preserve">There are no supporting documents for this </w:t>
      </w:r>
      <w:proofErr w:type="gramStart"/>
      <w:r>
        <w:t>decision</w:t>
      </w:r>
      <w:proofErr w:type="gramEnd"/>
      <w:r>
        <w:rPr>
          <w:lang w:val="en-US"/>
        </w:rPr>
        <w:t xml:space="preserve"> </w:t>
      </w:r>
    </w:p>
    <w:p w14:paraId="00FF2F2F" w14:textId="77777777" w:rsidR="00BC48D2" w:rsidRDefault="00BC48D2" w:rsidP="00BC48D2"/>
    <w:p w14:paraId="58C1DDFD" w14:textId="77777777" w:rsidR="00BC48D2" w:rsidRDefault="00BC48D2" w:rsidP="00BC48D2">
      <w:pPr>
        <w:rPr>
          <w:b/>
          <w:sz w:val="28"/>
        </w:rPr>
      </w:pPr>
      <w:r>
        <w:rPr>
          <w:b/>
          <w:sz w:val="28"/>
        </w:rPr>
        <w:t>How and by when to make representations:</w:t>
      </w:r>
    </w:p>
    <w:p w14:paraId="206E0A6E" w14:textId="77777777" w:rsidR="00BC48D2" w:rsidRDefault="00BC48D2" w:rsidP="00BC48D2">
      <w:pPr>
        <w:rPr>
          <w:b/>
          <w:sz w:val="28"/>
        </w:rPr>
      </w:pPr>
    </w:p>
    <w:p w14:paraId="3892E2E5" w14:textId="4AB25BF9" w:rsidR="00BC48D2" w:rsidRDefault="00BC48D2" w:rsidP="00BC48D2">
      <w:r>
        <w:t xml:space="preserve">Representations should be made to </w:t>
      </w:r>
      <w:r w:rsidR="006D062D">
        <w:t>Louise Anderson</w:t>
      </w:r>
      <w:r>
        <w:t xml:space="preserve"> before </w:t>
      </w:r>
      <w:r w:rsidR="006D062D">
        <w:t>1 May</w:t>
      </w:r>
      <w:r>
        <w:t xml:space="preserve"> 2023.</w:t>
      </w:r>
    </w:p>
    <w:p w14:paraId="76174939" w14:textId="48CD4BF0" w:rsidR="00BC48D2" w:rsidRDefault="00BC48D2" w:rsidP="00BC48D2">
      <w:pPr>
        <w:rPr>
          <w:noProof/>
          <w:lang w:val="en-US"/>
        </w:rPr>
      </w:pPr>
      <w:r>
        <w:t xml:space="preserve">Tel: </w:t>
      </w:r>
      <w:r w:rsidR="006D062D" w:rsidRPr="00C8242C">
        <w:rPr>
          <w:lang w:val="en-US"/>
        </w:rPr>
        <w:t>07879 117089</w:t>
      </w:r>
    </w:p>
    <w:p w14:paraId="76610E55" w14:textId="77777777" w:rsidR="00BC48D2" w:rsidRDefault="00BC48D2" w:rsidP="00BC48D2"/>
    <w:p w14:paraId="046FD230" w14:textId="77777777" w:rsidR="00BC48D2" w:rsidRDefault="00BC48D2" w:rsidP="00BC48D2"/>
    <w:p w14:paraId="50DF1FED" w14:textId="5E3D16B0" w:rsidR="00BC48D2" w:rsidRDefault="00BC48D2" w:rsidP="00BC48D2">
      <w:r>
        <w:t xml:space="preserve">First published in Forward Plan on </w:t>
      </w:r>
      <w:r w:rsidR="006D062D">
        <w:t>3 April</w:t>
      </w:r>
      <w:r>
        <w:t xml:space="preserve"> 2023</w:t>
      </w:r>
    </w:p>
    <w:p w14:paraId="1AD8B28C" w14:textId="77777777" w:rsidR="00BC48D2" w:rsidRDefault="00BC48D2" w:rsidP="00BC48D2"/>
    <w:p w14:paraId="06466A79" w14:textId="77777777" w:rsidR="00BC48D2" w:rsidRPr="008254C1" w:rsidRDefault="00BC48D2" w:rsidP="00BC48D2">
      <w:pPr>
        <w:rPr>
          <w:b/>
          <w:sz w:val="28"/>
          <w:szCs w:val="28"/>
        </w:rPr>
      </w:pPr>
      <w:r>
        <w:rPr>
          <w:noProof/>
        </w:rPr>
        <mc:AlternateContent>
          <mc:Choice Requires="wps">
            <w:drawing>
              <wp:anchor distT="0" distB="0" distL="114300" distR="114300" simplePos="0" relativeHeight="251842560" behindDoc="0" locked="0" layoutInCell="1" allowOverlap="1" wp14:anchorId="267A23FB" wp14:editId="36C32E06">
                <wp:simplePos x="0" y="0"/>
                <wp:positionH relativeFrom="column">
                  <wp:posOffset>1494790</wp:posOffset>
                </wp:positionH>
                <wp:positionV relativeFrom="paragraph">
                  <wp:posOffset>460375</wp:posOffset>
                </wp:positionV>
                <wp:extent cx="1323975" cy="1143000"/>
                <wp:effectExtent l="0" t="0" r="9525" b="0"/>
                <wp:wrapNone/>
                <wp:docPr id="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0D3D52F" w14:textId="32B1D185" w:rsidR="00BC48D2" w:rsidRDefault="00D2559A" w:rsidP="00D2559A">
                            <w:r>
                              <w:object w:dxaOrig="1311" w:dyaOrig="849" w14:anchorId="6ABFB873">
                                <v:shape id="_x0000_i1056" type="#_x0000_t75" style="width:76.5pt;height:49.5pt">
                                  <v:imagedata r:id="rId146" o:title=""/>
                                </v:shape>
                                <o:OLEObject Type="Embed" ProgID="Acrobat.Document.DC" ShapeID="_x0000_i1056" DrawAspect="Icon" ObjectID="_1781079543" r:id="rId1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7A23FB" id="_x0000_s1083" type="#_x0000_t202" style="position:absolute;margin-left:117.7pt;margin-top:36.25pt;width:104.25pt;height:90pt;z-index:251842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pu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QkA4WoD5QGJtnDUoDN8&#10;KTHaChN+ZhZFhxTiIPknXCoFmCL0O0pqsL/+dh/8UQtopaRFERdU45QhCz80auQuG4+D5uNhPLkd&#10;4sFeWzbXFr1rFoBMZjiwhsdt8PfqtK0sNK84bfMQE01Mc4xcUH/aLvxxsHBauZjPoxOq3DC/0mvD&#10;T+oKHL90r8yavuke9fIIJ7Gz/F3vj76x4Wa+87CUURgXTnuZ4oTEZvfTHEbw+hy9Lt+c2W8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kuRKblYCAAC7BAAADgAAAAAAAAAAAAAAAAAuAgAAZHJzL2Uyb0RvYy54bWxQSwEC&#10;LQAUAAYACAAAACEAIxMSbN4AAAAKAQAADwAAAAAAAAAAAAAAAACwBAAAZHJzL2Rvd25yZXYueG1s&#10;UEsFBgAAAAAEAAQA8wAAALsFAAAAAA==&#10;" fillcolor="window" strokeweight=".5pt">
                <v:path arrowok="t"/>
                <v:textbox style="mso-fit-shape-to-text:t">
                  <w:txbxContent>
                    <w:p w14:paraId="30D3D52F" w14:textId="32B1D185" w:rsidR="00BC48D2" w:rsidRDefault="00D2559A" w:rsidP="00D2559A">
                      <w:r>
                        <w:object w:dxaOrig="1311" w:dyaOrig="849" w14:anchorId="6ABFB873">
                          <v:shape id="_x0000_i1078" type="#_x0000_t75" style="width:76.7pt;height:49.85pt">
                            <v:imagedata r:id="rId148" o:title=""/>
                          </v:shape>
                          <o:OLEObject Type="Embed" ProgID="Acrobat.Document.DC" ShapeID="_x0000_i1078" DrawAspect="Icon" ObjectID="_1778412495" r:id="rId149"/>
                        </w:object>
                      </w:r>
                    </w:p>
                  </w:txbxContent>
                </v:textbox>
              </v:shape>
            </w:pict>
          </mc:Fallback>
        </mc:AlternateContent>
      </w:r>
      <w:r w:rsidRPr="008254C1">
        <w:rPr>
          <w:b/>
          <w:sz w:val="28"/>
          <w:szCs w:val="28"/>
        </w:rPr>
        <w:t>Following the Making of the decision, the decision form will be published here:</w:t>
      </w:r>
    </w:p>
    <w:p w14:paraId="566F4D9E" w14:textId="77777777" w:rsidR="00BC48D2" w:rsidRDefault="00BC48D2" w:rsidP="00BC48D2"/>
    <w:p w14:paraId="07017FF1" w14:textId="77777777" w:rsidR="00BC48D2" w:rsidRDefault="00BC48D2" w:rsidP="00BC48D2"/>
    <w:p w14:paraId="5F95F659" w14:textId="45788F97" w:rsidR="00BC48D2" w:rsidRDefault="00BC48D2" w:rsidP="00BC48D2"/>
    <w:p w14:paraId="3D2979C2" w14:textId="7B30E283" w:rsidR="004A123B" w:rsidRDefault="004A123B" w:rsidP="00BC48D2"/>
    <w:p w14:paraId="1D6EB008" w14:textId="3A63E0DF" w:rsidR="004A123B" w:rsidRDefault="004A123B" w:rsidP="00BC48D2"/>
    <w:p w14:paraId="24B6AD2B" w14:textId="0F1E2284" w:rsidR="004A123B" w:rsidRDefault="004A123B" w:rsidP="00BC48D2"/>
    <w:p w14:paraId="121ED7E8" w14:textId="444D8A5D" w:rsidR="004A123B" w:rsidRDefault="004A123B" w:rsidP="00BC48D2"/>
    <w:p w14:paraId="6DC1FCA1" w14:textId="4605AD71" w:rsidR="004A123B" w:rsidRDefault="004A123B" w:rsidP="00BC48D2"/>
    <w:p w14:paraId="62DB92C1" w14:textId="1C99D3A0" w:rsidR="004A123B" w:rsidRDefault="004A123B" w:rsidP="00BC48D2"/>
    <w:p w14:paraId="54586EF9" w14:textId="5FA63C18" w:rsidR="004A123B" w:rsidRDefault="004A123B" w:rsidP="00BC48D2"/>
    <w:p w14:paraId="075C454E" w14:textId="79DB79FB" w:rsidR="004A123B" w:rsidRDefault="004A123B" w:rsidP="00BC48D2"/>
    <w:p w14:paraId="6B6ABC65" w14:textId="77777777" w:rsidR="004A123B" w:rsidRDefault="004A123B" w:rsidP="004A123B">
      <w:pPr>
        <w:rPr>
          <w:b/>
          <w:sz w:val="28"/>
        </w:rPr>
      </w:pPr>
    </w:p>
    <w:p w14:paraId="04221196" w14:textId="77777777" w:rsidR="004A123B" w:rsidRDefault="004A123B" w:rsidP="004A123B">
      <w:pPr>
        <w:rPr>
          <w:b/>
          <w:sz w:val="28"/>
        </w:rPr>
      </w:pPr>
    </w:p>
    <w:p w14:paraId="453B5F06" w14:textId="77777777" w:rsidR="004A123B" w:rsidRDefault="004A123B" w:rsidP="004A123B">
      <w:pPr>
        <w:rPr>
          <w:b/>
          <w:sz w:val="28"/>
        </w:rPr>
      </w:pPr>
    </w:p>
    <w:p w14:paraId="09D17990" w14:textId="77777777" w:rsidR="004A123B" w:rsidRDefault="004A123B" w:rsidP="004A123B">
      <w:pPr>
        <w:rPr>
          <w:b/>
          <w:sz w:val="28"/>
        </w:rPr>
      </w:pPr>
    </w:p>
    <w:p w14:paraId="30ED17EF" w14:textId="77777777" w:rsidR="004A123B" w:rsidRDefault="004A123B" w:rsidP="004A123B">
      <w:pPr>
        <w:rPr>
          <w:b/>
          <w:sz w:val="28"/>
        </w:rPr>
      </w:pPr>
    </w:p>
    <w:p w14:paraId="50C22CFC" w14:textId="77777777" w:rsidR="004A123B" w:rsidRDefault="004A123B" w:rsidP="004A123B">
      <w:pPr>
        <w:rPr>
          <w:b/>
          <w:sz w:val="28"/>
        </w:rPr>
      </w:pPr>
    </w:p>
    <w:p w14:paraId="153C0DF8" w14:textId="77777777" w:rsidR="004A123B" w:rsidRDefault="004A123B" w:rsidP="004A123B">
      <w:pPr>
        <w:rPr>
          <w:b/>
          <w:sz w:val="28"/>
        </w:rPr>
      </w:pPr>
    </w:p>
    <w:p w14:paraId="1A00975E" w14:textId="77777777" w:rsidR="004A123B" w:rsidRDefault="004A123B" w:rsidP="004A123B">
      <w:pPr>
        <w:rPr>
          <w:b/>
          <w:sz w:val="28"/>
        </w:rPr>
      </w:pPr>
    </w:p>
    <w:p w14:paraId="7045A431" w14:textId="77777777" w:rsidR="004A123B" w:rsidRDefault="004A123B" w:rsidP="004A123B">
      <w:pPr>
        <w:rPr>
          <w:b/>
          <w:sz w:val="28"/>
        </w:rPr>
      </w:pPr>
    </w:p>
    <w:p w14:paraId="6131CBE8" w14:textId="77777777" w:rsidR="004A123B" w:rsidRDefault="004A123B" w:rsidP="004A123B">
      <w:pPr>
        <w:rPr>
          <w:b/>
          <w:sz w:val="28"/>
        </w:rPr>
      </w:pPr>
    </w:p>
    <w:p w14:paraId="146A6434" w14:textId="77777777" w:rsidR="004A123B" w:rsidRDefault="004A123B" w:rsidP="004A123B">
      <w:pPr>
        <w:rPr>
          <w:b/>
          <w:sz w:val="28"/>
        </w:rPr>
      </w:pPr>
    </w:p>
    <w:p w14:paraId="2EADEE84" w14:textId="77777777" w:rsidR="004A123B" w:rsidRDefault="004A123B" w:rsidP="004A123B">
      <w:pPr>
        <w:rPr>
          <w:b/>
          <w:sz w:val="28"/>
        </w:rPr>
      </w:pPr>
    </w:p>
    <w:p w14:paraId="6D404ECA" w14:textId="77777777" w:rsidR="004A123B" w:rsidRDefault="004A123B" w:rsidP="004A123B">
      <w:pPr>
        <w:rPr>
          <w:b/>
          <w:sz w:val="28"/>
        </w:rPr>
      </w:pPr>
    </w:p>
    <w:p w14:paraId="56B7177C" w14:textId="77777777" w:rsidR="004A123B" w:rsidRDefault="004A123B" w:rsidP="004A123B">
      <w:pPr>
        <w:rPr>
          <w:b/>
          <w:sz w:val="28"/>
        </w:rPr>
      </w:pPr>
    </w:p>
    <w:p w14:paraId="0D9DD921" w14:textId="77777777" w:rsidR="004A123B" w:rsidRDefault="004A123B" w:rsidP="004A123B">
      <w:pPr>
        <w:rPr>
          <w:b/>
          <w:sz w:val="28"/>
        </w:rPr>
      </w:pPr>
    </w:p>
    <w:p w14:paraId="2EA5EA5D" w14:textId="77777777" w:rsidR="004A123B" w:rsidRDefault="004A123B" w:rsidP="004A123B">
      <w:pPr>
        <w:rPr>
          <w:b/>
          <w:sz w:val="28"/>
        </w:rPr>
      </w:pPr>
    </w:p>
    <w:p w14:paraId="1ED12C6D" w14:textId="77777777" w:rsidR="004A123B" w:rsidRDefault="004A123B" w:rsidP="004A123B">
      <w:pPr>
        <w:rPr>
          <w:b/>
          <w:sz w:val="28"/>
        </w:rPr>
      </w:pPr>
    </w:p>
    <w:p w14:paraId="3730C102" w14:textId="77777777" w:rsidR="004A123B" w:rsidRDefault="004A123B" w:rsidP="004A123B">
      <w:pPr>
        <w:rPr>
          <w:b/>
          <w:sz w:val="28"/>
        </w:rPr>
      </w:pPr>
    </w:p>
    <w:p w14:paraId="32720475" w14:textId="77777777" w:rsidR="004A123B" w:rsidRDefault="004A123B" w:rsidP="004A123B">
      <w:pPr>
        <w:rPr>
          <w:b/>
          <w:sz w:val="28"/>
        </w:rPr>
      </w:pPr>
    </w:p>
    <w:p w14:paraId="3937A186" w14:textId="77777777" w:rsidR="004A123B" w:rsidRDefault="004A123B" w:rsidP="004A123B">
      <w:pPr>
        <w:rPr>
          <w:b/>
          <w:sz w:val="28"/>
        </w:rPr>
      </w:pPr>
    </w:p>
    <w:p w14:paraId="77B91631" w14:textId="77777777" w:rsidR="004A123B" w:rsidRDefault="004A123B" w:rsidP="004A123B">
      <w:pPr>
        <w:rPr>
          <w:b/>
          <w:sz w:val="28"/>
        </w:rPr>
      </w:pPr>
    </w:p>
    <w:p w14:paraId="043F8B11" w14:textId="77777777" w:rsidR="004A123B" w:rsidRDefault="004A123B" w:rsidP="004A123B">
      <w:pPr>
        <w:rPr>
          <w:b/>
          <w:sz w:val="28"/>
        </w:rPr>
      </w:pPr>
    </w:p>
    <w:p w14:paraId="25175AAA" w14:textId="77777777" w:rsidR="004A123B" w:rsidRDefault="004A123B" w:rsidP="004A123B">
      <w:pPr>
        <w:rPr>
          <w:b/>
          <w:sz w:val="28"/>
        </w:rPr>
      </w:pPr>
    </w:p>
    <w:p w14:paraId="285DD075" w14:textId="77777777" w:rsidR="004A123B" w:rsidRDefault="004A123B" w:rsidP="004A123B">
      <w:pPr>
        <w:rPr>
          <w:b/>
          <w:sz w:val="28"/>
        </w:rPr>
      </w:pPr>
    </w:p>
    <w:p w14:paraId="1A63DD1A" w14:textId="77777777" w:rsidR="004A123B" w:rsidRDefault="004A123B" w:rsidP="004A123B">
      <w:pPr>
        <w:rPr>
          <w:b/>
          <w:sz w:val="28"/>
        </w:rPr>
      </w:pPr>
    </w:p>
    <w:p w14:paraId="3F2A6BF2" w14:textId="77777777" w:rsidR="004A123B" w:rsidRDefault="004A123B" w:rsidP="004A123B">
      <w:pPr>
        <w:rPr>
          <w:b/>
          <w:sz w:val="28"/>
        </w:rPr>
      </w:pPr>
    </w:p>
    <w:p w14:paraId="2221B2CF" w14:textId="0425F4BB" w:rsidR="004A123B" w:rsidRDefault="004A123B" w:rsidP="004A123B">
      <w:pPr>
        <w:rPr>
          <w:b/>
          <w:sz w:val="28"/>
        </w:rPr>
      </w:pPr>
      <w:r>
        <w:rPr>
          <w:b/>
          <w:sz w:val="28"/>
        </w:rPr>
        <w:lastRenderedPageBreak/>
        <w:t>DECISION: GDD0028 Commencing the process to procure a Designer/Landscape Architect – Westgate, Chaloner Street and Chapel Beck, Guisborough.</w:t>
      </w:r>
    </w:p>
    <w:p w14:paraId="01D57C14" w14:textId="77777777" w:rsidR="004A123B" w:rsidRDefault="004A123B" w:rsidP="004A123B">
      <w:pPr>
        <w:rPr>
          <w:b/>
          <w:sz w:val="28"/>
        </w:rPr>
      </w:pPr>
    </w:p>
    <w:p w14:paraId="7605CCAD" w14:textId="77777777" w:rsidR="004A123B" w:rsidRDefault="004A123B" w:rsidP="004A123B">
      <w:pPr>
        <w:rPr>
          <w:b/>
          <w:sz w:val="28"/>
        </w:rPr>
      </w:pPr>
      <w:r>
        <w:rPr>
          <w:b/>
          <w:sz w:val="28"/>
        </w:rPr>
        <w:t xml:space="preserve">Nature of the decision: </w:t>
      </w:r>
    </w:p>
    <w:p w14:paraId="5789F8A4" w14:textId="77777777" w:rsidR="004A123B" w:rsidRDefault="004A123B" w:rsidP="004A123B">
      <w:pPr>
        <w:rPr>
          <w:b/>
          <w:sz w:val="28"/>
        </w:rPr>
      </w:pPr>
    </w:p>
    <w:p w14:paraId="4C105BDB" w14:textId="77777777" w:rsidR="004A123B" w:rsidRDefault="004A123B" w:rsidP="004A123B">
      <w:pPr>
        <w:rPr>
          <w:noProof/>
          <w:lang w:val="en-US"/>
        </w:rPr>
      </w:pPr>
      <w:r>
        <w:rPr>
          <w:noProof/>
          <w:lang w:val="en-US"/>
        </w:rPr>
        <w:t>Approval is requested to commence the procurement process in order to award a contract for the design of improvement works to Westgate, Chaloner Street and Chapel Beck as part of Guisborough LUF.</w:t>
      </w:r>
    </w:p>
    <w:p w14:paraId="4F175AC6" w14:textId="2AA0B2AE" w:rsidR="004A123B" w:rsidRDefault="004A123B" w:rsidP="004A123B">
      <w:pPr>
        <w:rPr>
          <w:noProof/>
          <w:lang w:val="en-US"/>
        </w:rPr>
      </w:pPr>
      <w:r>
        <w:rPr>
          <w:noProof/>
          <w:lang w:val="en-US"/>
        </w:rPr>
        <w:t xml:space="preserve">Estimated contract value £570,000  </w:t>
      </w:r>
    </w:p>
    <w:p w14:paraId="4E022DF4" w14:textId="77777777" w:rsidR="004A123B" w:rsidRDefault="004A123B" w:rsidP="004A123B"/>
    <w:p w14:paraId="44A9C32E" w14:textId="77777777" w:rsidR="004A123B" w:rsidRDefault="004A123B" w:rsidP="004A123B">
      <w:pPr>
        <w:rPr>
          <w:b/>
          <w:sz w:val="28"/>
        </w:rPr>
      </w:pPr>
      <w:r>
        <w:rPr>
          <w:b/>
          <w:sz w:val="28"/>
        </w:rPr>
        <w:t>Who will make the decision?</w:t>
      </w:r>
    </w:p>
    <w:p w14:paraId="3FB197E0" w14:textId="77777777" w:rsidR="004A123B" w:rsidRDefault="004A123B" w:rsidP="004A123B">
      <w:pPr>
        <w:rPr>
          <w:b/>
          <w:sz w:val="28"/>
        </w:rPr>
      </w:pPr>
    </w:p>
    <w:p w14:paraId="1B1C2FE3" w14:textId="77777777" w:rsidR="004A123B" w:rsidRDefault="004A123B" w:rsidP="004A123B">
      <w:r>
        <w:rPr>
          <w:lang w:val="en-US"/>
        </w:rPr>
        <w:t>Cabinet Member for Economic Development</w:t>
      </w:r>
    </w:p>
    <w:p w14:paraId="2365E432" w14:textId="77777777" w:rsidR="004A123B" w:rsidRDefault="004A123B" w:rsidP="004A123B"/>
    <w:p w14:paraId="16F005A5" w14:textId="77777777" w:rsidR="004A123B" w:rsidRDefault="004A123B" w:rsidP="004A123B">
      <w:pPr>
        <w:rPr>
          <w:b/>
          <w:sz w:val="28"/>
        </w:rPr>
      </w:pPr>
      <w:r>
        <w:rPr>
          <w:b/>
          <w:sz w:val="28"/>
        </w:rPr>
        <w:t>When is the decision to be taken?</w:t>
      </w:r>
    </w:p>
    <w:p w14:paraId="11153641" w14:textId="77777777" w:rsidR="004A123B" w:rsidRDefault="004A123B" w:rsidP="004A123B">
      <w:pPr>
        <w:rPr>
          <w:b/>
          <w:sz w:val="28"/>
        </w:rPr>
      </w:pPr>
    </w:p>
    <w:p w14:paraId="75CF0EA3" w14:textId="77777777" w:rsidR="004A123B" w:rsidRDefault="004A123B" w:rsidP="004A123B">
      <w:r>
        <w:rPr>
          <w:lang w:val="en-US"/>
        </w:rPr>
        <w:t>May 2023.</w:t>
      </w:r>
    </w:p>
    <w:p w14:paraId="237177CE" w14:textId="77777777" w:rsidR="004A123B" w:rsidRDefault="004A123B" w:rsidP="004A123B"/>
    <w:p w14:paraId="530DE596" w14:textId="77777777" w:rsidR="004A123B" w:rsidRDefault="004A123B" w:rsidP="004A123B">
      <w:pPr>
        <w:rPr>
          <w:b/>
          <w:sz w:val="28"/>
        </w:rPr>
      </w:pPr>
      <w:r>
        <w:rPr>
          <w:b/>
          <w:sz w:val="28"/>
        </w:rPr>
        <w:t>Who will be consulted and how?</w:t>
      </w:r>
    </w:p>
    <w:p w14:paraId="572D9DD5" w14:textId="77777777" w:rsidR="004A123B" w:rsidRDefault="004A123B" w:rsidP="004A123B">
      <w:pPr>
        <w:rPr>
          <w:b/>
          <w:sz w:val="28"/>
        </w:rPr>
      </w:pPr>
    </w:p>
    <w:p w14:paraId="0C0CD544" w14:textId="0E071C12" w:rsidR="004A123B" w:rsidRDefault="004A123B" w:rsidP="004A123B">
      <w:pPr>
        <w:rPr>
          <w:noProof/>
          <w:lang w:val="en-US"/>
        </w:rPr>
      </w:pPr>
      <w:r>
        <w:rPr>
          <w:noProof/>
          <w:lang w:val="en-US"/>
        </w:rPr>
        <w:t xml:space="preserve">Cabinet Member for </w:t>
      </w:r>
      <w:r>
        <w:rPr>
          <w:lang w:val="en-US"/>
        </w:rPr>
        <w:t>Economic Development</w:t>
      </w:r>
    </w:p>
    <w:p w14:paraId="635E3FDB" w14:textId="77777777" w:rsidR="004A123B" w:rsidRDefault="004A123B" w:rsidP="004A123B">
      <w:pPr>
        <w:rPr>
          <w:noProof/>
          <w:lang w:val="en-US"/>
        </w:rPr>
      </w:pPr>
      <w:r>
        <w:rPr>
          <w:noProof/>
          <w:lang w:val="en-US"/>
        </w:rPr>
        <w:t>Chief Finance Officer</w:t>
      </w:r>
    </w:p>
    <w:p w14:paraId="31C4B091" w14:textId="77777777" w:rsidR="004A123B" w:rsidRDefault="004A123B" w:rsidP="004A123B">
      <w:pPr>
        <w:rPr>
          <w:noProof/>
          <w:lang w:val="en-US"/>
        </w:rPr>
      </w:pPr>
      <w:r>
        <w:rPr>
          <w:noProof/>
          <w:lang w:val="en-US"/>
        </w:rPr>
        <w:t>Chief Legal Officer</w:t>
      </w:r>
    </w:p>
    <w:p w14:paraId="61B675C1" w14:textId="77777777" w:rsidR="004A123B" w:rsidRDefault="004A123B" w:rsidP="004A123B">
      <w:pPr>
        <w:rPr>
          <w:noProof/>
          <w:lang w:val="en-US"/>
        </w:rPr>
      </w:pPr>
      <w:r>
        <w:rPr>
          <w:noProof/>
          <w:lang w:val="en-US"/>
        </w:rPr>
        <w:t>Executive Director for Growth, Enterprise &amp; Environment</w:t>
      </w:r>
    </w:p>
    <w:p w14:paraId="2FD0471A" w14:textId="77777777" w:rsidR="004A123B" w:rsidRDefault="004A123B" w:rsidP="004A123B">
      <w:pPr>
        <w:rPr>
          <w:noProof/>
          <w:lang w:val="en-US"/>
        </w:rPr>
      </w:pPr>
      <w:r>
        <w:rPr>
          <w:noProof/>
          <w:lang w:val="en-US"/>
        </w:rPr>
        <w:t>All of the above will be consulted via approval of the delegated decision.</w:t>
      </w:r>
    </w:p>
    <w:p w14:paraId="6444900D" w14:textId="77777777" w:rsidR="004A123B" w:rsidRDefault="004A123B" w:rsidP="004A123B"/>
    <w:p w14:paraId="35573A3C" w14:textId="77777777" w:rsidR="004A123B" w:rsidRDefault="004A123B" w:rsidP="004A123B">
      <w:pPr>
        <w:rPr>
          <w:b/>
          <w:sz w:val="28"/>
        </w:rPr>
      </w:pPr>
      <w:r>
        <w:rPr>
          <w:b/>
          <w:sz w:val="28"/>
        </w:rPr>
        <w:t>Supporting documentation:</w:t>
      </w:r>
    </w:p>
    <w:p w14:paraId="6E61DEC5" w14:textId="77777777" w:rsidR="004A123B" w:rsidRDefault="004A123B" w:rsidP="004A123B">
      <w:pPr>
        <w:rPr>
          <w:b/>
          <w:sz w:val="28"/>
        </w:rPr>
      </w:pPr>
    </w:p>
    <w:p w14:paraId="3BAC16A4" w14:textId="77777777" w:rsidR="004A123B" w:rsidRDefault="004A123B" w:rsidP="004A123B">
      <w:pPr>
        <w:rPr>
          <w:lang w:val="en-US"/>
        </w:rPr>
      </w:pPr>
      <w:r>
        <w:t xml:space="preserve">There are no supporting documents for this </w:t>
      </w:r>
      <w:proofErr w:type="gramStart"/>
      <w:r>
        <w:t>decision</w:t>
      </w:r>
      <w:proofErr w:type="gramEnd"/>
      <w:r>
        <w:rPr>
          <w:lang w:val="en-US"/>
        </w:rPr>
        <w:t xml:space="preserve"> </w:t>
      </w:r>
    </w:p>
    <w:p w14:paraId="53ED5AC8" w14:textId="77777777" w:rsidR="004A123B" w:rsidRDefault="004A123B" w:rsidP="004A123B"/>
    <w:p w14:paraId="53C09641" w14:textId="77777777" w:rsidR="004A123B" w:rsidRDefault="004A123B" w:rsidP="004A123B">
      <w:pPr>
        <w:rPr>
          <w:b/>
          <w:sz w:val="28"/>
        </w:rPr>
      </w:pPr>
      <w:r>
        <w:rPr>
          <w:b/>
          <w:sz w:val="28"/>
        </w:rPr>
        <w:t>How and by when to make representations:</w:t>
      </w:r>
    </w:p>
    <w:p w14:paraId="1E510F29" w14:textId="77777777" w:rsidR="004A123B" w:rsidRDefault="004A123B" w:rsidP="004A123B">
      <w:pPr>
        <w:rPr>
          <w:b/>
          <w:sz w:val="28"/>
        </w:rPr>
      </w:pPr>
    </w:p>
    <w:p w14:paraId="26BF5FAD" w14:textId="0590C565" w:rsidR="004A123B" w:rsidRDefault="004A123B" w:rsidP="004A123B">
      <w:r>
        <w:t xml:space="preserve">Representations should be made to </w:t>
      </w:r>
      <w:r>
        <w:rPr>
          <w:noProof/>
          <w:lang w:val="en-US"/>
        </w:rPr>
        <w:t>Samantha Simpson</w:t>
      </w:r>
      <w:r>
        <w:t xml:space="preserve"> before 11 May 2023.</w:t>
      </w:r>
    </w:p>
    <w:p w14:paraId="16C64A24" w14:textId="55C19D76" w:rsidR="004A123B" w:rsidRDefault="004A123B" w:rsidP="004A123B">
      <w:pPr>
        <w:rPr>
          <w:noProof/>
          <w:lang w:val="en-US"/>
        </w:rPr>
      </w:pPr>
      <w:r>
        <w:t xml:space="preserve">Tel: </w:t>
      </w:r>
      <w:r>
        <w:rPr>
          <w:noProof/>
          <w:lang w:val="en-US"/>
        </w:rPr>
        <w:t>07785902174</w:t>
      </w:r>
    </w:p>
    <w:p w14:paraId="5016F5D5" w14:textId="77777777" w:rsidR="004A123B" w:rsidRDefault="004A123B" w:rsidP="004A123B"/>
    <w:p w14:paraId="1BE1D368" w14:textId="77777777" w:rsidR="004A123B" w:rsidRDefault="004A123B" w:rsidP="004A123B"/>
    <w:p w14:paraId="41780D41" w14:textId="1DF171A9" w:rsidR="004A123B" w:rsidRDefault="004A123B" w:rsidP="004A123B">
      <w:r>
        <w:t>First published in Forward Plan on 13 April 2023</w:t>
      </w:r>
    </w:p>
    <w:p w14:paraId="35A1539A" w14:textId="77777777" w:rsidR="004A123B" w:rsidRDefault="004A123B" w:rsidP="004A123B"/>
    <w:p w14:paraId="0910FE62" w14:textId="77777777" w:rsidR="004A123B" w:rsidRPr="008254C1" w:rsidRDefault="004A123B" w:rsidP="004A123B">
      <w:pPr>
        <w:rPr>
          <w:b/>
          <w:sz w:val="28"/>
          <w:szCs w:val="28"/>
        </w:rPr>
      </w:pPr>
      <w:r>
        <w:rPr>
          <w:noProof/>
        </w:rPr>
        <mc:AlternateContent>
          <mc:Choice Requires="wps">
            <w:drawing>
              <wp:anchor distT="0" distB="0" distL="114300" distR="114300" simplePos="0" relativeHeight="251848704" behindDoc="0" locked="0" layoutInCell="1" allowOverlap="1" wp14:anchorId="0F48FF0D" wp14:editId="7E6D5A34">
                <wp:simplePos x="0" y="0"/>
                <wp:positionH relativeFrom="column">
                  <wp:posOffset>1494790</wp:posOffset>
                </wp:positionH>
                <wp:positionV relativeFrom="paragraph">
                  <wp:posOffset>460375</wp:posOffset>
                </wp:positionV>
                <wp:extent cx="1323975" cy="1143000"/>
                <wp:effectExtent l="0" t="0" r="9525" b="0"/>
                <wp:wrapNone/>
                <wp:docPr id="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88B5EB7" w14:textId="563A60D3" w:rsidR="004A123B" w:rsidRDefault="00AD35F4" w:rsidP="00AD35F4">
                            <w:r>
                              <w:object w:dxaOrig="1311" w:dyaOrig="849" w14:anchorId="18A15114">
                                <v:shape id="_x0000_i1057" type="#_x0000_t75" style="width:76.5pt;height:49.5pt">
                                  <v:imagedata r:id="rId150" o:title=""/>
                                </v:shape>
                                <o:OLEObject Type="Embed" ProgID="Acrobat.Document.DC" ShapeID="_x0000_i1057" DrawAspect="Icon" ObjectID="_1781079544" r:id="rId1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48FF0D" id="_x0000_s1084" type="#_x0000_t202" style="position:absolute;margin-left:117.7pt;margin-top:36.25pt;width:104.25pt;height:90pt;z-index:251848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a3y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Q0A4WoD5QGJtnDUoDN8&#10;KTHaChN+ZhZFhxTiIPknXCoFmCL0O0pqsL/+dh/8UQtopaRFERdU45QhCz80auQuG4+D5uNhPLkd&#10;4sFeWzbXFr1rFoBMZjiwhsdt8PfqtK0sNK84bfMQE01Mc4xcUH/aLvxxsHBauZjPoxOq3DC/0mvD&#10;T+oKHL90r8yavuke9fIIJ7Gz/F3vj76x4Wa+87CUURgXTnuZ4oTEZvfTHEbw+hy9Lt+c2W8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rkGt8lYCAAC7BAAADgAAAAAAAAAAAAAAAAAuAgAAZHJzL2Uyb0RvYy54bWxQSwEC&#10;LQAUAAYACAAAACEAIxMSbN4AAAAKAQAADwAAAAAAAAAAAAAAAACwBAAAZHJzL2Rvd25yZXYueG1s&#10;UEsFBgAAAAAEAAQA8wAAALsFAAAAAA==&#10;" fillcolor="window" strokeweight=".5pt">
                <v:path arrowok="t"/>
                <v:textbox style="mso-fit-shape-to-text:t">
                  <w:txbxContent>
                    <w:p w14:paraId="788B5EB7" w14:textId="563A60D3" w:rsidR="004A123B" w:rsidRDefault="00AD35F4" w:rsidP="00AD35F4">
                      <w:r>
                        <w:object w:dxaOrig="1311" w:dyaOrig="849" w14:anchorId="18A15114">
                          <v:shape id="_x0000_i1080" type="#_x0000_t75" style="width:76.7pt;height:49.85pt">
                            <v:imagedata r:id="rId152" o:title=""/>
                          </v:shape>
                          <o:OLEObject Type="Embed" ProgID="Acrobat.Document.DC" ShapeID="_x0000_i1080" DrawAspect="Icon" ObjectID="_1778412496" r:id="rId153"/>
                        </w:object>
                      </w:r>
                    </w:p>
                  </w:txbxContent>
                </v:textbox>
              </v:shape>
            </w:pict>
          </mc:Fallback>
        </mc:AlternateContent>
      </w:r>
      <w:r w:rsidRPr="008254C1">
        <w:rPr>
          <w:b/>
          <w:sz w:val="28"/>
          <w:szCs w:val="28"/>
        </w:rPr>
        <w:t>Following the Making of the decision, the decision form will be published here:</w:t>
      </w:r>
    </w:p>
    <w:p w14:paraId="6BFBBB5C" w14:textId="77777777" w:rsidR="004A123B" w:rsidRDefault="004A123B" w:rsidP="004A123B"/>
    <w:p w14:paraId="104B38EF" w14:textId="4ACBF9F8" w:rsidR="00BC48D2" w:rsidRDefault="00BC48D2" w:rsidP="00E03BFD"/>
    <w:p w14:paraId="506C9AD0" w14:textId="4B9110B1" w:rsidR="0049427A" w:rsidRDefault="0049427A" w:rsidP="0049427A">
      <w:pPr>
        <w:rPr>
          <w:b/>
          <w:sz w:val="28"/>
        </w:rPr>
      </w:pPr>
      <w:r>
        <w:rPr>
          <w:b/>
          <w:sz w:val="28"/>
        </w:rPr>
        <w:lastRenderedPageBreak/>
        <w:t>DECISION: GDD0029 LUF Sustainable Active Travel Routes.</w:t>
      </w:r>
    </w:p>
    <w:p w14:paraId="717BFD81" w14:textId="77777777" w:rsidR="0049427A" w:rsidRDefault="0049427A" w:rsidP="0049427A">
      <w:pPr>
        <w:rPr>
          <w:b/>
          <w:sz w:val="28"/>
        </w:rPr>
      </w:pPr>
    </w:p>
    <w:p w14:paraId="3CB94196" w14:textId="77777777" w:rsidR="0049427A" w:rsidRDefault="0049427A" w:rsidP="0049427A">
      <w:pPr>
        <w:rPr>
          <w:b/>
          <w:sz w:val="28"/>
        </w:rPr>
      </w:pPr>
      <w:r>
        <w:rPr>
          <w:b/>
          <w:sz w:val="28"/>
        </w:rPr>
        <w:t xml:space="preserve">Nature of the decision: </w:t>
      </w:r>
    </w:p>
    <w:p w14:paraId="2A15FDEC" w14:textId="77777777" w:rsidR="0049427A" w:rsidRDefault="0049427A" w:rsidP="0049427A">
      <w:pPr>
        <w:rPr>
          <w:b/>
          <w:sz w:val="28"/>
        </w:rPr>
      </w:pPr>
    </w:p>
    <w:p w14:paraId="609ADFF4" w14:textId="26D12416" w:rsidR="0049427A" w:rsidRPr="0053087F" w:rsidRDefault="0049427A" w:rsidP="0049427A">
      <w:pPr>
        <w:rPr>
          <w:lang w:val="en-US"/>
        </w:rPr>
      </w:pPr>
      <w:r w:rsidRPr="0053087F">
        <w:rPr>
          <w:lang w:val="en-US"/>
        </w:rPr>
        <w:t>Approval is requested to commence the procurement process to award a contract for a multi</w:t>
      </w:r>
      <w:r>
        <w:rPr>
          <w:lang w:val="en-US"/>
        </w:rPr>
        <w:t>-</w:t>
      </w:r>
      <w:r w:rsidRPr="0053087F">
        <w:rPr>
          <w:lang w:val="en-US"/>
        </w:rPr>
        <w:t>disciplinary Engineering consultant team to design and manage</w:t>
      </w:r>
      <w:r>
        <w:rPr>
          <w:lang w:val="en-US"/>
        </w:rPr>
        <w:t xml:space="preserve"> the following Levelling up Funded sustainable Active Travel schemes</w:t>
      </w:r>
      <w:r w:rsidRPr="0053087F">
        <w:rPr>
          <w:lang w:val="en-US"/>
        </w:rPr>
        <w:t>:</w:t>
      </w:r>
    </w:p>
    <w:p w14:paraId="308E9019" w14:textId="77777777" w:rsidR="0049427A" w:rsidRPr="0053087F" w:rsidRDefault="0049427A" w:rsidP="0049427A">
      <w:pPr>
        <w:rPr>
          <w:lang w:val="en-US"/>
        </w:rPr>
      </w:pPr>
      <w:r w:rsidRPr="0053087F">
        <w:rPr>
          <w:lang w:val="en-US"/>
        </w:rPr>
        <w:t>•Guisborough Active Travel</w:t>
      </w:r>
    </w:p>
    <w:p w14:paraId="683ADD9B" w14:textId="77777777" w:rsidR="0049427A" w:rsidRPr="0053087F" w:rsidRDefault="0049427A" w:rsidP="0049427A">
      <w:pPr>
        <w:rPr>
          <w:lang w:val="en-US"/>
        </w:rPr>
      </w:pPr>
      <w:r w:rsidRPr="0053087F">
        <w:rPr>
          <w:lang w:val="en-US"/>
        </w:rPr>
        <w:t>•Eston Active Travel</w:t>
      </w:r>
    </w:p>
    <w:p w14:paraId="29DB473F" w14:textId="35546AEF" w:rsidR="0049427A" w:rsidRDefault="0049427A" w:rsidP="0049427A">
      <w:pPr>
        <w:rPr>
          <w:noProof/>
          <w:lang w:val="en-US"/>
        </w:rPr>
      </w:pPr>
      <w:r w:rsidRPr="0053087F">
        <w:rPr>
          <w:lang w:val="en-US"/>
        </w:rPr>
        <w:t>•Guisborough Forest Walkway Car Park</w:t>
      </w:r>
      <w:r>
        <w:rPr>
          <w:lang w:val="en-US"/>
        </w:rPr>
        <w:t> </w:t>
      </w:r>
      <w:r>
        <w:rPr>
          <w:lang w:val="en-US"/>
        </w:rPr>
        <w:t> </w:t>
      </w:r>
      <w:r>
        <w:rPr>
          <w:lang w:val="en-US"/>
        </w:rPr>
        <w:t> </w:t>
      </w:r>
      <w:r>
        <w:rPr>
          <w:lang w:val="en-US"/>
        </w:rPr>
        <w:t> </w:t>
      </w:r>
      <w:r>
        <w:rPr>
          <w:lang w:val="en-US"/>
        </w:rPr>
        <w:t> </w:t>
      </w:r>
      <w:r>
        <w:rPr>
          <w:noProof/>
          <w:lang w:val="en-US"/>
        </w:rPr>
        <w:t xml:space="preserve">  </w:t>
      </w:r>
    </w:p>
    <w:p w14:paraId="5C48FC53" w14:textId="77777777" w:rsidR="0049427A" w:rsidRDefault="0049427A" w:rsidP="0049427A"/>
    <w:p w14:paraId="7704DE15" w14:textId="77777777" w:rsidR="0049427A" w:rsidRDefault="0049427A" w:rsidP="0049427A">
      <w:pPr>
        <w:rPr>
          <w:b/>
          <w:sz w:val="28"/>
        </w:rPr>
      </w:pPr>
      <w:r>
        <w:rPr>
          <w:b/>
          <w:sz w:val="28"/>
        </w:rPr>
        <w:t>Who will make the decision?</w:t>
      </w:r>
    </w:p>
    <w:p w14:paraId="10C8B4FB" w14:textId="77777777" w:rsidR="0049427A" w:rsidRDefault="0049427A" w:rsidP="0049427A">
      <w:pPr>
        <w:rPr>
          <w:b/>
          <w:sz w:val="28"/>
        </w:rPr>
      </w:pPr>
    </w:p>
    <w:p w14:paraId="7ED3C3A4" w14:textId="77777777" w:rsidR="0049427A" w:rsidRDefault="0049427A" w:rsidP="0049427A">
      <w:r>
        <w:rPr>
          <w:lang w:val="en-US"/>
        </w:rPr>
        <w:t>Cabinet Member for Economic Development</w:t>
      </w:r>
    </w:p>
    <w:p w14:paraId="1D056F34" w14:textId="77777777" w:rsidR="0049427A" w:rsidRDefault="0049427A" w:rsidP="0049427A"/>
    <w:p w14:paraId="7487E4D8" w14:textId="77777777" w:rsidR="0049427A" w:rsidRDefault="0049427A" w:rsidP="0049427A">
      <w:pPr>
        <w:rPr>
          <w:b/>
          <w:sz w:val="28"/>
        </w:rPr>
      </w:pPr>
      <w:r>
        <w:rPr>
          <w:b/>
          <w:sz w:val="28"/>
        </w:rPr>
        <w:t>When is the decision to be taken?</w:t>
      </w:r>
    </w:p>
    <w:p w14:paraId="1C633333" w14:textId="77777777" w:rsidR="0049427A" w:rsidRDefault="0049427A" w:rsidP="0049427A">
      <w:pPr>
        <w:rPr>
          <w:b/>
          <w:sz w:val="28"/>
        </w:rPr>
      </w:pPr>
    </w:p>
    <w:p w14:paraId="24AFE167" w14:textId="77777777" w:rsidR="0049427A" w:rsidRDefault="0049427A" w:rsidP="0049427A">
      <w:r>
        <w:rPr>
          <w:lang w:val="en-US"/>
        </w:rPr>
        <w:t>May 2023.</w:t>
      </w:r>
    </w:p>
    <w:p w14:paraId="0A66F6E6" w14:textId="77777777" w:rsidR="0049427A" w:rsidRDefault="0049427A" w:rsidP="0049427A"/>
    <w:p w14:paraId="2B1A9E29" w14:textId="77777777" w:rsidR="0049427A" w:rsidRDefault="0049427A" w:rsidP="0049427A">
      <w:pPr>
        <w:rPr>
          <w:b/>
          <w:sz w:val="28"/>
        </w:rPr>
      </w:pPr>
      <w:r>
        <w:rPr>
          <w:b/>
          <w:sz w:val="28"/>
        </w:rPr>
        <w:t>Who will be consulted and how?</w:t>
      </w:r>
    </w:p>
    <w:p w14:paraId="3732651C" w14:textId="77777777" w:rsidR="0049427A" w:rsidRDefault="0049427A" w:rsidP="0049427A">
      <w:pPr>
        <w:rPr>
          <w:b/>
          <w:sz w:val="28"/>
        </w:rPr>
      </w:pPr>
    </w:p>
    <w:p w14:paraId="235DB153" w14:textId="77777777" w:rsidR="0049427A" w:rsidRDefault="0049427A" w:rsidP="0049427A">
      <w:pPr>
        <w:rPr>
          <w:noProof/>
          <w:lang w:val="en-US"/>
        </w:rPr>
      </w:pPr>
      <w:r>
        <w:rPr>
          <w:noProof/>
          <w:lang w:val="en-US"/>
        </w:rPr>
        <w:t xml:space="preserve">Cabinet Member for </w:t>
      </w:r>
      <w:r>
        <w:rPr>
          <w:lang w:val="en-US"/>
        </w:rPr>
        <w:t>Economic Development</w:t>
      </w:r>
    </w:p>
    <w:p w14:paraId="5C6881EF" w14:textId="77777777" w:rsidR="0049427A" w:rsidRDefault="0049427A" w:rsidP="0049427A">
      <w:pPr>
        <w:rPr>
          <w:noProof/>
          <w:lang w:val="en-US"/>
        </w:rPr>
      </w:pPr>
      <w:r>
        <w:rPr>
          <w:noProof/>
          <w:lang w:val="en-US"/>
        </w:rPr>
        <w:t>Chief Finance Officer</w:t>
      </w:r>
    </w:p>
    <w:p w14:paraId="304DA44A" w14:textId="77777777" w:rsidR="0049427A" w:rsidRDefault="0049427A" w:rsidP="0049427A">
      <w:pPr>
        <w:rPr>
          <w:noProof/>
          <w:lang w:val="en-US"/>
        </w:rPr>
      </w:pPr>
      <w:r>
        <w:rPr>
          <w:noProof/>
          <w:lang w:val="en-US"/>
        </w:rPr>
        <w:t>Chief Legal Officer</w:t>
      </w:r>
    </w:p>
    <w:p w14:paraId="2DA46507" w14:textId="77777777" w:rsidR="0049427A" w:rsidRDefault="0049427A" w:rsidP="0049427A">
      <w:pPr>
        <w:rPr>
          <w:noProof/>
          <w:lang w:val="en-US"/>
        </w:rPr>
      </w:pPr>
      <w:r>
        <w:rPr>
          <w:noProof/>
          <w:lang w:val="en-US"/>
        </w:rPr>
        <w:t>Executive Director for Growth, Enterprise &amp; Environment</w:t>
      </w:r>
    </w:p>
    <w:p w14:paraId="16C49596" w14:textId="77777777" w:rsidR="0049427A" w:rsidRDefault="0049427A" w:rsidP="0049427A">
      <w:pPr>
        <w:rPr>
          <w:noProof/>
          <w:lang w:val="en-US"/>
        </w:rPr>
      </w:pPr>
      <w:r>
        <w:rPr>
          <w:noProof/>
          <w:lang w:val="en-US"/>
        </w:rPr>
        <w:t>All of the above will be consulted via approval of the delegated decision.</w:t>
      </w:r>
    </w:p>
    <w:p w14:paraId="0EAB5F61" w14:textId="77777777" w:rsidR="0049427A" w:rsidRDefault="0049427A" w:rsidP="0049427A"/>
    <w:p w14:paraId="5F76D571" w14:textId="77777777" w:rsidR="0049427A" w:rsidRDefault="0049427A" w:rsidP="0049427A">
      <w:pPr>
        <w:rPr>
          <w:b/>
          <w:sz w:val="28"/>
        </w:rPr>
      </w:pPr>
      <w:r>
        <w:rPr>
          <w:b/>
          <w:sz w:val="28"/>
        </w:rPr>
        <w:t>Supporting documentation:</w:t>
      </w:r>
    </w:p>
    <w:p w14:paraId="6CE73BA5" w14:textId="77777777" w:rsidR="0049427A" w:rsidRDefault="0049427A" w:rsidP="0049427A">
      <w:pPr>
        <w:rPr>
          <w:b/>
          <w:sz w:val="28"/>
        </w:rPr>
      </w:pPr>
    </w:p>
    <w:p w14:paraId="7DE822D9" w14:textId="77777777" w:rsidR="0049427A" w:rsidRDefault="0049427A" w:rsidP="0049427A">
      <w:pPr>
        <w:rPr>
          <w:lang w:val="en-US"/>
        </w:rPr>
      </w:pPr>
      <w:r>
        <w:t xml:space="preserve">There are no supporting documents for this </w:t>
      </w:r>
      <w:proofErr w:type="gramStart"/>
      <w:r>
        <w:t>decision</w:t>
      </w:r>
      <w:proofErr w:type="gramEnd"/>
      <w:r>
        <w:rPr>
          <w:lang w:val="en-US"/>
        </w:rPr>
        <w:t xml:space="preserve"> </w:t>
      </w:r>
    </w:p>
    <w:p w14:paraId="4D8DCD0D" w14:textId="77777777" w:rsidR="0049427A" w:rsidRDefault="0049427A" w:rsidP="0049427A"/>
    <w:p w14:paraId="54004D0E" w14:textId="77777777" w:rsidR="0049427A" w:rsidRDefault="0049427A" w:rsidP="0049427A">
      <w:pPr>
        <w:rPr>
          <w:b/>
          <w:sz w:val="28"/>
        </w:rPr>
      </w:pPr>
      <w:r>
        <w:rPr>
          <w:b/>
          <w:sz w:val="28"/>
        </w:rPr>
        <w:t>How and by when to make representations:</w:t>
      </w:r>
    </w:p>
    <w:p w14:paraId="2A98EA0E" w14:textId="77777777" w:rsidR="0049427A" w:rsidRDefault="0049427A" w:rsidP="0049427A">
      <w:pPr>
        <w:rPr>
          <w:b/>
          <w:sz w:val="28"/>
        </w:rPr>
      </w:pPr>
    </w:p>
    <w:p w14:paraId="4757D801" w14:textId="29DA57CB" w:rsidR="0049427A" w:rsidRDefault="0049427A" w:rsidP="0049427A">
      <w:r>
        <w:t xml:space="preserve">Representations should be made to </w:t>
      </w:r>
      <w:r>
        <w:rPr>
          <w:lang w:val="en-US"/>
        </w:rPr>
        <w:t>Gary Pounder</w:t>
      </w:r>
      <w:r>
        <w:t xml:space="preserve"> before 19 May 2023.</w:t>
      </w:r>
    </w:p>
    <w:p w14:paraId="10066BB1" w14:textId="7C8B873A" w:rsidR="0049427A" w:rsidRDefault="0049427A" w:rsidP="0049427A">
      <w:pPr>
        <w:rPr>
          <w:noProof/>
          <w:lang w:val="en-US"/>
        </w:rPr>
      </w:pPr>
      <w:r>
        <w:t xml:space="preserve">Tel: </w:t>
      </w:r>
      <w:r w:rsidRPr="00B56247">
        <w:rPr>
          <w:lang w:val="en-US"/>
        </w:rPr>
        <w:t>07557566919</w:t>
      </w:r>
      <w:r>
        <w:rPr>
          <w:lang w:val="en-US"/>
        </w:rPr>
        <w:t> </w:t>
      </w:r>
      <w:r>
        <w:rPr>
          <w:lang w:val="en-US"/>
        </w:rPr>
        <w:t> </w:t>
      </w:r>
      <w:r>
        <w:rPr>
          <w:lang w:val="en-US"/>
        </w:rPr>
        <w:t> </w:t>
      </w:r>
      <w:r>
        <w:rPr>
          <w:lang w:val="en-US"/>
        </w:rPr>
        <w:t> </w:t>
      </w:r>
      <w:r>
        <w:rPr>
          <w:lang w:val="en-US"/>
        </w:rPr>
        <w:t> </w:t>
      </w:r>
    </w:p>
    <w:p w14:paraId="74843DF5" w14:textId="77777777" w:rsidR="0049427A" w:rsidRDefault="0049427A" w:rsidP="0049427A"/>
    <w:p w14:paraId="1049E2C2" w14:textId="3A390FEB" w:rsidR="0049427A" w:rsidRDefault="0049427A" w:rsidP="0049427A">
      <w:r>
        <w:t>First published in Forward Plan on 21 April 2023</w:t>
      </w:r>
    </w:p>
    <w:p w14:paraId="7D8CDE9A" w14:textId="77777777" w:rsidR="0049427A" w:rsidRDefault="0049427A" w:rsidP="0049427A"/>
    <w:p w14:paraId="2044A7A5" w14:textId="77777777" w:rsidR="0049427A" w:rsidRPr="008254C1" w:rsidRDefault="0049427A" w:rsidP="0049427A">
      <w:pPr>
        <w:rPr>
          <w:b/>
          <w:sz w:val="28"/>
          <w:szCs w:val="28"/>
        </w:rPr>
      </w:pPr>
      <w:r>
        <w:rPr>
          <w:noProof/>
        </w:rPr>
        <mc:AlternateContent>
          <mc:Choice Requires="wps">
            <w:drawing>
              <wp:anchor distT="0" distB="0" distL="114300" distR="114300" simplePos="0" relativeHeight="251850752" behindDoc="0" locked="0" layoutInCell="1" allowOverlap="1" wp14:anchorId="21E5C595" wp14:editId="06D9A44C">
                <wp:simplePos x="0" y="0"/>
                <wp:positionH relativeFrom="column">
                  <wp:posOffset>1494790</wp:posOffset>
                </wp:positionH>
                <wp:positionV relativeFrom="paragraph">
                  <wp:posOffset>460375</wp:posOffset>
                </wp:positionV>
                <wp:extent cx="1323975" cy="1143000"/>
                <wp:effectExtent l="0" t="0" r="9525" b="0"/>
                <wp:wrapNone/>
                <wp:docPr id="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15EB3C6" w14:textId="1115BFF1" w:rsidR="0049427A" w:rsidRDefault="004C4F33" w:rsidP="004C4F33">
                            <w:r>
                              <w:object w:dxaOrig="1376" w:dyaOrig="899" w14:anchorId="0A714962">
                                <v:shape id="_x0000_i1058" type="#_x0000_t75" style="width:75.75pt;height:49.5pt">
                                  <v:imagedata r:id="rId154" o:title=""/>
                                </v:shape>
                                <o:OLEObject Type="Embed" ProgID="Acrobat.Document.DC" ShapeID="_x0000_i1058" DrawAspect="Icon" ObjectID="_1781079545" r:id="rId1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E5C595" id="_x0000_s1085" type="#_x0000_t202" style="position:absolute;margin-left:117.7pt;margin-top:36.25pt;width:104.25pt;height:90pt;z-index:25185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u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JObgJAuNpAuUeiLRw06Axf&#10;Soy2woSfmEXRIYU4SP4Rl0oBpgj9jpIa7O+/3Qd/1AJaKWlRxAXVOGXIwk+NGrnNxuOg+XgYT66H&#10;eLCXls2lRb81C0AmMxxYw+M2+Ht13FYWmhectnmIiSamOUYuqD9uF/4wWDitXMzn0QlVbphf6bXh&#10;R3UFjp+7F2ZN33SPenmAo9hZ/qH3B9/YcDN/87CUURhnTnuZ4oTEZvfTHEbw8hy9zt+c2R8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grirlYCAAC7BAAADgAAAAAAAAAAAAAAAAAuAgAAZHJzL2Uyb0RvYy54bWxQSwEC&#10;LQAUAAYACAAAACEAIxMSbN4AAAAKAQAADwAAAAAAAAAAAAAAAACwBAAAZHJzL2Rvd25yZXYueG1s&#10;UEsFBgAAAAAEAAQA8wAAALsFAAAAAA==&#10;" fillcolor="window" strokeweight=".5pt">
                <v:path arrowok="t"/>
                <v:textbox style="mso-fit-shape-to-text:t">
                  <w:txbxContent>
                    <w:p w14:paraId="015EB3C6" w14:textId="1115BFF1" w:rsidR="0049427A" w:rsidRDefault="004C4F33" w:rsidP="004C4F33">
                      <w:r>
                        <w:object w:dxaOrig="1376" w:dyaOrig="899" w14:anchorId="0A714962">
                          <v:shape id="_x0000_i1082" type="#_x0000_t75" style="width:75.4pt;height:49.2pt">
                            <v:imagedata r:id="rId156" o:title=""/>
                          </v:shape>
                          <o:OLEObject Type="Embed" ProgID="Acrobat.Document.DC" ShapeID="_x0000_i1082" DrawAspect="Icon" ObjectID="_1778412497" r:id="rId157"/>
                        </w:object>
                      </w:r>
                    </w:p>
                  </w:txbxContent>
                </v:textbox>
              </v:shape>
            </w:pict>
          </mc:Fallback>
        </mc:AlternateContent>
      </w:r>
      <w:r w:rsidRPr="008254C1">
        <w:rPr>
          <w:b/>
          <w:sz w:val="28"/>
          <w:szCs w:val="28"/>
        </w:rPr>
        <w:t>Following the Making of the decision, the decision form will be published here:</w:t>
      </w:r>
    </w:p>
    <w:p w14:paraId="04E0156D" w14:textId="77777777" w:rsidR="0049427A" w:rsidRDefault="0049427A" w:rsidP="0049427A"/>
    <w:p w14:paraId="23A297B8" w14:textId="77777777" w:rsidR="0049427A" w:rsidRDefault="0049427A" w:rsidP="0049427A"/>
    <w:p w14:paraId="0E417CD5" w14:textId="5180693A" w:rsidR="0049427A" w:rsidRDefault="0049427A" w:rsidP="0049427A"/>
    <w:p w14:paraId="4651A5A5" w14:textId="454C8109" w:rsidR="00D94E2D" w:rsidRDefault="00D94E2D" w:rsidP="0049427A"/>
    <w:p w14:paraId="6ECF1D87" w14:textId="4377D406" w:rsidR="00D94E2D" w:rsidRDefault="00D94E2D" w:rsidP="00D94E2D">
      <w:pPr>
        <w:rPr>
          <w:b/>
          <w:sz w:val="28"/>
        </w:rPr>
      </w:pPr>
      <w:r>
        <w:rPr>
          <w:b/>
          <w:sz w:val="28"/>
        </w:rPr>
        <w:lastRenderedPageBreak/>
        <w:t>DECISION: GDD0030 Purchase of Vehicles as part of the fleet replacement programme.</w:t>
      </w:r>
    </w:p>
    <w:p w14:paraId="1AACB0D7" w14:textId="77777777" w:rsidR="00D94E2D" w:rsidRDefault="00D94E2D" w:rsidP="00D94E2D">
      <w:pPr>
        <w:rPr>
          <w:b/>
          <w:sz w:val="28"/>
        </w:rPr>
      </w:pPr>
    </w:p>
    <w:p w14:paraId="6E08F80D" w14:textId="77777777" w:rsidR="00D94E2D" w:rsidRDefault="00D94E2D" w:rsidP="00D94E2D">
      <w:pPr>
        <w:rPr>
          <w:b/>
          <w:sz w:val="28"/>
        </w:rPr>
      </w:pPr>
      <w:r>
        <w:rPr>
          <w:b/>
          <w:sz w:val="28"/>
        </w:rPr>
        <w:t xml:space="preserve">Nature of the decision: </w:t>
      </w:r>
    </w:p>
    <w:p w14:paraId="692103A8" w14:textId="77777777" w:rsidR="00D94E2D" w:rsidRDefault="00D94E2D" w:rsidP="00D94E2D">
      <w:pPr>
        <w:rPr>
          <w:b/>
          <w:sz w:val="28"/>
        </w:rPr>
      </w:pPr>
    </w:p>
    <w:p w14:paraId="23653E89" w14:textId="77777777" w:rsidR="00D94E2D" w:rsidRPr="00825567" w:rsidRDefault="00D94E2D" w:rsidP="00D94E2D">
      <w:pPr>
        <w:rPr>
          <w:noProof/>
          <w:lang w:val="en-US"/>
        </w:rPr>
      </w:pPr>
      <w:r w:rsidRPr="00825567">
        <w:rPr>
          <w:noProof/>
          <w:lang w:val="en-US"/>
        </w:rPr>
        <w:t xml:space="preserve">The Council operates a large vehicle fleet which is refreshed on a rolling annual basis according to a structured replacement programme funded by capital. </w:t>
      </w:r>
    </w:p>
    <w:p w14:paraId="7E1CCDD4" w14:textId="77777777" w:rsidR="00D94E2D" w:rsidRPr="00825567" w:rsidRDefault="00D94E2D" w:rsidP="00D94E2D">
      <w:pPr>
        <w:rPr>
          <w:noProof/>
          <w:lang w:val="en-US"/>
        </w:rPr>
      </w:pPr>
      <w:r w:rsidRPr="00825567">
        <w:rPr>
          <w:noProof/>
          <w:lang w:val="en-US"/>
        </w:rPr>
        <w:t xml:space="preserve">The capital funding is in place across a rolling five year period and may be adjusted according to need across that time. </w:t>
      </w:r>
    </w:p>
    <w:p w14:paraId="321149D5" w14:textId="77777777" w:rsidR="00D94E2D" w:rsidRPr="00825567" w:rsidRDefault="00D94E2D" w:rsidP="00D94E2D">
      <w:pPr>
        <w:rPr>
          <w:noProof/>
          <w:lang w:val="en-US"/>
        </w:rPr>
      </w:pPr>
      <w:r w:rsidRPr="00825567">
        <w:rPr>
          <w:noProof/>
          <w:lang w:val="en-US"/>
        </w:rPr>
        <w:t>For 202</w:t>
      </w:r>
      <w:r>
        <w:rPr>
          <w:noProof/>
          <w:lang w:val="en-US"/>
        </w:rPr>
        <w:t>3</w:t>
      </w:r>
      <w:r w:rsidRPr="00825567">
        <w:rPr>
          <w:noProof/>
          <w:lang w:val="en-US"/>
        </w:rPr>
        <w:t>/2</w:t>
      </w:r>
      <w:r>
        <w:rPr>
          <w:noProof/>
          <w:lang w:val="en-US"/>
        </w:rPr>
        <w:t>4</w:t>
      </w:r>
      <w:r w:rsidRPr="00825567">
        <w:rPr>
          <w:noProof/>
          <w:lang w:val="en-US"/>
        </w:rPr>
        <w:t xml:space="preserve"> it is currently forecast that up to £3,</w:t>
      </w:r>
      <w:r>
        <w:rPr>
          <w:noProof/>
          <w:lang w:val="en-US"/>
        </w:rPr>
        <w:t>9</w:t>
      </w:r>
      <w:r w:rsidRPr="00825567">
        <w:rPr>
          <w:noProof/>
          <w:lang w:val="en-US"/>
        </w:rPr>
        <w:t xml:space="preserve">M will be required for the purchase of up to </w:t>
      </w:r>
      <w:r>
        <w:rPr>
          <w:noProof/>
          <w:lang w:val="en-US"/>
        </w:rPr>
        <w:t>45</w:t>
      </w:r>
      <w:r w:rsidRPr="00825567">
        <w:rPr>
          <w:noProof/>
          <w:lang w:val="en-US"/>
        </w:rPr>
        <w:t xml:space="preserve"> vehicles of varying types. However, this may fluctuate in-year according to market prices, changes in procurement strategy (e.g: bringing forward group purchases to obtain a better unit cost) and up to date information about the status of the existing fleet.</w:t>
      </w:r>
    </w:p>
    <w:p w14:paraId="5C4A481E" w14:textId="77777777" w:rsidR="00D94E2D" w:rsidRDefault="00D94E2D" w:rsidP="00D94E2D">
      <w:pPr>
        <w:rPr>
          <w:noProof/>
          <w:lang w:val="en-US"/>
        </w:rPr>
      </w:pPr>
      <w:r w:rsidRPr="00825567">
        <w:rPr>
          <w:noProof/>
          <w:lang w:val="en-US"/>
        </w:rPr>
        <w:t>Over the course of the 202</w:t>
      </w:r>
      <w:r>
        <w:rPr>
          <w:noProof/>
          <w:lang w:val="en-US"/>
        </w:rPr>
        <w:t>3</w:t>
      </w:r>
      <w:r w:rsidRPr="00825567">
        <w:rPr>
          <w:noProof/>
          <w:lang w:val="en-US"/>
        </w:rPr>
        <w:t>/2</w:t>
      </w:r>
      <w:r>
        <w:rPr>
          <w:noProof/>
          <w:lang w:val="en-US"/>
        </w:rPr>
        <w:t>4</w:t>
      </w:r>
      <w:r w:rsidRPr="00825567">
        <w:rPr>
          <w:noProof/>
          <w:lang w:val="en-US"/>
        </w:rPr>
        <w:t xml:space="preserve">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4F7A9ACC" w14:textId="28BD9BA3" w:rsidR="00D94E2D" w:rsidRDefault="00D94E2D" w:rsidP="00D94E2D">
      <w:pPr>
        <w:rPr>
          <w:noProof/>
          <w:lang w:val="en-US"/>
        </w:rPr>
      </w:pPr>
      <w:r w:rsidRPr="00825567">
        <w:rPr>
          <w:noProof/>
          <w:lang w:val="en-US"/>
        </w:rPr>
        <w:t xml:space="preserve">Each individual award will be justified and will align with the Councils own procurement rules.   </w:t>
      </w:r>
      <w:r>
        <w:rPr>
          <w:lang w:val="en-US"/>
        </w:rPr>
        <w:t> </w:t>
      </w:r>
      <w:r>
        <w:rPr>
          <w:lang w:val="en-US"/>
        </w:rPr>
        <w:t> </w:t>
      </w:r>
      <w:r>
        <w:rPr>
          <w:lang w:val="en-US"/>
        </w:rPr>
        <w:t> </w:t>
      </w:r>
      <w:r>
        <w:rPr>
          <w:lang w:val="en-US"/>
        </w:rPr>
        <w:t> </w:t>
      </w:r>
      <w:r>
        <w:rPr>
          <w:lang w:val="en-US"/>
        </w:rPr>
        <w:t> </w:t>
      </w:r>
      <w:r>
        <w:rPr>
          <w:noProof/>
          <w:lang w:val="en-US"/>
        </w:rPr>
        <w:t xml:space="preserve">  </w:t>
      </w:r>
    </w:p>
    <w:p w14:paraId="2D91733B" w14:textId="77777777" w:rsidR="00D94E2D" w:rsidRDefault="00D94E2D" w:rsidP="00D94E2D"/>
    <w:p w14:paraId="3FFE6039" w14:textId="77777777" w:rsidR="00D94E2D" w:rsidRDefault="00D94E2D" w:rsidP="00D94E2D">
      <w:pPr>
        <w:rPr>
          <w:b/>
          <w:sz w:val="28"/>
        </w:rPr>
      </w:pPr>
      <w:r>
        <w:rPr>
          <w:b/>
          <w:sz w:val="28"/>
        </w:rPr>
        <w:t>Who will make the decision?</w:t>
      </w:r>
    </w:p>
    <w:p w14:paraId="1CBE309E" w14:textId="77777777" w:rsidR="00D94E2D" w:rsidRDefault="00D94E2D" w:rsidP="00D94E2D">
      <w:pPr>
        <w:rPr>
          <w:b/>
          <w:sz w:val="28"/>
        </w:rPr>
      </w:pPr>
    </w:p>
    <w:p w14:paraId="475BE2EF" w14:textId="3AAB05BE" w:rsidR="00D94E2D" w:rsidRDefault="00D94E2D" w:rsidP="00D94E2D">
      <w:r>
        <w:rPr>
          <w:lang w:val="en-US"/>
        </w:rPr>
        <w:t>Cabinet Member for Highways &amp; Transport</w:t>
      </w:r>
    </w:p>
    <w:p w14:paraId="2B1DB3E2" w14:textId="77777777" w:rsidR="00D94E2D" w:rsidRDefault="00D94E2D" w:rsidP="00D94E2D"/>
    <w:p w14:paraId="2D8A9C66" w14:textId="77777777" w:rsidR="00D94E2D" w:rsidRDefault="00D94E2D" w:rsidP="00D94E2D">
      <w:pPr>
        <w:rPr>
          <w:b/>
          <w:sz w:val="28"/>
        </w:rPr>
      </w:pPr>
      <w:r>
        <w:rPr>
          <w:b/>
          <w:sz w:val="28"/>
        </w:rPr>
        <w:t>When is the decision to be taken?</w:t>
      </w:r>
    </w:p>
    <w:p w14:paraId="399ED0D8" w14:textId="77777777" w:rsidR="00D94E2D" w:rsidRDefault="00D94E2D" w:rsidP="00D94E2D">
      <w:pPr>
        <w:rPr>
          <w:b/>
          <w:sz w:val="28"/>
        </w:rPr>
      </w:pPr>
    </w:p>
    <w:p w14:paraId="1CBEB581" w14:textId="77777777" w:rsidR="00D94E2D" w:rsidRDefault="00D94E2D" w:rsidP="00D94E2D">
      <w:r>
        <w:rPr>
          <w:lang w:val="en-US"/>
        </w:rPr>
        <w:t>May 2023.</w:t>
      </w:r>
    </w:p>
    <w:p w14:paraId="5B45D0D5" w14:textId="77777777" w:rsidR="00D94E2D" w:rsidRDefault="00D94E2D" w:rsidP="00D94E2D"/>
    <w:p w14:paraId="20695359" w14:textId="77777777" w:rsidR="00D94E2D" w:rsidRDefault="00D94E2D" w:rsidP="00D94E2D">
      <w:pPr>
        <w:rPr>
          <w:b/>
          <w:sz w:val="28"/>
        </w:rPr>
      </w:pPr>
      <w:r>
        <w:rPr>
          <w:b/>
          <w:sz w:val="28"/>
        </w:rPr>
        <w:t>Who will be consulted and how?</w:t>
      </w:r>
    </w:p>
    <w:p w14:paraId="03AF3A41" w14:textId="77777777" w:rsidR="00D94E2D" w:rsidRDefault="00D94E2D" w:rsidP="00D94E2D">
      <w:pPr>
        <w:rPr>
          <w:b/>
          <w:sz w:val="28"/>
        </w:rPr>
      </w:pPr>
    </w:p>
    <w:p w14:paraId="745A7693" w14:textId="695B9819" w:rsidR="00D94E2D" w:rsidRDefault="00D94E2D" w:rsidP="00D94E2D">
      <w:pPr>
        <w:rPr>
          <w:noProof/>
          <w:lang w:val="en-US"/>
        </w:rPr>
      </w:pPr>
      <w:r>
        <w:rPr>
          <w:noProof/>
          <w:lang w:val="en-US"/>
        </w:rPr>
        <w:t xml:space="preserve">Cabinet Member for </w:t>
      </w:r>
      <w:r>
        <w:rPr>
          <w:lang w:val="en-US"/>
        </w:rPr>
        <w:t>Highways &amp; Transport</w:t>
      </w:r>
    </w:p>
    <w:p w14:paraId="4D83D0A0" w14:textId="77777777" w:rsidR="00D94E2D" w:rsidRDefault="00D94E2D" w:rsidP="00D94E2D">
      <w:pPr>
        <w:rPr>
          <w:noProof/>
          <w:lang w:val="en-US"/>
        </w:rPr>
      </w:pPr>
      <w:r>
        <w:rPr>
          <w:noProof/>
          <w:lang w:val="en-US"/>
        </w:rPr>
        <w:t>Chief Finance Officer</w:t>
      </w:r>
    </w:p>
    <w:p w14:paraId="54E76144" w14:textId="77777777" w:rsidR="00D94E2D" w:rsidRDefault="00D94E2D" w:rsidP="00D94E2D">
      <w:pPr>
        <w:rPr>
          <w:noProof/>
          <w:lang w:val="en-US"/>
        </w:rPr>
      </w:pPr>
      <w:r>
        <w:rPr>
          <w:noProof/>
          <w:lang w:val="en-US"/>
        </w:rPr>
        <w:t>Chief Legal Officer</w:t>
      </w:r>
    </w:p>
    <w:p w14:paraId="4B8B510F" w14:textId="77777777" w:rsidR="00D94E2D" w:rsidRDefault="00D94E2D" w:rsidP="00D94E2D">
      <w:pPr>
        <w:rPr>
          <w:noProof/>
          <w:lang w:val="en-US"/>
        </w:rPr>
      </w:pPr>
      <w:r>
        <w:rPr>
          <w:noProof/>
          <w:lang w:val="en-US"/>
        </w:rPr>
        <w:t>Executive Director for Growth, Enterprise &amp; Environment</w:t>
      </w:r>
    </w:p>
    <w:p w14:paraId="3AB180BF" w14:textId="77777777" w:rsidR="00D94E2D" w:rsidRDefault="00D94E2D" w:rsidP="00D94E2D">
      <w:pPr>
        <w:rPr>
          <w:noProof/>
          <w:lang w:val="en-US"/>
        </w:rPr>
      </w:pPr>
      <w:r>
        <w:rPr>
          <w:noProof/>
          <w:lang w:val="en-US"/>
        </w:rPr>
        <w:t>All of the above will be consulted via approval of the delegated decision.</w:t>
      </w:r>
    </w:p>
    <w:p w14:paraId="46A4E020" w14:textId="77777777" w:rsidR="00D94E2D" w:rsidRDefault="00D94E2D" w:rsidP="00D94E2D"/>
    <w:p w14:paraId="3E370311" w14:textId="77777777" w:rsidR="00D94E2D" w:rsidRDefault="00D94E2D" w:rsidP="00D94E2D">
      <w:pPr>
        <w:rPr>
          <w:b/>
          <w:sz w:val="28"/>
        </w:rPr>
      </w:pPr>
      <w:r>
        <w:rPr>
          <w:b/>
          <w:sz w:val="28"/>
        </w:rPr>
        <w:t>Supporting documentation:</w:t>
      </w:r>
    </w:p>
    <w:p w14:paraId="5F7D7C0A" w14:textId="77777777" w:rsidR="00D94E2D" w:rsidRDefault="00D94E2D" w:rsidP="00D94E2D">
      <w:pPr>
        <w:rPr>
          <w:b/>
          <w:sz w:val="28"/>
        </w:rPr>
      </w:pPr>
    </w:p>
    <w:p w14:paraId="6C0C75CE" w14:textId="77777777" w:rsidR="00D94E2D" w:rsidRDefault="00D94E2D" w:rsidP="00D94E2D">
      <w:pPr>
        <w:rPr>
          <w:lang w:val="en-US"/>
        </w:rPr>
      </w:pPr>
      <w:r>
        <w:t xml:space="preserve">There are no supporting documents for this </w:t>
      </w:r>
      <w:proofErr w:type="gramStart"/>
      <w:r>
        <w:t>decision</w:t>
      </w:r>
      <w:proofErr w:type="gramEnd"/>
      <w:r>
        <w:rPr>
          <w:lang w:val="en-US"/>
        </w:rPr>
        <w:t xml:space="preserve"> </w:t>
      </w:r>
    </w:p>
    <w:p w14:paraId="35104870" w14:textId="77777777" w:rsidR="00D94E2D" w:rsidRDefault="00D94E2D" w:rsidP="00D94E2D"/>
    <w:p w14:paraId="4CB7BA0B" w14:textId="77777777" w:rsidR="00D94E2D" w:rsidRDefault="00D94E2D" w:rsidP="00D94E2D">
      <w:pPr>
        <w:rPr>
          <w:b/>
          <w:sz w:val="28"/>
        </w:rPr>
      </w:pPr>
      <w:r>
        <w:rPr>
          <w:b/>
          <w:sz w:val="28"/>
        </w:rPr>
        <w:t>How and by when to make representations:</w:t>
      </w:r>
    </w:p>
    <w:p w14:paraId="3F690B2B" w14:textId="77777777" w:rsidR="00D94E2D" w:rsidRDefault="00D94E2D" w:rsidP="00D94E2D">
      <w:pPr>
        <w:rPr>
          <w:b/>
          <w:sz w:val="28"/>
        </w:rPr>
      </w:pPr>
    </w:p>
    <w:p w14:paraId="3BDE3BED" w14:textId="32C5C2BC" w:rsidR="00D94E2D" w:rsidRDefault="00D94E2D" w:rsidP="00D94E2D">
      <w:r>
        <w:lastRenderedPageBreak/>
        <w:t xml:space="preserve">Representations should be made to </w:t>
      </w:r>
      <w:r>
        <w:rPr>
          <w:noProof/>
          <w:lang w:val="en-US"/>
        </w:rPr>
        <w:t>Gareth Healy</w:t>
      </w:r>
      <w:r>
        <w:t xml:space="preserve"> before 26 May 2023.</w:t>
      </w:r>
    </w:p>
    <w:p w14:paraId="57ADBBA1" w14:textId="6AB4F2CB" w:rsidR="00D94E2D" w:rsidRDefault="00D94E2D" w:rsidP="00D94E2D">
      <w:pPr>
        <w:rPr>
          <w:noProof/>
          <w:lang w:val="en-US"/>
        </w:rPr>
      </w:pPr>
      <w:r>
        <w:t xml:space="preserve">Tel: </w:t>
      </w:r>
      <w:r>
        <w:rPr>
          <w:noProof/>
          <w:lang w:val="en-US"/>
        </w:rPr>
        <w:t>01642 771592</w:t>
      </w:r>
      <w:r>
        <w:rPr>
          <w:lang w:val="en-US"/>
        </w:rPr>
        <w:t> </w:t>
      </w:r>
      <w:r>
        <w:rPr>
          <w:lang w:val="en-US"/>
        </w:rPr>
        <w:t> </w:t>
      </w:r>
      <w:r>
        <w:rPr>
          <w:lang w:val="en-US"/>
        </w:rPr>
        <w:t> </w:t>
      </w:r>
      <w:r>
        <w:rPr>
          <w:lang w:val="en-US"/>
        </w:rPr>
        <w:t> </w:t>
      </w:r>
      <w:r>
        <w:rPr>
          <w:lang w:val="en-US"/>
        </w:rPr>
        <w:t> </w:t>
      </w:r>
    </w:p>
    <w:p w14:paraId="3F03E2BC" w14:textId="77777777" w:rsidR="00D94E2D" w:rsidRDefault="00D94E2D" w:rsidP="00D94E2D"/>
    <w:p w14:paraId="131E1892" w14:textId="288DF0B8" w:rsidR="00D94E2D" w:rsidRDefault="00D94E2D" w:rsidP="00D94E2D">
      <w:r>
        <w:t>First published in Forward Plan on 28 April 2023</w:t>
      </w:r>
    </w:p>
    <w:p w14:paraId="04A15D74" w14:textId="77777777" w:rsidR="00D94E2D" w:rsidRDefault="00D94E2D" w:rsidP="00D94E2D"/>
    <w:p w14:paraId="3D8AD866" w14:textId="77777777" w:rsidR="00D94E2D" w:rsidRPr="008254C1" w:rsidRDefault="00D94E2D" w:rsidP="00D94E2D">
      <w:pPr>
        <w:rPr>
          <w:b/>
          <w:sz w:val="28"/>
          <w:szCs w:val="28"/>
        </w:rPr>
      </w:pPr>
      <w:r>
        <w:rPr>
          <w:noProof/>
        </w:rPr>
        <mc:AlternateContent>
          <mc:Choice Requires="wps">
            <w:drawing>
              <wp:anchor distT="0" distB="0" distL="114300" distR="114300" simplePos="0" relativeHeight="251852800" behindDoc="0" locked="0" layoutInCell="1" allowOverlap="1" wp14:anchorId="46A4640B" wp14:editId="2B9ED8DB">
                <wp:simplePos x="0" y="0"/>
                <wp:positionH relativeFrom="column">
                  <wp:posOffset>1494790</wp:posOffset>
                </wp:positionH>
                <wp:positionV relativeFrom="paragraph">
                  <wp:posOffset>460375</wp:posOffset>
                </wp:positionV>
                <wp:extent cx="1323975" cy="1143000"/>
                <wp:effectExtent l="0" t="0" r="9525" b="0"/>
                <wp:wrapNone/>
                <wp:docPr id="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67C760" w14:textId="709888FF" w:rsidR="00D94E2D" w:rsidRDefault="00A919E2" w:rsidP="00A919E2">
                            <w:r>
                              <w:object w:dxaOrig="1376" w:dyaOrig="899" w14:anchorId="26CC85F7">
                                <v:shape id="_x0000_i1059" type="#_x0000_t75" style="width:75.75pt;height:49.5pt">
                                  <v:imagedata r:id="rId158" o:title=""/>
                                </v:shape>
                                <o:OLEObject Type="Embed" ProgID="Acrobat.Document.DC" ShapeID="_x0000_i1059" DrawAspect="Icon" ObjectID="_1781079546" r:id="rId1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A4640B" id="_x0000_s1086" type="#_x0000_t202" style="position:absolute;margin-left:117.7pt;margin-top:36.25pt;width:104.25pt;height:90pt;z-index:251852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Uy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QaAcLWF8oBEWzhq0Bm+&#10;khhtjQk/MYuiQwpxkPwjLpUCTBH6HSU12F9/uw/+qAW0UtKiiAuqccqQhR8aNTLNxuOg+XgYT26H&#10;eLDXlu21Rb81S0AmMxxYw+M2+Ht12lYWmhectkWIiSamOUYuqD9tl/44WDitXCwW0QlVbphf643h&#10;J3UFjp+7F2ZN33SPenmAk9hZ/q73R9/YcLN487CSURgXTnuZ4oTEZvfTHEbw+hy9Lt+c+W8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wq8FMlYCAAC7BAAADgAAAAAAAAAAAAAAAAAuAgAAZHJzL2Uyb0RvYy54bWxQSwEC&#10;LQAUAAYACAAAACEAIxMSbN4AAAAKAQAADwAAAAAAAAAAAAAAAACwBAAAZHJzL2Rvd25yZXYueG1s&#10;UEsFBgAAAAAEAAQA8wAAALsFAAAAAA==&#10;" fillcolor="window" strokeweight=".5pt">
                <v:path arrowok="t"/>
                <v:textbox style="mso-fit-shape-to-text:t">
                  <w:txbxContent>
                    <w:p w14:paraId="2C67C760" w14:textId="709888FF" w:rsidR="00D94E2D" w:rsidRDefault="00A919E2" w:rsidP="00A919E2">
                      <w:r>
                        <w:object w:dxaOrig="1376" w:dyaOrig="899" w14:anchorId="26CC85F7">
                          <v:shape id="_x0000_i1084" type="#_x0000_t75" style="width:75.4pt;height:49.2pt">
                            <v:imagedata r:id="rId160" o:title=""/>
                          </v:shape>
                          <o:OLEObject Type="Embed" ProgID="Acrobat.Document.DC" ShapeID="_x0000_i1084" DrawAspect="Icon" ObjectID="_1778412498" r:id="rId161"/>
                        </w:object>
                      </w:r>
                    </w:p>
                  </w:txbxContent>
                </v:textbox>
              </v:shape>
            </w:pict>
          </mc:Fallback>
        </mc:AlternateContent>
      </w:r>
      <w:r w:rsidRPr="008254C1">
        <w:rPr>
          <w:b/>
          <w:sz w:val="28"/>
          <w:szCs w:val="28"/>
        </w:rPr>
        <w:t>Following the Making of the decision, the decision form will be published here:</w:t>
      </w:r>
    </w:p>
    <w:p w14:paraId="129C8FCF" w14:textId="77777777" w:rsidR="00D94E2D" w:rsidRDefault="00D94E2D" w:rsidP="00D94E2D"/>
    <w:p w14:paraId="1B45A802" w14:textId="77777777" w:rsidR="00D94E2D" w:rsidRDefault="00D94E2D" w:rsidP="00D94E2D"/>
    <w:p w14:paraId="5A4B03DB" w14:textId="77777777" w:rsidR="00D94E2D" w:rsidRDefault="00D94E2D" w:rsidP="00D94E2D"/>
    <w:p w14:paraId="4A0A4A43" w14:textId="77777777" w:rsidR="008E4690" w:rsidRDefault="008E4690" w:rsidP="00661D02"/>
    <w:p w14:paraId="768DAC91" w14:textId="77777777" w:rsidR="008E4690" w:rsidRDefault="008E4690" w:rsidP="008E4690">
      <w:pPr>
        <w:rPr>
          <w:b/>
          <w:sz w:val="28"/>
        </w:rPr>
      </w:pPr>
    </w:p>
    <w:p w14:paraId="1BC913B8" w14:textId="77777777" w:rsidR="008E4690" w:rsidRDefault="008E4690" w:rsidP="008E4690">
      <w:pPr>
        <w:rPr>
          <w:b/>
          <w:sz w:val="28"/>
        </w:rPr>
      </w:pPr>
    </w:p>
    <w:p w14:paraId="637E5A8A" w14:textId="77777777" w:rsidR="008E4690" w:rsidRDefault="008E4690" w:rsidP="008E4690">
      <w:pPr>
        <w:rPr>
          <w:b/>
          <w:sz w:val="28"/>
        </w:rPr>
      </w:pPr>
    </w:p>
    <w:p w14:paraId="7D4774AB" w14:textId="77777777" w:rsidR="008E4690" w:rsidRDefault="008E4690" w:rsidP="008E4690">
      <w:pPr>
        <w:rPr>
          <w:b/>
          <w:sz w:val="28"/>
        </w:rPr>
      </w:pPr>
    </w:p>
    <w:p w14:paraId="5D51E4DA" w14:textId="77777777" w:rsidR="008E4690" w:rsidRDefault="008E4690" w:rsidP="008E4690">
      <w:pPr>
        <w:rPr>
          <w:b/>
          <w:sz w:val="28"/>
        </w:rPr>
      </w:pPr>
    </w:p>
    <w:p w14:paraId="17E926E9" w14:textId="77777777" w:rsidR="008E4690" w:rsidRDefault="008E4690" w:rsidP="008E4690">
      <w:pPr>
        <w:rPr>
          <w:b/>
          <w:sz w:val="28"/>
        </w:rPr>
      </w:pPr>
    </w:p>
    <w:p w14:paraId="51782A32" w14:textId="77777777" w:rsidR="008E4690" w:rsidRDefault="008E4690" w:rsidP="008E4690">
      <w:pPr>
        <w:rPr>
          <w:b/>
          <w:sz w:val="28"/>
        </w:rPr>
      </w:pPr>
    </w:p>
    <w:p w14:paraId="7BB94013" w14:textId="77777777" w:rsidR="008E4690" w:rsidRDefault="008E4690" w:rsidP="008E4690">
      <w:pPr>
        <w:rPr>
          <w:b/>
          <w:sz w:val="28"/>
        </w:rPr>
      </w:pPr>
    </w:p>
    <w:p w14:paraId="711B2561" w14:textId="77777777" w:rsidR="008E4690" w:rsidRDefault="008E4690" w:rsidP="008E4690">
      <w:pPr>
        <w:rPr>
          <w:b/>
          <w:sz w:val="28"/>
        </w:rPr>
      </w:pPr>
    </w:p>
    <w:p w14:paraId="7DAB37A7" w14:textId="77777777" w:rsidR="008E4690" w:rsidRDefault="008E4690" w:rsidP="008E4690">
      <w:pPr>
        <w:rPr>
          <w:b/>
          <w:sz w:val="28"/>
        </w:rPr>
      </w:pPr>
    </w:p>
    <w:p w14:paraId="3ACBA43D" w14:textId="77777777" w:rsidR="008E4690" w:rsidRDefault="008E4690" w:rsidP="008E4690">
      <w:pPr>
        <w:rPr>
          <w:b/>
          <w:sz w:val="28"/>
        </w:rPr>
      </w:pPr>
    </w:p>
    <w:p w14:paraId="1054A29A" w14:textId="77777777" w:rsidR="008E4690" w:rsidRDefault="008E4690" w:rsidP="008E4690">
      <w:pPr>
        <w:rPr>
          <w:b/>
          <w:sz w:val="28"/>
        </w:rPr>
      </w:pPr>
    </w:p>
    <w:p w14:paraId="748DC891" w14:textId="77777777" w:rsidR="008E4690" w:rsidRDefault="008E4690" w:rsidP="008E4690">
      <w:pPr>
        <w:rPr>
          <w:b/>
          <w:sz w:val="28"/>
        </w:rPr>
      </w:pPr>
    </w:p>
    <w:p w14:paraId="02267452" w14:textId="77777777" w:rsidR="008E4690" w:rsidRDefault="008E4690" w:rsidP="008E4690">
      <w:pPr>
        <w:rPr>
          <w:b/>
          <w:sz w:val="28"/>
        </w:rPr>
      </w:pPr>
    </w:p>
    <w:p w14:paraId="47B38935" w14:textId="77777777" w:rsidR="008E4690" w:rsidRDefault="008E4690" w:rsidP="008E4690">
      <w:pPr>
        <w:rPr>
          <w:b/>
          <w:sz w:val="28"/>
        </w:rPr>
      </w:pPr>
    </w:p>
    <w:p w14:paraId="156EAAD1" w14:textId="77777777" w:rsidR="008E4690" w:rsidRDefault="008E4690" w:rsidP="008E4690">
      <w:pPr>
        <w:rPr>
          <w:b/>
          <w:sz w:val="28"/>
        </w:rPr>
      </w:pPr>
    </w:p>
    <w:p w14:paraId="63DE0251" w14:textId="77777777" w:rsidR="008E4690" w:rsidRDefault="008E4690" w:rsidP="008E4690">
      <w:pPr>
        <w:rPr>
          <w:b/>
          <w:sz w:val="28"/>
        </w:rPr>
      </w:pPr>
    </w:p>
    <w:p w14:paraId="792ECA1A" w14:textId="77777777" w:rsidR="008E4690" w:rsidRDefault="008E4690" w:rsidP="008E4690">
      <w:pPr>
        <w:rPr>
          <w:b/>
          <w:sz w:val="28"/>
        </w:rPr>
      </w:pPr>
    </w:p>
    <w:p w14:paraId="590B9E4A" w14:textId="77777777" w:rsidR="008E4690" w:rsidRDefault="008E4690" w:rsidP="008E4690">
      <w:pPr>
        <w:rPr>
          <w:b/>
          <w:sz w:val="28"/>
        </w:rPr>
      </w:pPr>
    </w:p>
    <w:p w14:paraId="621453CC" w14:textId="77777777" w:rsidR="008E4690" w:rsidRDefault="008E4690" w:rsidP="008E4690">
      <w:pPr>
        <w:rPr>
          <w:b/>
          <w:sz w:val="28"/>
        </w:rPr>
      </w:pPr>
    </w:p>
    <w:p w14:paraId="5ED58643" w14:textId="77777777" w:rsidR="008E4690" w:rsidRDefault="008E4690" w:rsidP="008E4690">
      <w:pPr>
        <w:rPr>
          <w:b/>
          <w:sz w:val="28"/>
        </w:rPr>
      </w:pPr>
    </w:p>
    <w:p w14:paraId="6FAAB405" w14:textId="77777777" w:rsidR="008E4690" w:rsidRDefault="008E4690" w:rsidP="008E4690">
      <w:pPr>
        <w:rPr>
          <w:b/>
          <w:sz w:val="28"/>
        </w:rPr>
      </w:pPr>
    </w:p>
    <w:p w14:paraId="7A497C0B" w14:textId="77777777" w:rsidR="008E4690" w:rsidRDefault="008E4690" w:rsidP="008E4690">
      <w:pPr>
        <w:rPr>
          <w:b/>
          <w:sz w:val="28"/>
        </w:rPr>
      </w:pPr>
    </w:p>
    <w:p w14:paraId="6520CD93" w14:textId="77777777" w:rsidR="008E4690" w:rsidRDefault="008E4690" w:rsidP="008E4690">
      <w:pPr>
        <w:rPr>
          <w:b/>
          <w:sz w:val="28"/>
        </w:rPr>
      </w:pPr>
    </w:p>
    <w:p w14:paraId="3A4F5400" w14:textId="77777777" w:rsidR="008E4690" w:rsidRDefault="008E4690" w:rsidP="008E4690">
      <w:pPr>
        <w:rPr>
          <w:b/>
          <w:sz w:val="28"/>
        </w:rPr>
      </w:pPr>
    </w:p>
    <w:p w14:paraId="5A556A0E" w14:textId="77777777" w:rsidR="008E4690" w:rsidRDefault="008E4690" w:rsidP="008E4690">
      <w:pPr>
        <w:rPr>
          <w:b/>
          <w:sz w:val="28"/>
        </w:rPr>
      </w:pPr>
    </w:p>
    <w:p w14:paraId="3BB9A44D" w14:textId="77777777" w:rsidR="008E4690" w:rsidRDefault="008E4690" w:rsidP="008E4690">
      <w:pPr>
        <w:rPr>
          <w:b/>
          <w:sz w:val="28"/>
        </w:rPr>
      </w:pPr>
    </w:p>
    <w:p w14:paraId="6175ADE3" w14:textId="77777777" w:rsidR="008E4690" w:rsidRDefault="008E4690" w:rsidP="008E4690">
      <w:pPr>
        <w:rPr>
          <w:b/>
          <w:sz w:val="28"/>
        </w:rPr>
      </w:pPr>
    </w:p>
    <w:p w14:paraId="6B0A2535" w14:textId="77777777" w:rsidR="008E4690" w:rsidRDefault="008E4690" w:rsidP="008E4690">
      <w:pPr>
        <w:rPr>
          <w:b/>
          <w:sz w:val="28"/>
        </w:rPr>
      </w:pPr>
    </w:p>
    <w:p w14:paraId="47F88FA2" w14:textId="63B327C9" w:rsidR="008E4690" w:rsidRDefault="008E4690" w:rsidP="008E4690">
      <w:pPr>
        <w:rPr>
          <w:b/>
          <w:sz w:val="28"/>
        </w:rPr>
      </w:pPr>
      <w:r>
        <w:rPr>
          <w:b/>
          <w:sz w:val="28"/>
        </w:rPr>
        <w:lastRenderedPageBreak/>
        <w:t xml:space="preserve">DECISION: GDD0031 </w:t>
      </w:r>
      <w:r>
        <w:rPr>
          <w:b/>
          <w:sz w:val="28"/>
          <w:szCs w:val="28"/>
          <w:lang w:val="en-US"/>
        </w:rPr>
        <w:t xml:space="preserve">Summer </w:t>
      </w:r>
      <w:proofErr w:type="spellStart"/>
      <w:r>
        <w:rPr>
          <w:b/>
          <w:sz w:val="28"/>
          <w:szCs w:val="28"/>
          <w:lang w:val="en-US"/>
        </w:rPr>
        <w:t>Programme</w:t>
      </w:r>
      <w:proofErr w:type="spellEnd"/>
      <w:r>
        <w:rPr>
          <w:b/>
          <w:sz w:val="28"/>
          <w:szCs w:val="28"/>
          <w:lang w:val="en-US"/>
        </w:rPr>
        <w:t xml:space="preserve"> School Roof Replacements</w:t>
      </w:r>
    </w:p>
    <w:p w14:paraId="25AB2081" w14:textId="77777777" w:rsidR="008E4690" w:rsidRDefault="008E4690" w:rsidP="008E4690">
      <w:pPr>
        <w:rPr>
          <w:b/>
          <w:sz w:val="28"/>
        </w:rPr>
      </w:pPr>
    </w:p>
    <w:p w14:paraId="310AC8DC" w14:textId="77777777" w:rsidR="008E4690" w:rsidRDefault="008E4690" w:rsidP="008E4690">
      <w:pPr>
        <w:rPr>
          <w:b/>
          <w:sz w:val="28"/>
        </w:rPr>
      </w:pPr>
      <w:r>
        <w:rPr>
          <w:b/>
          <w:sz w:val="28"/>
        </w:rPr>
        <w:t xml:space="preserve">Nature of the decision: </w:t>
      </w:r>
    </w:p>
    <w:p w14:paraId="05C86B27" w14:textId="77777777" w:rsidR="008E4690" w:rsidRDefault="008E4690" w:rsidP="008E4690">
      <w:pPr>
        <w:rPr>
          <w:b/>
          <w:sz w:val="28"/>
        </w:rPr>
      </w:pPr>
    </w:p>
    <w:p w14:paraId="74C378BA" w14:textId="77777777" w:rsidR="008E4690" w:rsidRDefault="008E4690" w:rsidP="008E4690">
      <w:pPr>
        <w:rPr>
          <w:lang w:val="en-US"/>
        </w:rPr>
      </w:pPr>
      <w:r>
        <w:rPr>
          <w:lang w:val="en-US"/>
        </w:rPr>
        <w:t>A</w:t>
      </w:r>
      <w:r w:rsidRPr="009D235F">
        <w:rPr>
          <w:lang w:val="en-US"/>
        </w:rPr>
        <w:t xml:space="preserve">ward </w:t>
      </w:r>
      <w:r>
        <w:rPr>
          <w:lang w:val="en-US"/>
        </w:rPr>
        <w:t xml:space="preserve">a </w:t>
      </w:r>
      <w:r w:rsidRPr="009D235F">
        <w:rPr>
          <w:lang w:val="en-US"/>
        </w:rPr>
        <w:t>contract</w:t>
      </w:r>
      <w:r>
        <w:rPr>
          <w:lang w:val="en-US"/>
        </w:rPr>
        <w:t xml:space="preserve"> </w:t>
      </w:r>
      <w:r w:rsidRPr="00F33039">
        <w:rPr>
          <w:lang w:val="en-US"/>
        </w:rPr>
        <w:t xml:space="preserve">for the </w:t>
      </w:r>
      <w:r>
        <w:rPr>
          <w:lang w:val="en-US"/>
        </w:rPr>
        <w:t>Summer School Roof Replacements at four schools, Belmont Primary, Chaloner Primary, Highcliffe Primary and Hummersea Primary during summer school holiday period 2023.</w:t>
      </w:r>
      <w:r>
        <w:rPr>
          <w:noProof/>
          <w:lang w:val="en-US"/>
        </w:rPr>
        <w:t xml:space="preserve">  </w:t>
      </w:r>
    </w:p>
    <w:p w14:paraId="09FB754E" w14:textId="77777777" w:rsidR="008E4690" w:rsidRDefault="008E4690" w:rsidP="008E4690"/>
    <w:p w14:paraId="0ECFDD06" w14:textId="77777777" w:rsidR="008E4690" w:rsidRDefault="008E4690" w:rsidP="008E4690">
      <w:pPr>
        <w:rPr>
          <w:b/>
          <w:sz w:val="28"/>
        </w:rPr>
      </w:pPr>
      <w:r>
        <w:rPr>
          <w:b/>
          <w:sz w:val="28"/>
        </w:rPr>
        <w:t>Who will make the decision?</w:t>
      </w:r>
    </w:p>
    <w:p w14:paraId="575EDEAF" w14:textId="77777777" w:rsidR="008E4690" w:rsidRDefault="008E4690" w:rsidP="008E4690">
      <w:pPr>
        <w:rPr>
          <w:b/>
          <w:sz w:val="28"/>
        </w:rPr>
      </w:pPr>
    </w:p>
    <w:p w14:paraId="6D91BF8E" w14:textId="77777777" w:rsidR="008E4690" w:rsidRDefault="008E4690" w:rsidP="008E4690">
      <w:r>
        <w:t xml:space="preserve">Councillor Westbury, Cabinet Member for </w:t>
      </w:r>
      <w:r>
        <w:rPr>
          <w:noProof/>
          <w:lang w:val="en-US"/>
        </w:rPr>
        <w:t>Climate Change &amp; Environment</w:t>
      </w:r>
    </w:p>
    <w:p w14:paraId="0B6E9E94" w14:textId="77777777" w:rsidR="008E4690" w:rsidRDefault="008E4690" w:rsidP="008E4690"/>
    <w:p w14:paraId="2DC64E23" w14:textId="77777777" w:rsidR="008E4690" w:rsidRDefault="008E4690" w:rsidP="008E4690">
      <w:pPr>
        <w:rPr>
          <w:b/>
          <w:sz w:val="28"/>
        </w:rPr>
      </w:pPr>
      <w:r>
        <w:rPr>
          <w:b/>
          <w:sz w:val="28"/>
        </w:rPr>
        <w:t>When is the decision to be taken?</w:t>
      </w:r>
    </w:p>
    <w:p w14:paraId="2BB05B4D" w14:textId="77777777" w:rsidR="008E4690" w:rsidRDefault="008E4690" w:rsidP="008E4690">
      <w:pPr>
        <w:rPr>
          <w:b/>
          <w:sz w:val="28"/>
        </w:rPr>
      </w:pPr>
    </w:p>
    <w:p w14:paraId="27AB507F" w14:textId="77777777" w:rsidR="008E4690" w:rsidRDefault="008E4690" w:rsidP="008E4690">
      <w:r>
        <w:t>June 2023</w:t>
      </w:r>
    </w:p>
    <w:p w14:paraId="723BE276" w14:textId="77777777" w:rsidR="008E4690" w:rsidRDefault="008E4690" w:rsidP="008E4690"/>
    <w:p w14:paraId="7E6BD042" w14:textId="77777777" w:rsidR="008E4690" w:rsidRDefault="008E4690" w:rsidP="008E4690">
      <w:pPr>
        <w:rPr>
          <w:b/>
          <w:sz w:val="28"/>
        </w:rPr>
      </w:pPr>
      <w:r>
        <w:rPr>
          <w:b/>
          <w:sz w:val="28"/>
        </w:rPr>
        <w:t>Who will be consulted and how?</w:t>
      </w:r>
    </w:p>
    <w:p w14:paraId="09217CE0" w14:textId="77777777" w:rsidR="008E4690" w:rsidRDefault="008E4690" w:rsidP="008E4690">
      <w:pPr>
        <w:rPr>
          <w:b/>
          <w:sz w:val="28"/>
        </w:rPr>
      </w:pPr>
    </w:p>
    <w:p w14:paraId="64C04B74" w14:textId="77777777" w:rsidR="008E4690" w:rsidRDefault="008E4690" w:rsidP="008E4690">
      <w:pPr>
        <w:rPr>
          <w:noProof/>
          <w:lang w:val="en-US"/>
        </w:rPr>
      </w:pPr>
      <w:r>
        <w:rPr>
          <w:noProof/>
          <w:lang w:val="en-US"/>
        </w:rPr>
        <w:t>Cabinet Member for Climate Change &amp; Environment</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401B962E" w14:textId="77777777" w:rsidR="008E4690" w:rsidRDefault="008E4690" w:rsidP="008E4690">
      <w:pPr>
        <w:rPr>
          <w:noProof/>
          <w:lang w:val="en-US"/>
        </w:rPr>
      </w:pPr>
      <w:r>
        <w:rPr>
          <w:noProof/>
          <w:lang w:val="en-US"/>
        </w:rPr>
        <w:t>All the above will be consulted via approval of the delegated decision.</w:t>
      </w:r>
    </w:p>
    <w:p w14:paraId="7D5D31E8" w14:textId="77777777" w:rsidR="008E4690" w:rsidRDefault="008E4690" w:rsidP="008E4690"/>
    <w:p w14:paraId="7B509141" w14:textId="77777777" w:rsidR="008E4690" w:rsidRDefault="008E4690" w:rsidP="008E4690">
      <w:pPr>
        <w:rPr>
          <w:b/>
          <w:sz w:val="28"/>
        </w:rPr>
      </w:pPr>
      <w:r>
        <w:rPr>
          <w:b/>
          <w:sz w:val="28"/>
        </w:rPr>
        <w:t>Supporting documentation:</w:t>
      </w:r>
    </w:p>
    <w:p w14:paraId="5CE1741B" w14:textId="77777777" w:rsidR="008E4690" w:rsidRDefault="008E4690" w:rsidP="008E4690">
      <w:pPr>
        <w:rPr>
          <w:b/>
          <w:sz w:val="28"/>
        </w:rPr>
      </w:pPr>
    </w:p>
    <w:p w14:paraId="503015A3" w14:textId="77777777" w:rsidR="008E4690" w:rsidRDefault="008E4690" w:rsidP="008E4690">
      <w:pPr>
        <w:rPr>
          <w:noProof/>
          <w:lang w:val="en-US"/>
        </w:rPr>
      </w:pPr>
      <w:r>
        <w:t xml:space="preserve">There are no supporting documents for this </w:t>
      </w:r>
      <w:proofErr w:type="gramStart"/>
      <w:r>
        <w:t>decision</w:t>
      </w:r>
      <w:proofErr w:type="gramEnd"/>
    </w:p>
    <w:p w14:paraId="5FBAE248" w14:textId="77777777" w:rsidR="008E4690" w:rsidRDefault="008E4690" w:rsidP="008E4690"/>
    <w:p w14:paraId="1F87DCB8" w14:textId="77777777" w:rsidR="008E4690" w:rsidRDefault="008E4690" w:rsidP="008E4690">
      <w:pPr>
        <w:rPr>
          <w:b/>
          <w:sz w:val="28"/>
        </w:rPr>
      </w:pPr>
      <w:r>
        <w:rPr>
          <w:b/>
          <w:sz w:val="28"/>
        </w:rPr>
        <w:t>How and by when to make representations:</w:t>
      </w:r>
    </w:p>
    <w:p w14:paraId="3A2B3C49" w14:textId="77777777" w:rsidR="008E4690" w:rsidRDefault="008E4690" w:rsidP="008E4690">
      <w:pPr>
        <w:rPr>
          <w:b/>
          <w:sz w:val="28"/>
        </w:rPr>
      </w:pPr>
    </w:p>
    <w:p w14:paraId="27B49443" w14:textId="77777777" w:rsidR="008E4690" w:rsidRDefault="008E4690" w:rsidP="008E4690">
      <w:r>
        <w:t xml:space="preserve">Representations should be made to </w:t>
      </w:r>
      <w:r>
        <w:rPr>
          <w:lang w:val="en-US"/>
        </w:rPr>
        <w:t xml:space="preserve">Trevor Dowson </w:t>
      </w:r>
      <w:r>
        <w:t>before 1 June 2023.</w:t>
      </w:r>
    </w:p>
    <w:p w14:paraId="55A89CB7" w14:textId="77777777" w:rsidR="008E4690" w:rsidRDefault="008E4690" w:rsidP="008E4690">
      <w:pPr>
        <w:rPr>
          <w:noProof/>
          <w:lang w:val="en-US"/>
        </w:rPr>
      </w:pPr>
      <w:r>
        <w:t xml:space="preserve">Tel: </w:t>
      </w:r>
      <w:r w:rsidRPr="00D12E91">
        <w:rPr>
          <w:lang w:val="en-US"/>
        </w:rPr>
        <w:t>07803</w:t>
      </w:r>
      <w:r>
        <w:rPr>
          <w:lang w:val="en-US"/>
        </w:rPr>
        <w:t xml:space="preserve"> </w:t>
      </w:r>
      <w:r w:rsidRPr="00D12E91">
        <w:rPr>
          <w:lang w:val="en-US"/>
        </w:rPr>
        <w:t>957671</w:t>
      </w:r>
    </w:p>
    <w:p w14:paraId="4090F22C" w14:textId="77777777" w:rsidR="008E4690" w:rsidRDefault="008E4690" w:rsidP="008E4690"/>
    <w:p w14:paraId="13A745B9" w14:textId="77777777" w:rsidR="008E4690" w:rsidRDefault="008E4690" w:rsidP="008E4690">
      <w:r>
        <w:t>First published in Forward Plan on 4 May 2023</w:t>
      </w:r>
    </w:p>
    <w:p w14:paraId="132A857A" w14:textId="77777777" w:rsidR="008E4690" w:rsidRDefault="008E4690" w:rsidP="008E4690"/>
    <w:p w14:paraId="614F66CB" w14:textId="77777777" w:rsidR="008E4690" w:rsidRDefault="008E4690" w:rsidP="008E4690"/>
    <w:p w14:paraId="3E2772E8" w14:textId="77777777" w:rsidR="008E4690" w:rsidRDefault="008E4690" w:rsidP="008E4690">
      <w:pPr>
        <w:rPr>
          <w:b/>
          <w:sz w:val="28"/>
          <w:szCs w:val="28"/>
        </w:rPr>
      </w:pPr>
      <w:r>
        <w:rPr>
          <w:noProof/>
        </w:rPr>
        <mc:AlternateContent>
          <mc:Choice Requires="wps">
            <w:drawing>
              <wp:anchor distT="0" distB="0" distL="114300" distR="114300" simplePos="0" relativeHeight="251860992" behindDoc="0" locked="0" layoutInCell="1" allowOverlap="1" wp14:anchorId="51708E66" wp14:editId="6613BDC3">
                <wp:simplePos x="0" y="0"/>
                <wp:positionH relativeFrom="column">
                  <wp:posOffset>2171700</wp:posOffset>
                </wp:positionH>
                <wp:positionV relativeFrom="paragraph">
                  <wp:posOffset>346075</wp:posOffset>
                </wp:positionV>
                <wp:extent cx="1323975" cy="1143000"/>
                <wp:effectExtent l="0" t="0" r="9525" b="0"/>
                <wp:wrapNone/>
                <wp:docPr id="5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7CFBFAA" w14:textId="4CCDFB21" w:rsidR="008E4690" w:rsidRDefault="00821846" w:rsidP="00821846">
                            <w:r>
                              <w:object w:dxaOrig="1311" w:dyaOrig="849" w14:anchorId="15280C83">
                                <v:shape id="_x0000_i1060" type="#_x0000_t75" style="width:76.5pt;height:49.5pt">
                                  <v:imagedata r:id="rId162" o:title=""/>
                                </v:shape>
                                <o:OLEObject Type="Embed" ProgID="Acrobat.Document.DC" ShapeID="_x0000_i1060" DrawAspect="Icon" ObjectID="_1781079547" r:id="rId1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708E66" id="_x0000_s1087" type="#_x0000_t202" style="position:absolute;margin-left:171pt;margin-top:27.25pt;width:104.25pt;height:90pt;z-index:251860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iVA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" fillcolor="window" strokeweight=".5pt">
                <v:path arrowok="t"/>
                <v:textbox style="mso-fit-shape-to-text:t">
                  <w:txbxContent>
                    <w:p w14:paraId="07CFBFAA" w14:textId="4CCDFB21" w:rsidR="008E4690" w:rsidRDefault="00821846" w:rsidP="00821846">
                      <w:r>
                        <w:object w:dxaOrig="1311" w:dyaOrig="849" w14:anchorId="15280C83">
                          <v:shape id="_x0000_i1086" type="#_x0000_t75" style="width:76.7pt;height:49.85pt">
                            <v:imagedata r:id="rId164" o:title=""/>
                          </v:shape>
                          <o:OLEObject Type="Embed" ProgID="Acrobat.Document.DC" ShapeID="_x0000_i1086" DrawAspect="Icon" ObjectID="_1778412499" r:id="rId165"/>
                        </w:object>
                      </w:r>
                    </w:p>
                  </w:txbxContent>
                </v:textbox>
              </v:shape>
            </w:pict>
          </mc:Fallback>
        </mc:AlternateContent>
      </w:r>
      <w:r w:rsidRPr="008254C1">
        <w:rPr>
          <w:b/>
          <w:sz w:val="28"/>
          <w:szCs w:val="28"/>
        </w:rPr>
        <w:t>Following the Making of the decision, the decision form will be published here:</w:t>
      </w:r>
    </w:p>
    <w:p w14:paraId="0A6FFD1C" w14:textId="77777777" w:rsidR="008E4690" w:rsidRDefault="008E4690" w:rsidP="008E4690">
      <w:pPr>
        <w:rPr>
          <w:b/>
          <w:sz w:val="28"/>
          <w:szCs w:val="28"/>
        </w:rPr>
      </w:pPr>
    </w:p>
    <w:p w14:paraId="054DD1F3" w14:textId="77777777" w:rsidR="008E4690" w:rsidRDefault="008E4690" w:rsidP="008E4690">
      <w:pPr>
        <w:rPr>
          <w:b/>
          <w:sz w:val="28"/>
          <w:szCs w:val="28"/>
        </w:rPr>
      </w:pPr>
    </w:p>
    <w:p w14:paraId="157C024A" w14:textId="77777777" w:rsidR="008E4690" w:rsidRDefault="008E4690" w:rsidP="008E4690">
      <w:pPr>
        <w:rPr>
          <w:b/>
          <w:snapToGrid w:val="0"/>
          <w:sz w:val="31"/>
        </w:rPr>
      </w:pPr>
    </w:p>
    <w:p w14:paraId="005E9F10" w14:textId="77777777" w:rsidR="00380B60" w:rsidRDefault="00380B60" w:rsidP="008E4690">
      <w:pPr>
        <w:rPr>
          <w:b/>
          <w:snapToGrid w:val="0"/>
          <w:sz w:val="31"/>
        </w:rPr>
      </w:pPr>
    </w:p>
    <w:p w14:paraId="73138E80" w14:textId="04BD796C" w:rsidR="00380B60" w:rsidRDefault="00380B60" w:rsidP="00380B60">
      <w:pPr>
        <w:rPr>
          <w:b/>
          <w:sz w:val="28"/>
        </w:rPr>
      </w:pPr>
      <w:r>
        <w:rPr>
          <w:b/>
          <w:sz w:val="28"/>
        </w:rPr>
        <w:lastRenderedPageBreak/>
        <w:t xml:space="preserve">DECISION: GDD0032 </w:t>
      </w:r>
      <w:r>
        <w:rPr>
          <w:b/>
          <w:sz w:val="28"/>
          <w:szCs w:val="28"/>
          <w:lang w:val="en-US"/>
        </w:rPr>
        <w:t>Vary and extend the waste haulage contract with Hargreaves for 2023-2024</w:t>
      </w:r>
    </w:p>
    <w:p w14:paraId="504ECC0B" w14:textId="77777777" w:rsidR="00380B60" w:rsidRDefault="00380B60" w:rsidP="00380B60">
      <w:pPr>
        <w:rPr>
          <w:b/>
          <w:sz w:val="28"/>
        </w:rPr>
      </w:pPr>
    </w:p>
    <w:p w14:paraId="79F6B276" w14:textId="77777777" w:rsidR="00380B60" w:rsidRDefault="00380B60" w:rsidP="00380B60">
      <w:pPr>
        <w:rPr>
          <w:b/>
          <w:sz w:val="28"/>
        </w:rPr>
      </w:pPr>
      <w:r>
        <w:rPr>
          <w:b/>
          <w:sz w:val="28"/>
        </w:rPr>
        <w:t xml:space="preserve">Nature of the decision: </w:t>
      </w:r>
    </w:p>
    <w:p w14:paraId="08294B5D" w14:textId="77777777" w:rsidR="00380B60" w:rsidRDefault="00380B60" w:rsidP="00380B60">
      <w:pPr>
        <w:rPr>
          <w:b/>
          <w:sz w:val="28"/>
        </w:rPr>
      </w:pPr>
    </w:p>
    <w:p w14:paraId="333CD0E1" w14:textId="44A982EF" w:rsidR="00380B60" w:rsidRDefault="00380B60" w:rsidP="00380B60">
      <w:pPr>
        <w:rPr>
          <w:lang w:val="en-US"/>
        </w:rPr>
      </w:pPr>
      <w:r>
        <w:rPr>
          <w:lang w:val="en-US"/>
        </w:rPr>
        <w:t xml:space="preserve">To implement the </w:t>
      </w:r>
      <w:proofErr w:type="gramStart"/>
      <w:r>
        <w:rPr>
          <w:lang w:val="en-US"/>
        </w:rPr>
        <w:t>second year</w:t>
      </w:r>
      <w:proofErr w:type="gramEnd"/>
      <w:r>
        <w:rPr>
          <w:lang w:val="en-US"/>
        </w:rPr>
        <w:t xml:space="preserve"> extension (</w:t>
      </w:r>
      <w:r w:rsidRPr="001A030B">
        <w:rPr>
          <w:lang w:val="en-US"/>
        </w:rPr>
        <w:t>1 August 202</w:t>
      </w:r>
      <w:r>
        <w:rPr>
          <w:lang w:val="en-US"/>
        </w:rPr>
        <w:t>3</w:t>
      </w:r>
      <w:r w:rsidRPr="001A030B">
        <w:rPr>
          <w:lang w:val="en-US"/>
        </w:rPr>
        <w:t xml:space="preserve"> to 31 July 202</w:t>
      </w:r>
      <w:r>
        <w:rPr>
          <w:lang w:val="en-US"/>
        </w:rPr>
        <w:t>4)</w:t>
      </w:r>
      <w:r w:rsidRPr="001A030B">
        <w:rPr>
          <w:lang w:val="en-US"/>
        </w:rPr>
        <w:t xml:space="preserve"> </w:t>
      </w:r>
      <w:r>
        <w:rPr>
          <w:lang w:val="en-US"/>
        </w:rPr>
        <w:t>and action price reductions in the form of a variation to the contract for Waste Haulage with Hargreaves.</w:t>
      </w:r>
      <w:r>
        <w:rPr>
          <w:noProof/>
          <w:lang w:val="en-US"/>
        </w:rPr>
        <w:t xml:space="preserve">  </w:t>
      </w:r>
    </w:p>
    <w:p w14:paraId="3F261404" w14:textId="77777777" w:rsidR="00380B60" w:rsidRDefault="00380B60" w:rsidP="00380B60"/>
    <w:p w14:paraId="32DAB3D9" w14:textId="77777777" w:rsidR="00380B60" w:rsidRDefault="00380B60" w:rsidP="00380B60">
      <w:pPr>
        <w:rPr>
          <w:b/>
          <w:sz w:val="28"/>
        </w:rPr>
      </w:pPr>
      <w:r>
        <w:rPr>
          <w:b/>
          <w:sz w:val="28"/>
        </w:rPr>
        <w:t>Who will make the decision?</w:t>
      </w:r>
    </w:p>
    <w:p w14:paraId="0B324FDF" w14:textId="77777777" w:rsidR="00380B60" w:rsidRDefault="00380B60" w:rsidP="00380B60">
      <w:pPr>
        <w:rPr>
          <w:b/>
          <w:sz w:val="28"/>
        </w:rPr>
      </w:pPr>
    </w:p>
    <w:p w14:paraId="242ECECB" w14:textId="1535FE68" w:rsidR="00380B60" w:rsidRDefault="00380B60" w:rsidP="00380B60">
      <w:r>
        <w:t xml:space="preserve">Councillor Brook, Cabinet Member for </w:t>
      </w:r>
      <w:r>
        <w:rPr>
          <w:noProof/>
          <w:lang w:val="en-US"/>
        </w:rPr>
        <w:t>Neighbourhoods &amp; Housing</w:t>
      </w:r>
    </w:p>
    <w:p w14:paraId="32BFFEBD" w14:textId="77777777" w:rsidR="00380B60" w:rsidRDefault="00380B60" w:rsidP="00380B60"/>
    <w:p w14:paraId="0A9C6CF5" w14:textId="77777777" w:rsidR="00380B60" w:rsidRDefault="00380B60" w:rsidP="00380B60">
      <w:pPr>
        <w:rPr>
          <w:b/>
          <w:sz w:val="28"/>
        </w:rPr>
      </w:pPr>
      <w:r>
        <w:rPr>
          <w:b/>
          <w:sz w:val="28"/>
        </w:rPr>
        <w:t>When is the decision to be taken?</w:t>
      </w:r>
    </w:p>
    <w:p w14:paraId="2E0CB3BE" w14:textId="77777777" w:rsidR="00380B60" w:rsidRDefault="00380B60" w:rsidP="00380B60">
      <w:pPr>
        <w:rPr>
          <w:b/>
          <w:sz w:val="28"/>
        </w:rPr>
      </w:pPr>
    </w:p>
    <w:p w14:paraId="38585777" w14:textId="77777777" w:rsidR="00380B60" w:rsidRDefault="00380B60" w:rsidP="00380B60">
      <w:r>
        <w:t>June 2023</w:t>
      </w:r>
    </w:p>
    <w:p w14:paraId="30204919" w14:textId="77777777" w:rsidR="00380B60" w:rsidRDefault="00380B60" w:rsidP="00380B60"/>
    <w:p w14:paraId="61A107E4" w14:textId="77777777" w:rsidR="00380B60" w:rsidRDefault="00380B60" w:rsidP="00380B60">
      <w:pPr>
        <w:rPr>
          <w:b/>
          <w:sz w:val="28"/>
        </w:rPr>
      </w:pPr>
      <w:r>
        <w:rPr>
          <w:b/>
          <w:sz w:val="28"/>
        </w:rPr>
        <w:t>Who will be consulted and how?</w:t>
      </w:r>
    </w:p>
    <w:p w14:paraId="79B89E6D" w14:textId="77777777" w:rsidR="00380B60" w:rsidRDefault="00380B60" w:rsidP="00380B60">
      <w:pPr>
        <w:rPr>
          <w:b/>
          <w:sz w:val="28"/>
        </w:rPr>
      </w:pPr>
    </w:p>
    <w:p w14:paraId="3AA2AB51" w14:textId="39531F7F" w:rsidR="00380B60" w:rsidRDefault="00380B60" w:rsidP="00380B60">
      <w:pPr>
        <w:rPr>
          <w:noProof/>
          <w:lang w:val="en-US"/>
        </w:rPr>
      </w:pPr>
      <w:r>
        <w:rPr>
          <w:noProof/>
          <w:lang w:val="en-US"/>
        </w:rPr>
        <w:t>Cabinet Member for Neighbourhoods &amp; Housing</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0D9315AD" w14:textId="77777777" w:rsidR="00380B60" w:rsidRDefault="00380B60" w:rsidP="00380B60">
      <w:pPr>
        <w:rPr>
          <w:noProof/>
          <w:lang w:val="en-US"/>
        </w:rPr>
      </w:pPr>
      <w:r>
        <w:rPr>
          <w:noProof/>
          <w:lang w:val="en-US"/>
        </w:rPr>
        <w:t>All the above will be consulted via approval of the delegated decision.</w:t>
      </w:r>
    </w:p>
    <w:p w14:paraId="5EB339C1" w14:textId="77777777" w:rsidR="00380B60" w:rsidRDefault="00380B60" w:rsidP="00380B60"/>
    <w:p w14:paraId="1CBB8BE3" w14:textId="77777777" w:rsidR="00380B60" w:rsidRDefault="00380B60" w:rsidP="00380B60">
      <w:pPr>
        <w:rPr>
          <w:b/>
          <w:sz w:val="28"/>
        </w:rPr>
      </w:pPr>
      <w:r>
        <w:rPr>
          <w:b/>
          <w:sz w:val="28"/>
        </w:rPr>
        <w:t>Supporting documentation:</w:t>
      </w:r>
    </w:p>
    <w:p w14:paraId="61F25715" w14:textId="77777777" w:rsidR="00380B60" w:rsidRDefault="00380B60" w:rsidP="00380B60">
      <w:pPr>
        <w:rPr>
          <w:b/>
          <w:sz w:val="28"/>
        </w:rPr>
      </w:pPr>
    </w:p>
    <w:p w14:paraId="2903B5BE" w14:textId="77777777" w:rsidR="00380B60" w:rsidRDefault="00380B60" w:rsidP="00380B60">
      <w:pPr>
        <w:rPr>
          <w:noProof/>
          <w:lang w:val="en-US"/>
        </w:rPr>
      </w:pPr>
      <w:r>
        <w:t xml:space="preserve">There are no supporting documents for this </w:t>
      </w:r>
      <w:proofErr w:type="gramStart"/>
      <w:r>
        <w:t>decision</w:t>
      </w:r>
      <w:proofErr w:type="gramEnd"/>
    </w:p>
    <w:p w14:paraId="0E601032" w14:textId="77777777" w:rsidR="00380B60" w:rsidRDefault="00380B60" w:rsidP="00380B60"/>
    <w:p w14:paraId="1659FD4C" w14:textId="77777777" w:rsidR="00380B60" w:rsidRDefault="00380B60" w:rsidP="00380B60">
      <w:pPr>
        <w:rPr>
          <w:b/>
          <w:sz w:val="28"/>
        </w:rPr>
      </w:pPr>
      <w:r>
        <w:rPr>
          <w:b/>
          <w:sz w:val="28"/>
        </w:rPr>
        <w:t>How and by when to make representations:</w:t>
      </w:r>
    </w:p>
    <w:p w14:paraId="155709C1" w14:textId="77777777" w:rsidR="00380B60" w:rsidRDefault="00380B60" w:rsidP="00380B60">
      <w:pPr>
        <w:rPr>
          <w:b/>
          <w:sz w:val="28"/>
        </w:rPr>
      </w:pPr>
    </w:p>
    <w:p w14:paraId="471DECFB" w14:textId="34B591D3" w:rsidR="00380B60" w:rsidRDefault="00380B60" w:rsidP="00380B60">
      <w:r>
        <w:t xml:space="preserve">Representations should be made to </w:t>
      </w:r>
      <w:r>
        <w:rPr>
          <w:lang w:val="en-US"/>
        </w:rPr>
        <w:t xml:space="preserve">Paul Foden </w:t>
      </w:r>
      <w:r>
        <w:t>before 23 June 2023.</w:t>
      </w:r>
    </w:p>
    <w:p w14:paraId="6219380B" w14:textId="10E64784" w:rsidR="00380B60" w:rsidRDefault="00380B60" w:rsidP="00380B60">
      <w:pPr>
        <w:rPr>
          <w:noProof/>
          <w:lang w:val="en-US"/>
        </w:rPr>
      </w:pPr>
      <w:r>
        <w:t xml:space="preserve">Tel: </w:t>
      </w:r>
      <w:r>
        <w:rPr>
          <w:noProof/>
          <w:lang w:val="en-US"/>
        </w:rPr>
        <w:t>07766297970</w:t>
      </w:r>
    </w:p>
    <w:p w14:paraId="7C87D62F" w14:textId="77777777" w:rsidR="00380B60" w:rsidRDefault="00380B60" w:rsidP="00380B60"/>
    <w:p w14:paraId="0230C143" w14:textId="40A91FE9" w:rsidR="00380B60" w:rsidRDefault="00380B60" w:rsidP="00380B60">
      <w:r>
        <w:t>First published in Forward Plan on 26 May 2023</w:t>
      </w:r>
    </w:p>
    <w:p w14:paraId="2372E84E" w14:textId="77777777" w:rsidR="00380B60" w:rsidRDefault="00380B60" w:rsidP="00380B60"/>
    <w:p w14:paraId="0A46BE53" w14:textId="77777777" w:rsidR="00380B60" w:rsidRDefault="00380B60" w:rsidP="00380B60"/>
    <w:p w14:paraId="5700334B" w14:textId="77777777" w:rsidR="00380B60" w:rsidRDefault="00380B60" w:rsidP="00380B60">
      <w:pPr>
        <w:rPr>
          <w:b/>
          <w:sz w:val="28"/>
          <w:szCs w:val="28"/>
        </w:rPr>
      </w:pPr>
      <w:r>
        <w:rPr>
          <w:noProof/>
        </w:rPr>
        <mc:AlternateContent>
          <mc:Choice Requires="wps">
            <w:drawing>
              <wp:anchor distT="0" distB="0" distL="114300" distR="114300" simplePos="0" relativeHeight="251863040" behindDoc="0" locked="0" layoutInCell="1" allowOverlap="1" wp14:anchorId="2BE298BE" wp14:editId="2F0A71FD">
                <wp:simplePos x="0" y="0"/>
                <wp:positionH relativeFrom="column">
                  <wp:posOffset>2171700</wp:posOffset>
                </wp:positionH>
                <wp:positionV relativeFrom="paragraph">
                  <wp:posOffset>346075</wp:posOffset>
                </wp:positionV>
                <wp:extent cx="1323975" cy="1143000"/>
                <wp:effectExtent l="0" t="0" r="952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404FEF2" w14:textId="49B84DF0" w:rsidR="00380B60" w:rsidRDefault="00267417" w:rsidP="00267417">
                            <w:r>
                              <w:object w:dxaOrig="1376" w:dyaOrig="899" w14:anchorId="3E92C874">
                                <v:shape id="_x0000_i1061" type="#_x0000_t75" style="width:75.75pt;height:49.5pt">
                                  <v:imagedata r:id="rId166" o:title=""/>
                                </v:shape>
                                <o:OLEObject Type="Embed" ProgID="Acrobat.Document.DC" ShapeID="_x0000_i1061" DrawAspect="Icon" ObjectID="_1781079548" r:id="rId16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298BE" id="_x0000_s1088" type="#_x0000_t202" style="position:absolute;margin-left:171pt;margin-top:27.25pt;width:104.25pt;height:90pt;z-index:251863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p+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FMFgDC1QbKAxJt4ahBZ/hS&#10;YrQVJvzMLIoOKcRB8k+4VAowReh3lNRgf/3tPvijFtBKSYsiLqjGKUMWfmjUyF02HgfNx8N4cjvE&#10;g722bK4tetcsAJnMcGANj9vg79VpW1loXnHa5iEmmpjmGLmg/rRd+ONg4bRyMZ9HJ1S5YX6l14af&#10;1BU4fulemTV90z3q5RFOYmf5u94ffWPDzXznYSmjMC6c9jLFCYnN7qc5jOD1OXpdvjmz3wA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DCPgp+VQIAALsEAAAOAAAAAAAAAAAAAAAAAC4CAABkcnMvZTJvRG9jLnhtbFBLAQIt&#10;ABQABgAIAAAAIQBoVVA73gAAAAoBAAAPAAAAAAAAAAAAAAAAAK8EAABkcnMvZG93bnJldi54bWxQ&#10;SwUGAAAAAAQABADzAAAAugUAAAAA&#10;" fillcolor="window" strokeweight=".5pt">
                <v:path arrowok="t"/>
                <v:textbox style="mso-fit-shape-to-text:t">
                  <w:txbxContent>
                    <w:p w14:paraId="5404FEF2" w14:textId="49B84DF0" w:rsidR="00380B60" w:rsidRDefault="00267417" w:rsidP="00267417">
                      <w:r>
                        <w:object w:dxaOrig="1376" w:dyaOrig="899" w14:anchorId="3E92C874">
                          <v:shape id="_x0000_i1088" type="#_x0000_t75" style="width:75.4pt;height:49.2pt">
                            <v:imagedata r:id="rId168" o:title=""/>
                          </v:shape>
                          <o:OLEObject Type="Embed" ProgID="Acrobat.Document.DC" ShapeID="_x0000_i1088" DrawAspect="Icon" ObjectID="_1778412500" r:id="rId169"/>
                        </w:object>
                      </w:r>
                    </w:p>
                  </w:txbxContent>
                </v:textbox>
              </v:shape>
            </w:pict>
          </mc:Fallback>
        </mc:AlternateContent>
      </w:r>
      <w:r w:rsidRPr="008254C1">
        <w:rPr>
          <w:b/>
          <w:sz w:val="28"/>
          <w:szCs w:val="28"/>
        </w:rPr>
        <w:t>Following the Making of the decision, the decision form will be published here:</w:t>
      </w:r>
    </w:p>
    <w:p w14:paraId="3DBCA67A" w14:textId="77777777" w:rsidR="00380B60" w:rsidRDefault="00380B60" w:rsidP="00380B60">
      <w:pPr>
        <w:rPr>
          <w:b/>
          <w:sz w:val="28"/>
          <w:szCs w:val="28"/>
        </w:rPr>
      </w:pPr>
    </w:p>
    <w:p w14:paraId="094B752F" w14:textId="77777777" w:rsidR="00380B60" w:rsidRDefault="00380B60" w:rsidP="00380B60">
      <w:pPr>
        <w:rPr>
          <w:b/>
          <w:sz w:val="28"/>
          <w:szCs w:val="28"/>
        </w:rPr>
      </w:pPr>
    </w:p>
    <w:p w14:paraId="2EDB3DE7" w14:textId="77777777" w:rsidR="00380B60" w:rsidRDefault="00380B60" w:rsidP="00380B60">
      <w:pPr>
        <w:rPr>
          <w:b/>
          <w:snapToGrid w:val="0"/>
          <w:sz w:val="31"/>
        </w:rPr>
      </w:pPr>
    </w:p>
    <w:p w14:paraId="76451A0B" w14:textId="77777777" w:rsidR="00380B60" w:rsidRDefault="00380B60" w:rsidP="008E4690">
      <w:pPr>
        <w:rPr>
          <w:b/>
          <w:snapToGrid w:val="0"/>
          <w:sz w:val="31"/>
        </w:rPr>
      </w:pPr>
    </w:p>
    <w:p w14:paraId="751AFBE4" w14:textId="1D7EEB85" w:rsidR="00515343" w:rsidRDefault="00515343" w:rsidP="00515343">
      <w:pPr>
        <w:rPr>
          <w:b/>
          <w:sz w:val="28"/>
        </w:rPr>
      </w:pPr>
      <w:r>
        <w:rPr>
          <w:b/>
          <w:sz w:val="28"/>
        </w:rPr>
        <w:lastRenderedPageBreak/>
        <w:t xml:space="preserve">DECISION: GDD0033 </w:t>
      </w:r>
      <w:r>
        <w:rPr>
          <w:b/>
          <w:sz w:val="28"/>
          <w:szCs w:val="28"/>
          <w:lang w:val="en-US"/>
        </w:rPr>
        <w:t>Bakehouse Square Public Realm and Landscaping Works</w:t>
      </w:r>
    </w:p>
    <w:p w14:paraId="273E5B28" w14:textId="77777777" w:rsidR="00515343" w:rsidRDefault="00515343" w:rsidP="00515343">
      <w:pPr>
        <w:rPr>
          <w:b/>
          <w:sz w:val="28"/>
        </w:rPr>
      </w:pPr>
    </w:p>
    <w:p w14:paraId="1E3BD4CA" w14:textId="77777777" w:rsidR="00515343" w:rsidRDefault="00515343" w:rsidP="00515343">
      <w:pPr>
        <w:rPr>
          <w:b/>
          <w:sz w:val="28"/>
        </w:rPr>
      </w:pPr>
      <w:r>
        <w:rPr>
          <w:b/>
          <w:sz w:val="28"/>
        </w:rPr>
        <w:t xml:space="preserve">Nature of the decision: </w:t>
      </w:r>
    </w:p>
    <w:p w14:paraId="785F1941" w14:textId="77777777" w:rsidR="00515343" w:rsidRDefault="00515343" w:rsidP="00515343">
      <w:pPr>
        <w:rPr>
          <w:b/>
          <w:sz w:val="28"/>
        </w:rPr>
      </w:pPr>
    </w:p>
    <w:p w14:paraId="14328D19" w14:textId="77777777" w:rsidR="00515343" w:rsidRDefault="00515343" w:rsidP="00515343">
      <w:pPr>
        <w:rPr>
          <w:lang w:val="en-US"/>
        </w:rPr>
      </w:pPr>
      <w:r>
        <w:rPr>
          <w:lang w:val="en-US"/>
        </w:rPr>
        <w:t>C</w:t>
      </w:r>
      <w:r w:rsidRPr="00B61981">
        <w:rPr>
          <w:lang w:val="en-US"/>
        </w:rPr>
        <w:t xml:space="preserve">ommence a procurement process </w:t>
      </w:r>
      <w:proofErr w:type="gramStart"/>
      <w:r w:rsidRPr="00B61981">
        <w:rPr>
          <w:lang w:val="en-US"/>
        </w:rPr>
        <w:t>in order to</w:t>
      </w:r>
      <w:proofErr w:type="gramEnd"/>
      <w:r w:rsidRPr="00B61981">
        <w:rPr>
          <w:lang w:val="en-US"/>
        </w:rPr>
        <w:t xml:space="preserve"> award a </w:t>
      </w:r>
      <w:r>
        <w:rPr>
          <w:lang w:val="en-US"/>
        </w:rPr>
        <w:t>contract for Public Realm and Landscaping Works at B</w:t>
      </w:r>
      <w:r w:rsidRPr="00B61981">
        <w:rPr>
          <w:lang w:val="en-US"/>
        </w:rPr>
        <w:t>akehouse Square</w:t>
      </w:r>
      <w:r>
        <w:rPr>
          <w:lang w:val="en-US"/>
        </w:rPr>
        <w:t>, G</w:t>
      </w:r>
      <w:r w:rsidRPr="00B61981">
        <w:rPr>
          <w:lang w:val="en-US"/>
        </w:rPr>
        <w:t>uisborough.</w:t>
      </w:r>
      <w:r>
        <w:rPr>
          <w:lang w:val="en-US"/>
        </w:rPr>
        <w:t xml:space="preserve"> </w:t>
      </w:r>
    </w:p>
    <w:p w14:paraId="7358C494" w14:textId="725BC22F" w:rsidR="00515343" w:rsidRDefault="00515343" w:rsidP="00515343">
      <w:pPr>
        <w:rPr>
          <w:lang w:val="en-US"/>
        </w:rPr>
      </w:pPr>
      <w:r w:rsidRPr="006B75F3">
        <w:rPr>
          <w:noProof/>
          <w:lang w:val="en-US"/>
        </w:rPr>
        <w:t>Estimated contract value - £</w:t>
      </w:r>
      <w:r>
        <w:rPr>
          <w:noProof/>
          <w:lang w:val="en-US"/>
        </w:rPr>
        <w:t>250k</w:t>
      </w:r>
      <w:r w:rsidRPr="006B75F3">
        <w:rPr>
          <w:noProof/>
          <w:lang w:val="en-US"/>
        </w:rPr>
        <w:t>.</w:t>
      </w:r>
      <w:r>
        <w:rPr>
          <w:noProof/>
          <w:lang w:val="en-US"/>
        </w:rPr>
        <w:t xml:space="preserve">  </w:t>
      </w:r>
    </w:p>
    <w:p w14:paraId="2F7A463F" w14:textId="77777777" w:rsidR="00515343" w:rsidRDefault="00515343" w:rsidP="00515343"/>
    <w:p w14:paraId="00E5A8B2" w14:textId="77777777" w:rsidR="00515343" w:rsidRDefault="00515343" w:rsidP="00515343">
      <w:pPr>
        <w:rPr>
          <w:b/>
          <w:sz w:val="28"/>
        </w:rPr>
      </w:pPr>
      <w:r>
        <w:rPr>
          <w:b/>
          <w:sz w:val="28"/>
        </w:rPr>
        <w:t>Who will make the decision?</w:t>
      </w:r>
    </w:p>
    <w:p w14:paraId="058564EC" w14:textId="77777777" w:rsidR="00515343" w:rsidRDefault="00515343" w:rsidP="00515343">
      <w:pPr>
        <w:rPr>
          <w:b/>
          <w:sz w:val="28"/>
        </w:rPr>
      </w:pPr>
    </w:p>
    <w:p w14:paraId="697D644F" w14:textId="5FD7C49D" w:rsidR="00515343" w:rsidRDefault="00515343" w:rsidP="00515343">
      <w:r>
        <w:t xml:space="preserve">Councillor Pallister, Cabinet Member for </w:t>
      </w:r>
      <w:r>
        <w:rPr>
          <w:noProof/>
          <w:lang w:val="en-US"/>
        </w:rPr>
        <w:t>Economic Growth</w:t>
      </w:r>
    </w:p>
    <w:p w14:paraId="0A7E2757" w14:textId="77777777" w:rsidR="00515343" w:rsidRDefault="00515343" w:rsidP="00515343"/>
    <w:p w14:paraId="24B7F9C4" w14:textId="77777777" w:rsidR="00515343" w:rsidRDefault="00515343" w:rsidP="00515343">
      <w:pPr>
        <w:rPr>
          <w:b/>
          <w:sz w:val="28"/>
        </w:rPr>
      </w:pPr>
      <w:r>
        <w:rPr>
          <w:b/>
          <w:sz w:val="28"/>
        </w:rPr>
        <w:t>When is the decision to be taken?</w:t>
      </w:r>
    </w:p>
    <w:p w14:paraId="40F5A0C8" w14:textId="77777777" w:rsidR="00515343" w:rsidRDefault="00515343" w:rsidP="00515343">
      <w:pPr>
        <w:rPr>
          <w:b/>
          <w:sz w:val="28"/>
        </w:rPr>
      </w:pPr>
    </w:p>
    <w:p w14:paraId="2A25E48F" w14:textId="77777777" w:rsidR="00515343" w:rsidRDefault="00515343" w:rsidP="00515343">
      <w:r>
        <w:t>June 2023</w:t>
      </w:r>
    </w:p>
    <w:p w14:paraId="0ABE1BDE" w14:textId="77777777" w:rsidR="00515343" w:rsidRDefault="00515343" w:rsidP="00515343"/>
    <w:p w14:paraId="3A3FC5ED" w14:textId="77777777" w:rsidR="00515343" w:rsidRDefault="00515343" w:rsidP="00515343">
      <w:pPr>
        <w:rPr>
          <w:b/>
          <w:sz w:val="28"/>
        </w:rPr>
      </w:pPr>
      <w:r>
        <w:rPr>
          <w:b/>
          <w:sz w:val="28"/>
        </w:rPr>
        <w:t>Who will be consulted and how?</w:t>
      </w:r>
    </w:p>
    <w:p w14:paraId="3B98EA5E" w14:textId="77777777" w:rsidR="00515343" w:rsidRDefault="00515343" w:rsidP="00515343">
      <w:pPr>
        <w:rPr>
          <w:b/>
          <w:sz w:val="28"/>
        </w:rPr>
      </w:pPr>
    </w:p>
    <w:p w14:paraId="7463E6BF" w14:textId="03211CDA" w:rsidR="00515343" w:rsidRDefault="00515343" w:rsidP="00515343">
      <w:pPr>
        <w:rPr>
          <w:noProof/>
          <w:lang w:val="en-US"/>
        </w:rPr>
      </w:pPr>
      <w:r>
        <w:rPr>
          <w:noProof/>
          <w:lang w:val="en-US"/>
        </w:rPr>
        <w:t>Cabinet Member for Economic Growth</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37981BFB" w14:textId="77777777" w:rsidR="00515343" w:rsidRDefault="00515343" w:rsidP="00515343">
      <w:pPr>
        <w:rPr>
          <w:noProof/>
          <w:lang w:val="en-US"/>
        </w:rPr>
      </w:pPr>
      <w:r>
        <w:rPr>
          <w:noProof/>
          <w:lang w:val="en-US"/>
        </w:rPr>
        <w:t>All the above will be consulted via approval of the delegated decision.</w:t>
      </w:r>
    </w:p>
    <w:p w14:paraId="617649EB" w14:textId="77777777" w:rsidR="00515343" w:rsidRDefault="00515343" w:rsidP="00515343"/>
    <w:p w14:paraId="11FE9F21" w14:textId="77777777" w:rsidR="00515343" w:rsidRDefault="00515343" w:rsidP="00515343">
      <w:pPr>
        <w:rPr>
          <w:b/>
          <w:sz w:val="28"/>
        </w:rPr>
      </w:pPr>
      <w:r>
        <w:rPr>
          <w:b/>
          <w:sz w:val="28"/>
        </w:rPr>
        <w:t>Supporting documentation:</w:t>
      </w:r>
    </w:p>
    <w:p w14:paraId="702B77E6" w14:textId="77777777" w:rsidR="00515343" w:rsidRDefault="00515343" w:rsidP="00515343">
      <w:pPr>
        <w:rPr>
          <w:b/>
          <w:sz w:val="28"/>
        </w:rPr>
      </w:pPr>
    </w:p>
    <w:p w14:paraId="4EA39443" w14:textId="77777777" w:rsidR="00515343" w:rsidRDefault="00515343" w:rsidP="00515343">
      <w:pPr>
        <w:rPr>
          <w:noProof/>
          <w:lang w:val="en-US"/>
        </w:rPr>
      </w:pPr>
      <w:r>
        <w:t xml:space="preserve">There are no supporting documents for this </w:t>
      </w:r>
      <w:proofErr w:type="gramStart"/>
      <w:r>
        <w:t>decision</w:t>
      </w:r>
      <w:proofErr w:type="gramEnd"/>
    </w:p>
    <w:p w14:paraId="747BA2C8" w14:textId="77777777" w:rsidR="00515343" w:rsidRDefault="00515343" w:rsidP="00515343"/>
    <w:p w14:paraId="4620C7B2" w14:textId="77777777" w:rsidR="00515343" w:rsidRDefault="00515343" w:rsidP="00515343">
      <w:pPr>
        <w:rPr>
          <w:b/>
          <w:sz w:val="28"/>
        </w:rPr>
      </w:pPr>
      <w:r>
        <w:rPr>
          <w:b/>
          <w:sz w:val="28"/>
        </w:rPr>
        <w:t>How and by when to make representations:</w:t>
      </w:r>
    </w:p>
    <w:p w14:paraId="7299C703" w14:textId="77777777" w:rsidR="00515343" w:rsidRDefault="00515343" w:rsidP="00515343">
      <w:pPr>
        <w:rPr>
          <w:b/>
          <w:sz w:val="28"/>
        </w:rPr>
      </w:pPr>
    </w:p>
    <w:p w14:paraId="1074A5A5" w14:textId="26E6DE2B" w:rsidR="00515343" w:rsidRDefault="00515343" w:rsidP="00515343">
      <w:r>
        <w:t xml:space="preserve">Representations should be made to </w:t>
      </w:r>
      <w:r>
        <w:rPr>
          <w:lang w:val="en-US"/>
        </w:rPr>
        <w:t xml:space="preserve">Andrew Richardson </w:t>
      </w:r>
      <w:r>
        <w:t>before 23 June 2023.</w:t>
      </w:r>
    </w:p>
    <w:p w14:paraId="66035F9D" w14:textId="1F2E2333" w:rsidR="00515343" w:rsidRDefault="00515343" w:rsidP="00515343">
      <w:pPr>
        <w:rPr>
          <w:noProof/>
          <w:lang w:val="en-US"/>
        </w:rPr>
      </w:pPr>
      <w:r>
        <w:t xml:space="preserve">Tel: </w:t>
      </w:r>
      <w:r>
        <w:rPr>
          <w:noProof/>
          <w:lang w:val="en-US"/>
        </w:rPr>
        <w:t>07584 703079</w:t>
      </w:r>
    </w:p>
    <w:p w14:paraId="2A77FE7A" w14:textId="77777777" w:rsidR="00515343" w:rsidRDefault="00515343" w:rsidP="00515343"/>
    <w:p w14:paraId="586A4C23" w14:textId="77777777" w:rsidR="00515343" w:rsidRDefault="00515343" w:rsidP="00515343">
      <w:r>
        <w:t>First published in Forward Plan on 26 May 2023</w:t>
      </w:r>
    </w:p>
    <w:p w14:paraId="00F7AEF0" w14:textId="77777777" w:rsidR="00515343" w:rsidRDefault="00515343" w:rsidP="00515343"/>
    <w:p w14:paraId="38FEE6F5" w14:textId="77777777" w:rsidR="00515343" w:rsidRDefault="00515343" w:rsidP="00515343"/>
    <w:p w14:paraId="25EF2092" w14:textId="77777777" w:rsidR="00515343" w:rsidRDefault="00515343" w:rsidP="00515343">
      <w:pPr>
        <w:rPr>
          <w:b/>
          <w:sz w:val="28"/>
          <w:szCs w:val="28"/>
        </w:rPr>
      </w:pPr>
      <w:r>
        <w:rPr>
          <w:noProof/>
        </w:rPr>
        <mc:AlternateContent>
          <mc:Choice Requires="wps">
            <w:drawing>
              <wp:anchor distT="0" distB="0" distL="114300" distR="114300" simplePos="0" relativeHeight="251865088" behindDoc="0" locked="0" layoutInCell="1" allowOverlap="1" wp14:anchorId="5C82DD47" wp14:editId="6A1681A0">
                <wp:simplePos x="0" y="0"/>
                <wp:positionH relativeFrom="column">
                  <wp:posOffset>2171700</wp:posOffset>
                </wp:positionH>
                <wp:positionV relativeFrom="paragraph">
                  <wp:posOffset>346075</wp:posOffset>
                </wp:positionV>
                <wp:extent cx="1323975" cy="1143000"/>
                <wp:effectExtent l="0" t="0" r="9525" b="0"/>
                <wp:wrapNone/>
                <wp:docPr id="3"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1714F1" w14:textId="77777777" w:rsidR="00515343" w:rsidRDefault="00515343" w:rsidP="005153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2DD47" id="_x0000_s1094" type="#_x0000_t202" alt="Link to the decision form." style="position:absolute;margin-left:171pt;margin-top:27.25pt;width:104.25pt;height:90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Skf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KY2wAQrtZQ7pFoCwcNOsMX&#10;EqMtMeFnZlF0SCEOkn/CpVKAKUK/o6QG++tv98EftYBWSloUcUHdzy2zAnn4rlEld9loFFQfD6Px&#10;zQAP9tKyvrTobTMH5DLDkTU8boO/V8dtZaF5xXmbhahoYppj7IL643buD6OF88rFbBadUOeG+aVe&#10;GX7UV2D5pXtl1vRt96iYRzjKneXvun/wDZRrmG09VDJK48xqL1Sckdjufp7DEF6eo9f5qzP9DQ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eUpH1cCAAC9BAAADgAAAAAAAAAAAAAAAAAuAgAAZHJzL2Uyb0RvYy54bWxQ&#10;SwECLQAUAAYACAAAACEAHNtZtOAAAAAKAQAADwAAAAAAAAAAAAAAAACxBAAAZHJzL2Rvd25yZXYu&#10;eG1sUEsFBgAAAAAEAAQA8wAAAL4FAAAAAA==&#10;" fillcolor="window" strokeweight=".5pt">
                <v:path arrowok="t"/>
                <v:textbox>
                  <w:txbxContent>
                    <w:p w14:paraId="6F1714F1" w14:textId="77777777" w:rsidR="00515343" w:rsidRDefault="00515343" w:rsidP="00515343"/>
                  </w:txbxContent>
                </v:textbox>
              </v:shape>
            </w:pict>
          </mc:Fallback>
        </mc:AlternateContent>
      </w:r>
      <w:r w:rsidRPr="008254C1">
        <w:rPr>
          <w:b/>
          <w:sz w:val="28"/>
          <w:szCs w:val="28"/>
        </w:rPr>
        <w:t>Following the Making of the decision, the decision form will be published here:</w:t>
      </w:r>
    </w:p>
    <w:p w14:paraId="61C13EA1" w14:textId="77777777" w:rsidR="00515343" w:rsidRDefault="00515343" w:rsidP="00515343">
      <w:pPr>
        <w:rPr>
          <w:b/>
          <w:sz w:val="28"/>
          <w:szCs w:val="28"/>
        </w:rPr>
      </w:pPr>
    </w:p>
    <w:p w14:paraId="4D8C8C2A" w14:textId="77777777" w:rsidR="00515343" w:rsidRDefault="00515343" w:rsidP="00515343">
      <w:pPr>
        <w:rPr>
          <w:b/>
          <w:sz w:val="28"/>
          <w:szCs w:val="28"/>
        </w:rPr>
      </w:pPr>
    </w:p>
    <w:p w14:paraId="23EA13C2" w14:textId="77777777" w:rsidR="00515343" w:rsidRDefault="00515343" w:rsidP="00515343">
      <w:pPr>
        <w:rPr>
          <w:b/>
          <w:snapToGrid w:val="0"/>
          <w:sz w:val="31"/>
        </w:rPr>
      </w:pPr>
    </w:p>
    <w:p w14:paraId="6604AD8D" w14:textId="77777777" w:rsidR="00515343" w:rsidRDefault="00515343" w:rsidP="00515343">
      <w:pPr>
        <w:rPr>
          <w:b/>
          <w:snapToGrid w:val="0"/>
          <w:sz w:val="31"/>
        </w:rPr>
      </w:pPr>
    </w:p>
    <w:p w14:paraId="7E397AF3" w14:textId="6517EE99" w:rsidR="00B62FE0" w:rsidRDefault="00B62FE0" w:rsidP="00B62FE0">
      <w:pPr>
        <w:rPr>
          <w:b/>
          <w:sz w:val="28"/>
        </w:rPr>
      </w:pPr>
      <w:r>
        <w:rPr>
          <w:b/>
          <w:sz w:val="28"/>
        </w:rPr>
        <w:lastRenderedPageBreak/>
        <w:t xml:space="preserve">DECISION: GDD0034 </w:t>
      </w:r>
      <w:r>
        <w:rPr>
          <w:b/>
          <w:sz w:val="28"/>
          <w:szCs w:val="28"/>
          <w:lang w:val="en-US"/>
        </w:rPr>
        <w:t>Participate in the NEPO302 Gas Framework until 31 March 2026</w:t>
      </w:r>
    </w:p>
    <w:p w14:paraId="7E2EB2BC" w14:textId="77777777" w:rsidR="00B62FE0" w:rsidRDefault="00B62FE0" w:rsidP="00B62FE0">
      <w:pPr>
        <w:rPr>
          <w:b/>
          <w:sz w:val="28"/>
        </w:rPr>
      </w:pPr>
    </w:p>
    <w:p w14:paraId="608BDD3E" w14:textId="77777777" w:rsidR="00B62FE0" w:rsidRDefault="00B62FE0" w:rsidP="00B62FE0">
      <w:pPr>
        <w:rPr>
          <w:b/>
          <w:sz w:val="28"/>
        </w:rPr>
      </w:pPr>
      <w:r>
        <w:rPr>
          <w:b/>
          <w:sz w:val="28"/>
        </w:rPr>
        <w:t xml:space="preserve">Nature of the decision: </w:t>
      </w:r>
    </w:p>
    <w:p w14:paraId="70B3729B" w14:textId="77777777" w:rsidR="00B62FE0" w:rsidRDefault="00B62FE0" w:rsidP="00B62FE0">
      <w:pPr>
        <w:rPr>
          <w:b/>
          <w:sz w:val="28"/>
        </w:rPr>
      </w:pPr>
    </w:p>
    <w:p w14:paraId="5B17083D" w14:textId="773841E2" w:rsidR="00B62FE0" w:rsidRDefault="00B62FE0" w:rsidP="00B62FE0">
      <w:pPr>
        <w:rPr>
          <w:lang w:val="en-US"/>
        </w:rPr>
      </w:pPr>
      <w:r>
        <w:rPr>
          <w:lang w:val="en-US"/>
        </w:rPr>
        <w:t xml:space="preserve">Redcar and Cleveland Borough Council participate in the NEPO302 Gas Framework.  The initial contract period is coming to an end and NEPO have awarded a contract extension to Corona Energy until 31 March 2026 on behalf of its member authorities.  </w:t>
      </w:r>
      <w:proofErr w:type="gramStart"/>
      <w:r>
        <w:rPr>
          <w:lang w:val="en-US"/>
        </w:rPr>
        <w:t>Therefore</w:t>
      </w:r>
      <w:proofErr w:type="gramEnd"/>
      <w:r>
        <w:rPr>
          <w:lang w:val="en-US"/>
        </w:rPr>
        <w:t xml:space="preserve"> Redcar and Cleveland </w:t>
      </w:r>
      <w:proofErr w:type="spellStart"/>
      <w:r>
        <w:rPr>
          <w:lang w:val="en-US"/>
        </w:rPr>
        <w:t>Bororugh</w:t>
      </w:r>
      <w:proofErr w:type="spellEnd"/>
      <w:r>
        <w:rPr>
          <w:lang w:val="en-US"/>
        </w:rPr>
        <w:t xml:space="preserve"> Council intend on participating in the contract extension until 31 March 2026. </w:t>
      </w:r>
      <w:r>
        <w:rPr>
          <w:noProof/>
          <w:lang w:val="en-US"/>
        </w:rPr>
        <w:t xml:space="preserve">  </w:t>
      </w:r>
    </w:p>
    <w:p w14:paraId="1DA3F49D" w14:textId="77777777" w:rsidR="00B62FE0" w:rsidRDefault="00B62FE0" w:rsidP="00B62FE0"/>
    <w:p w14:paraId="35EBE674" w14:textId="77777777" w:rsidR="00B62FE0" w:rsidRDefault="00B62FE0" w:rsidP="00B62FE0">
      <w:pPr>
        <w:rPr>
          <w:b/>
          <w:sz w:val="28"/>
        </w:rPr>
      </w:pPr>
      <w:r>
        <w:rPr>
          <w:b/>
          <w:sz w:val="28"/>
        </w:rPr>
        <w:t>Who will make the decision?</w:t>
      </w:r>
    </w:p>
    <w:p w14:paraId="35F4CB8E" w14:textId="77777777" w:rsidR="00B62FE0" w:rsidRDefault="00B62FE0" w:rsidP="00B62FE0">
      <w:pPr>
        <w:rPr>
          <w:b/>
          <w:sz w:val="28"/>
        </w:rPr>
      </w:pPr>
    </w:p>
    <w:p w14:paraId="0B31D125" w14:textId="3354ADD9" w:rsidR="00B62FE0" w:rsidRDefault="00B62FE0" w:rsidP="00B62FE0">
      <w:r>
        <w:t xml:space="preserve">Councillor Richardson, Cabinet Member for </w:t>
      </w:r>
      <w:r>
        <w:rPr>
          <w:noProof/>
          <w:lang w:val="en-US"/>
        </w:rPr>
        <w:t>Climate, Environment &amp; Culture</w:t>
      </w:r>
    </w:p>
    <w:p w14:paraId="113121A8" w14:textId="77777777" w:rsidR="00B62FE0" w:rsidRDefault="00B62FE0" w:rsidP="00B62FE0"/>
    <w:p w14:paraId="24E4D9C3" w14:textId="77777777" w:rsidR="00B62FE0" w:rsidRDefault="00B62FE0" w:rsidP="00B62FE0">
      <w:pPr>
        <w:rPr>
          <w:b/>
          <w:sz w:val="28"/>
        </w:rPr>
      </w:pPr>
      <w:r>
        <w:rPr>
          <w:b/>
          <w:sz w:val="28"/>
        </w:rPr>
        <w:t>When is the decision to be taken?</w:t>
      </w:r>
    </w:p>
    <w:p w14:paraId="7A82DC5D" w14:textId="77777777" w:rsidR="00B62FE0" w:rsidRDefault="00B62FE0" w:rsidP="00B62FE0">
      <w:pPr>
        <w:rPr>
          <w:b/>
          <w:sz w:val="28"/>
        </w:rPr>
      </w:pPr>
    </w:p>
    <w:p w14:paraId="094CC36A" w14:textId="44B6F95E" w:rsidR="00B62FE0" w:rsidRDefault="00B62FE0" w:rsidP="00B62FE0">
      <w:r>
        <w:t>July 2023</w:t>
      </w:r>
    </w:p>
    <w:p w14:paraId="60F17513" w14:textId="77777777" w:rsidR="00B62FE0" w:rsidRDefault="00B62FE0" w:rsidP="00B62FE0"/>
    <w:p w14:paraId="2A254341" w14:textId="77777777" w:rsidR="00B62FE0" w:rsidRDefault="00B62FE0" w:rsidP="00B62FE0">
      <w:pPr>
        <w:rPr>
          <w:b/>
          <w:sz w:val="28"/>
        </w:rPr>
      </w:pPr>
      <w:r>
        <w:rPr>
          <w:b/>
          <w:sz w:val="28"/>
        </w:rPr>
        <w:t>Who will be consulted and how?</w:t>
      </w:r>
    </w:p>
    <w:p w14:paraId="7291D6EC" w14:textId="77777777" w:rsidR="00B62FE0" w:rsidRDefault="00B62FE0" w:rsidP="00B62FE0">
      <w:pPr>
        <w:rPr>
          <w:b/>
          <w:sz w:val="28"/>
        </w:rPr>
      </w:pPr>
    </w:p>
    <w:p w14:paraId="5FEF126B" w14:textId="595C5282" w:rsidR="00B62FE0" w:rsidRDefault="00B62FE0" w:rsidP="00B62FE0">
      <w:pPr>
        <w:rPr>
          <w:noProof/>
          <w:lang w:val="en-US"/>
        </w:rPr>
      </w:pPr>
      <w:r>
        <w:rPr>
          <w:noProof/>
          <w:lang w:val="en-US"/>
        </w:rPr>
        <w:t>Cabinet Member for Climate, Environment &amp; Culture</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71A28848" w14:textId="77777777" w:rsidR="00B62FE0" w:rsidRDefault="00B62FE0" w:rsidP="00B62FE0">
      <w:pPr>
        <w:rPr>
          <w:noProof/>
          <w:lang w:val="en-US"/>
        </w:rPr>
      </w:pPr>
      <w:r>
        <w:rPr>
          <w:noProof/>
          <w:lang w:val="en-US"/>
        </w:rPr>
        <w:t>All the above will be consulted via approval of the delegated decision.</w:t>
      </w:r>
    </w:p>
    <w:p w14:paraId="03532433" w14:textId="77777777" w:rsidR="00B62FE0" w:rsidRDefault="00B62FE0" w:rsidP="00B62FE0"/>
    <w:p w14:paraId="27A07DB0" w14:textId="77777777" w:rsidR="00B62FE0" w:rsidRDefault="00B62FE0" w:rsidP="00B62FE0">
      <w:pPr>
        <w:rPr>
          <w:b/>
          <w:sz w:val="28"/>
        </w:rPr>
      </w:pPr>
      <w:r>
        <w:rPr>
          <w:b/>
          <w:sz w:val="28"/>
        </w:rPr>
        <w:t>Supporting documentation:</w:t>
      </w:r>
    </w:p>
    <w:p w14:paraId="53029584" w14:textId="77777777" w:rsidR="00B62FE0" w:rsidRDefault="00B62FE0" w:rsidP="00B62FE0">
      <w:pPr>
        <w:rPr>
          <w:b/>
          <w:sz w:val="28"/>
        </w:rPr>
      </w:pPr>
    </w:p>
    <w:p w14:paraId="252ECBDC" w14:textId="77777777" w:rsidR="00B62FE0" w:rsidRDefault="00B62FE0" w:rsidP="00B62FE0">
      <w:pPr>
        <w:rPr>
          <w:noProof/>
          <w:lang w:val="en-US"/>
        </w:rPr>
      </w:pPr>
      <w:r>
        <w:t xml:space="preserve">There are no supporting documents for this </w:t>
      </w:r>
      <w:proofErr w:type="gramStart"/>
      <w:r>
        <w:t>decision</w:t>
      </w:r>
      <w:proofErr w:type="gramEnd"/>
    </w:p>
    <w:p w14:paraId="0F4F87C6" w14:textId="77777777" w:rsidR="00B62FE0" w:rsidRDefault="00B62FE0" w:rsidP="00B62FE0"/>
    <w:p w14:paraId="79186A07" w14:textId="77777777" w:rsidR="00B62FE0" w:rsidRDefault="00B62FE0" w:rsidP="00B62FE0">
      <w:pPr>
        <w:rPr>
          <w:b/>
          <w:sz w:val="28"/>
        </w:rPr>
      </w:pPr>
      <w:r>
        <w:rPr>
          <w:b/>
          <w:sz w:val="28"/>
        </w:rPr>
        <w:t>How and by when to make representations:</w:t>
      </w:r>
    </w:p>
    <w:p w14:paraId="38A88A1A" w14:textId="77777777" w:rsidR="00B62FE0" w:rsidRDefault="00B62FE0" w:rsidP="00B62FE0">
      <w:pPr>
        <w:rPr>
          <w:b/>
          <w:sz w:val="28"/>
        </w:rPr>
      </w:pPr>
    </w:p>
    <w:p w14:paraId="34C6CF27" w14:textId="5FB0E7B2" w:rsidR="00B62FE0" w:rsidRDefault="00B62FE0" w:rsidP="00B62FE0">
      <w:r>
        <w:t xml:space="preserve">Representations should be made to </w:t>
      </w:r>
      <w:r>
        <w:rPr>
          <w:lang w:val="en-US"/>
        </w:rPr>
        <w:t xml:space="preserve">Lizzie Kemp </w:t>
      </w:r>
      <w:r>
        <w:t xml:space="preserve">before </w:t>
      </w:r>
      <w:r w:rsidR="007A0C3A">
        <w:t>19 July</w:t>
      </w:r>
      <w:r>
        <w:t xml:space="preserve"> 2023.</w:t>
      </w:r>
    </w:p>
    <w:p w14:paraId="4A05DE7D" w14:textId="60930AAD" w:rsidR="00B62FE0" w:rsidRDefault="00B62FE0" w:rsidP="00B62FE0">
      <w:pPr>
        <w:rPr>
          <w:noProof/>
          <w:lang w:val="en-US"/>
        </w:rPr>
      </w:pPr>
      <w:r>
        <w:t xml:space="preserve">Tel: </w:t>
      </w:r>
      <w:r>
        <w:rPr>
          <w:noProof/>
          <w:lang w:val="en-US"/>
        </w:rPr>
        <w:t>07584 7030</w:t>
      </w:r>
      <w:r w:rsidR="007A0C3A">
        <w:rPr>
          <w:noProof/>
          <w:lang w:val="en-US"/>
        </w:rPr>
        <w:t>57</w:t>
      </w:r>
    </w:p>
    <w:p w14:paraId="5E353AA6" w14:textId="77777777" w:rsidR="00B62FE0" w:rsidRDefault="00B62FE0" w:rsidP="00B62FE0"/>
    <w:p w14:paraId="3B17D8F5" w14:textId="775E2829" w:rsidR="00B62FE0" w:rsidRDefault="00B62FE0" w:rsidP="00B62FE0">
      <w:r>
        <w:t xml:space="preserve">First published in Forward Plan on </w:t>
      </w:r>
      <w:r w:rsidR="007A0C3A">
        <w:t>21 June</w:t>
      </w:r>
      <w:r>
        <w:t xml:space="preserve"> 2023</w:t>
      </w:r>
    </w:p>
    <w:p w14:paraId="1CEB0300" w14:textId="77777777" w:rsidR="00B62FE0" w:rsidRDefault="00B62FE0" w:rsidP="00B62FE0"/>
    <w:p w14:paraId="7EDEE239" w14:textId="77777777" w:rsidR="00B62FE0" w:rsidRDefault="00B62FE0" w:rsidP="00B62FE0"/>
    <w:p w14:paraId="4799B2FF" w14:textId="77777777" w:rsidR="00B62FE0" w:rsidRDefault="00B62FE0" w:rsidP="00B62FE0">
      <w:pPr>
        <w:rPr>
          <w:b/>
          <w:sz w:val="28"/>
          <w:szCs w:val="28"/>
        </w:rPr>
      </w:pPr>
      <w:r>
        <w:rPr>
          <w:noProof/>
        </w:rPr>
        <mc:AlternateContent>
          <mc:Choice Requires="wps">
            <w:drawing>
              <wp:anchor distT="0" distB="0" distL="114300" distR="114300" simplePos="0" relativeHeight="251869184" behindDoc="0" locked="0" layoutInCell="1" allowOverlap="1" wp14:anchorId="49598A6C" wp14:editId="1BDA4B35">
                <wp:simplePos x="0" y="0"/>
                <wp:positionH relativeFrom="column">
                  <wp:posOffset>2171700</wp:posOffset>
                </wp:positionH>
                <wp:positionV relativeFrom="paragraph">
                  <wp:posOffset>346075</wp:posOffset>
                </wp:positionV>
                <wp:extent cx="1323975" cy="1143000"/>
                <wp:effectExtent l="0" t="0" r="9525" b="0"/>
                <wp:wrapNone/>
                <wp:docPr id="39"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EEFC800" w14:textId="77777777" w:rsidR="00B62FE0" w:rsidRDefault="00B62FE0" w:rsidP="00B62F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98A6C" id="_x0000_s1095" type="#_x0000_t202" alt="Link to the decision form." style="position:absolute;margin-left:171pt;margin-top:27.25pt;width:104.25pt;height:90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2bKVw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hLDjANAuFpDeUCiLRw16Axf&#10;VBhtiQk/M4uiQwpxkPwTLlIBpgjdjpIt2F9/uw/+qAW0UtKgiAvqfu6YFcjDd40qGWfDYVB9PAxH&#10;t3082GvL+tqid/UckMsMR9bwuA3+Xp220kL9ivM2C1HRxDTH2AX1p+3cH0cL55WL2Sw6oc4N80u9&#10;Mvykr8DyS/vKrOna7lExj3CSO8vfdf/oGyjXMNt5kFWUxoXVTqg4I7Hd3TyHIbw+R6/LV2f6Gw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hldmylcCAAC9BAAADgAAAAAAAAAAAAAAAAAuAgAAZHJzL2Uyb0RvYy54bWxQ&#10;SwECLQAUAAYACAAAACEAHNtZtOAAAAAKAQAADwAAAAAAAAAAAAAAAACxBAAAZHJzL2Rvd25yZXYu&#10;eG1sUEsFBgAAAAAEAAQA8wAAAL4FAAAAAA==&#10;" fillcolor="window" strokeweight=".5pt">
                <v:path arrowok="t"/>
                <v:textbox>
                  <w:txbxContent>
                    <w:p w14:paraId="3EEFC800" w14:textId="77777777" w:rsidR="00B62FE0" w:rsidRDefault="00B62FE0" w:rsidP="00B62FE0"/>
                  </w:txbxContent>
                </v:textbox>
              </v:shape>
            </w:pict>
          </mc:Fallback>
        </mc:AlternateContent>
      </w:r>
      <w:r w:rsidRPr="008254C1">
        <w:rPr>
          <w:b/>
          <w:sz w:val="28"/>
          <w:szCs w:val="28"/>
        </w:rPr>
        <w:t>Following the Making of the decision, the decision form will be published here:</w:t>
      </w:r>
    </w:p>
    <w:p w14:paraId="6E74B813" w14:textId="77777777" w:rsidR="00B62FE0" w:rsidRDefault="00B62FE0" w:rsidP="00B62FE0">
      <w:pPr>
        <w:rPr>
          <w:b/>
          <w:sz w:val="28"/>
          <w:szCs w:val="28"/>
        </w:rPr>
      </w:pPr>
    </w:p>
    <w:p w14:paraId="681D165C" w14:textId="77777777" w:rsidR="00B62FE0" w:rsidRDefault="00B62FE0" w:rsidP="00515343">
      <w:pPr>
        <w:rPr>
          <w:b/>
          <w:snapToGrid w:val="0"/>
          <w:sz w:val="31"/>
        </w:rPr>
      </w:pPr>
    </w:p>
    <w:p w14:paraId="6BEAD71A" w14:textId="0CDBED29" w:rsidR="0091256E" w:rsidRDefault="0091256E" w:rsidP="0091256E">
      <w:pPr>
        <w:rPr>
          <w:b/>
          <w:sz w:val="28"/>
        </w:rPr>
      </w:pPr>
      <w:r>
        <w:rPr>
          <w:b/>
          <w:sz w:val="28"/>
        </w:rPr>
        <w:lastRenderedPageBreak/>
        <w:t xml:space="preserve">DECISION: GDD0035 </w:t>
      </w:r>
      <w:r>
        <w:rPr>
          <w:b/>
          <w:sz w:val="28"/>
          <w:szCs w:val="28"/>
          <w:lang w:val="en-US"/>
        </w:rPr>
        <w:t>Extension of the “Redcar and Cleveland Borough Council (Alcohol) Public Spaces Protection Order (PSPO) 2017” for a further 3 years (until 19 October 2026) with variations</w:t>
      </w:r>
    </w:p>
    <w:p w14:paraId="2B4B00F3" w14:textId="77777777" w:rsidR="0091256E" w:rsidRDefault="0091256E" w:rsidP="0091256E">
      <w:pPr>
        <w:rPr>
          <w:b/>
          <w:sz w:val="28"/>
        </w:rPr>
      </w:pPr>
    </w:p>
    <w:p w14:paraId="77703188" w14:textId="77777777" w:rsidR="0091256E" w:rsidRDefault="0091256E" w:rsidP="0091256E">
      <w:pPr>
        <w:rPr>
          <w:b/>
          <w:sz w:val="28"/>
        </w:rPr>
      </w:pPr>
      <w:r>
        <w:rPr>
          <w:b/>
          <w:sz w:val="28"/>
        </w:rPr>
        <w:t xml:space="preserve">Nature of the decision: </w:t>
      </w:r>
    </w:p>
    <w:p w14:paraId="262924A5" w14:textId="77777777" w:rsidR="0091256E" w:rsidRDefault="0091256E" w:rsidP="0091256E">
      <w:pPr>
        <w:rPr>
          <w:b/>
          <w:sz w:val="28"/>
        </w:rPr>
      </w:pPr>
    </w:p>
    <w:p w14:paraId="136F99B2" w14:textId="19C82C2F" w:rsidR="0091256E" w:rsidRDefault="0091256E" w:rsidP="0091256E">
      <w:pPr>
        <w:rPr>
          <w:lang w:val="en-US"/>
        </w:rPr>
      </w:pPr>
      <w:r w:rsidRPr="00392BA5">
        <w:rPr>
          <w:noProof/>
          <w:lang w:val="en-US"/>
        </w:rPr>
        <w:t xml:space="preserve">To exercise the council's powers under the public spaces protection provisions of the Anti-social Behaviour, Crime and Policing Act 2014 to </w:t>
      </w:r>
      <w:r>
        <w:rPr>
          <w:noProof/>
          <w:lang w:val="en-US"/>
        </w:rPr>
        <w:t xml:space="preserve">extend </w:t>
      </w:r>
      <w:r w:rsidRPr="00392BA5">
        <w:rPr>
          <w:noProof/>
          <w:lang w:val="en-US"/>
        </w:rPr>
        <w:t>the “Redcar and Cleveland Borough Council (Alcohol) Public Spaces Protection Order (PSPO) 2017”</w:t>
      </w:r>
      <w:r>
        <w:rPr>
          <w:noProof/>
          <w:lang w:val="en-US"/>
        </w:rPr>
        <w:t>for a further three years from 20 October 2023, retaining the existing provisions controlling alcohol consumption and prohibiting public defecation, urination and aggressive begging within designated town, village and loal centres across the borough ; and to vary the Order to amend the extent of the Guisborough and Skelton restricted area to incorporate adjoining retail parks; to create a new restricted area at South Bank incorporating Low Grange and Cleveland  retail parks; and to introduce a new antisocial behaviour and nuisance offence across all 11 restricted areas</w:t>
      </w:r>
      <w:r w:rsidRPr="00392BA5">
        <w:rPr>
          <w:noProof/>
          <w:lang w:val="en-US"/>
        </w:rPr>
        <w:t xml:space="preserve">, in order to tackle crime and/or antisocial behaviour. The </w:t>
      </w:r>
      <w:r>
        <w:rPr>
          <w:noProof/>
          <w:lang w:val="en-US"/>
        </w:rPr>
        <w:t xml:space="preserve">extension and </w:t>
      </w:r>
      <w:r w:rsidRPr="00392BA5">
        <w:rPr>
          <w:noProof/>
          <w:lang w:val="en-US"/>
        </w:rPr>
        <w:t>variation</w:t>
      </w:r>
      <w:r>
        <w:rPr>
          <w:noProof/>
          <w:lang w:val="en-US"/>
        </w:rPr>
        <w:t xml:space="preserve"> order</w:t>
      </w:r>
      <w:r w:rsidRPr="00392BA5">
        <w:rPr>
          <w:noProof/>
          <w:lang w:val="en-US"/>
        </w:rPr>
        <w:t xml:space="preserve"> is scheduled to come into force around </w:t>
      </w:r>
      <w:r>
        <w:rPr>
          <w:noProof/>
          <w:lang w:val="en-US"/>
        </w:rPr>
        <w:t>20</w:t>
      </w:r>
      <w:r w:rsidRPr="00392BA5">
        <w:rPr>
          <w:noProof/>
          <w:lang w:val="en-US"/>
        </w:rPr>
        <w:t xml:space="preserve"> </w:t>
      </w:r>
      <w:r>
        <w:rPr>
          <w:noProof/>
          <w:lang w:val="en-US"/>
        </w:rPr>
        <w:t>Octo</w:t>
      </w:r>
      <w:r w:rsidRPr="00392BA5">
        <w:rPr>
          <w:noProof/>
          <w:lang w:val="en-US"/>
        </w:rPr>
        <w:t>ber 202</w:t>
      </w:r>
      <w:r>
        <w:rPr>
          <w:noProof/>
          <w:lang w:val="en-US"/>
        </w:rPr>
        <w:t xml:space="preserve">3. </w:t>
      </w:r>
      <w:bookmarkStart w:id="14" w:name="_Hlk139017477"/>
      <w:r>
        <w:rPr>
          <w:noProof/>
          <w:lang w:val="en-US"/>
        </w:rPr>
        <w:t xml:space="preserve">The Order, once renewed and varied, will </w:t>
      </w:r>
      <w:r w:rsidRPr="00733F00">
        <w:rPr>
          <w:noProof/>
          <w:lang w:val="en-US"/>
        </w:rPr>
        <w:t>subsequently to be known as the “Redcar and Cleveland Borough Council (Anti-Social Behaviour and Nuisance) Public Spaces Protection Order (PSPO)”</w:t>
      </w:r>
      <w:r w:rsidRPr="00392BA5">
        <w:rPr>
          <w:noProof/>
          <w:lang w:val="en-US"/>
        </w:rPr>
        <w:t>.</w:t>
      </w:r>
      <w:bookmarkEnd w:id="14"/>
      <w:r>
        <w:rPr>
          <w:lang w:val="en-US"/>
        </w:rPr>
        <w:t xml:space="preserve"> </w:t>
      </w:r>
      <w:r>
        <w:rPr>
          <w:noProof/>
          <w:lang w:val="en-US"/>
        </w:rPr>
        <w:t xml:space="preserve">  </w:t>
      </w:r>
    </w:p>
    <w:p w14:paraId="3B680DA4" w14:textId="77777777" w:rsidR="0091256E" w:rsidRDefault="0091256E" w:rsidP="0091256E"/>
    <w:p w14:paraId="21E02D76" w14:textId="77777777" w:rsidR="0091256E" w:rsidRDefault="0091256E" w:rsidP="0091256E">
      <w:pPr>
        <w:rPr>
          <w:b/>
          <w:sz w:val="28"/>
        </w:rPr>
      </w:pPr>
      <w:r>
        <w:rPr>
          <w:b/>
          <w:sz w:val="28"/>
        </w:rPr>
        <w:t>Who will make the decision?</w:t>
      </w:r>
    </w:p>
    <w:p w14:paraId="303CDC63" w14:textId="77777777" w:rsidR="0091256E" w:rsidRDefault="0091256E" w:rsidP="0091256E">
      <w:pPr>
        <w:rPr>
          <w:b/>
          <w:sz w:val="28"/>
        </w:rPr>
      </w:pPr>
    </w:p>
    <w:p w14:paraId="29DF979C" w14:textId="10C52BB8" w:rsidR="0091256E" w:rsidRDefault="0091256E" w:rsidP="0091256E">
      <w:r>
        <w:t xml:space="preserve">Councillor Brook, Cabinet Member for </w:t>
      </w:r>
      <w:r>
        <w:rPr>
          <w:noProof/>
          <w:lang w:val="en-US"/>
        </w:rPr>
        <w:t>Neighbourhoods</w:t>
      </w:r>
    </w:p>
    <w:p w14:paraId="01C806C1" w14:textId="77777777" w:rsidR="0091256E" w:rsidRDefault="0091256E" w:rsidP="0091256E"/>
    <w:p w14:paraId="71B7CDBC" w14:textId="77777777" w:rsidR="0091256E" w:rsidRDefault="0091256E" w:rsidP="0091256E">
      <w:pPr>
        <w:rPr>
          <w:b/>
          <w:sz w:val="28"/>
        </w:rPr>
      </w:pPr>
      <w:r>
        <w:rPr>
          <w:b/>
          <w:sz w:val="28"/>
        </w:rPr>
        <w:t>When is the decision to be taken?</w:t>
      </w:r>
    </w:p>
    <w:p w14:paraId="335CAB46" w14:textId="77777777" w:rsidR="0091256E" w:rsidRDefault="0091256E" w:rsidP="0091256E">
      <w:pPr>
        <w:rPr>
          <w:b/>
          <w:sz w:val="28"/>
        </w:rPr>
      </w:pPr>
    </w:p>
    <w:p w14:paraId="05235E4C" w14:textId="77777777" w:rsidR="0091256E" w:rsidRDefault="0091256E" w:rsidP="0091256E">
      <w:r>
        <w:t>July 2023</w:t>
      </w:r>
    </w:p>
    <w:p w14:paraId="38E53020" w14:textId="77777777" w:rsidR="0091256E" w:rsidRDefault="0091256E" w:rsidP="0091256E"/>
    <w:p w14:paraId="4B73FD09" w14:textId="77777777" w:rsidR="0091256E" w:rsidRDefault="0091256E" w:rsidP="0091256E">
      <w:pPr>
        <w:rPr>
          <w:b/>
          <w:sz w:val="28"/>
        </w:rPr>
      </w:pPr>
      <w:r>
        <w:rPr>
          <w:b/>
          <w:sz w:val="28"/>
        </w:rPr>
        <w:t>Who will be consulted and how?</w:t>
      </w:r>
    </w:p>
    <w:p w14:paraId="3BBF3210" w14:textId="77777777" w:rsidR="0091256E" w:rsidRDefault="0091256E" w:rsidP="0091256E">
      <w:pPr>
        <w:rPr>
          <w:b/>
          <w:sz w:val="28"/>
        </w:rPr>
      </w:pPr>
    </w:p>
    <w:p w14:paraId="3FEB06F2" w14:textId="77777777" w:rsidR="0091256E" w:rsidRPr="00150FB3" w:rsidRDefault="0091256E" w:rsidP="0091256E">
      <w:pPr>
        <w:rPr>
          <w:noProof/>
          <w:lang w:val="en-US"/>
        </w:rPr>
      </w:pPr>
      <w:r w:rsidRPr="00150FB3">
        <w:rPr>
          <w:noProof/>
          <w:lang w:val="en-US"/>
        </w:rPr>
        <w:t>The council will carry out extensive consultation activities (14 July-25 August 2023) with the following:</w:t>
      </w:r>
    </w:p>
    <w:p w14:paraId="3676368D" w14:textId="77777777" w:rsidR="0091256E" w:rsidRPr="00150FB3" w:rsidRDefault="0091256E" w:rsidP="0091256E">
      <w:pPr>
        <w:rPr>
          <w:noProof/>
          <w:lang w:val="en-US"/>
        </w:rPr>
      </w:pPr>
      <w:r w:rsidRPr="00150FB3">
        <w:rPr>
          <w:noProof/>
          <w:lang w:val="en-US"/>
        </w:rPr>
        <w:t>- Cleveland police</w:t>
      </w:r>
    </w:p>
    <w:p w14:paraId="70178162" w14:textId="77777777" w:rsidR="0091256E" w:rsidRPr="00150FB3" w:rsidRDefault="0091256E" w:rsidP="0091256E">
      <w:pPr>
        <w:rPr>
          <w:noProof/>
          <w:lang w:val="en-US"/>
        </w:rPr>
      </w:pPr>
      <w:r w:rsidRPr="00150FB3">
        <w:rPr>
          <w:noProof/>
          <w:lang w:val="en-US"/>
        </w:rPr>
        <w:t>- the office of the police &amp; crime commisioner for Cleveland</w:t>
      </w:r>
    </w:p>
    <w:p w14:paraId="50CB755A" w14:textId="77777777" w:rsidR="0091256E" w:rsidRPr="00150FB3" w:rsidRDefault="0091256E" w:rsidP="0091256E">
      <w:pPr>
        <w:rPr>
          <w:noProof/>
          <w:lang w:val="en-US"/>
        </w:rPr>
      </w:pPr>
      <w:r w:rsidRPr="00150FB3">
        <w:rPr>
          <w:noProof/>
          <w:lang w:val="en-US"/>
        </w:rPr>
        <w:t>-  residents living and businesses trading in surrounding locality at each of the 1</w:t>
      </w:r>
      <w:r>
        <w:rPr>
          <w:noProof/>
          <w:lang w:val="en-US"/>
        </w:rPr>
        <w:t>1</w:t>
      </w:r>
      <w:r w:rsidRPr="00150FB3">
        <w:rPr>
          <w:noProof/>
          <w:lang w:val="en-US"/>
        </w:rPr>
        <w:t xml:space="preserve"> restricted areas </w:t>
      </w:r>
    </w:p>
    <w:p w14:paraId="2861D523" w14:textId="77777777" w:rsidR="0091256E" w:rsidRPr="00150FB3" w:rsidRDefault="0091256E" w:rsidP="0091256E">
      <w:pPr>
        <w:rPr>
          <w:noProof/>
          <w:lang w:val="en-US"/>
        </w:rPr>
      </w:pPr>
      <w:r w:rsidRPr="00150FB3">
        <w:rPr>
          <w:noProof/>
          <w:lang w:val="en-US"/>
        </w:rPr>
        <w:t>- Charities and support organisations addressing homelessness issues</w:t>
      </w:r>
    </w:p>
    <w:p w14:paraId="4C3A7894" w14:textId="77777777" w:rsidR="0091256E" w:rsidRPr="00150FB3" w:rsidRDefault="0091256E" w:rsidP="0091256E">
      <w:pPr>
        <w:rPr>
          <w:noProof/>
          <w:lang w:val="en-US"/>
        </w:rPr>
      </w:pPr>
      <w:r w:rsidRPr="00150FB3">
        <w:rPr>
          <w:noProof/>
          <w:lang w:val="en-US"/>
        </w:rPr>
        <w:t>- relevant town and parish councils</w:t>
      </w:r>
    </w:p>
    <w:p w14:paraId="7A30AFF0" w14:textId="77777777" w:rsidR="0091256E" w:rsidRPr="00150FB3" w:rsidRDefault="0091256E" w:rsidP="0091256E">
      <w:pPr>
        <w:rPr>
          <w:noProof/>
          <w:lang w:val="en-US"/>
        </w:rPr>
      </w:pPr>
      <w:r w:rsidRPr="00150FB3">
        <w:rPr>
          <w:noProof/>
          <w:lang w:val="en-US"/>
        </w:rPr>
        <w:t>- general public by means of on-line quesitonnaires</w:t>
      </w:r>
    </w:p>
    <w:p w14:paraId="121D7CD3" w14:textId="38DA72CA" w:rsidR="0091256E" w:rsidRDefault="0091256E" w:rsidP="0091256E">
      <w:pPr>
        <w:rPr>
          <w:noProof/>
          <w:lang w:val="en-US"/>
        </w:rPr>
      </w:pPr>
      <w:r w:rsidRPr="00150FB3">
        <w:rPr>
          <w:noProof/>
          <w:lang w:val="en-US"/>
        </w:rPr>
        <w:t xml:space="preserve">Following the consultation exercise, the council will comply with notification requirements, by giving notice of its intention </w:t>
      </w:r>
      <w:r>
        <w:rPr>
          <w:noProof/>
          <w:lang w:val="en-US"/>
        </w:rPr>
        <w:t xml:space="preserve">for a period of 28 days (around </w:t>
      </w:r>
      <w:r w:rsidRPr="00A958E7">
        <w:rPr>
          <w:noProof/>
          <w:lang w:val="en-US"/>
        </w:rPr>
        <w:t>8 September-6 October 2023</w:t>
      </w:r>
      <w:r>
        <w:rPr>
          <w:noProof/>
          <w:lang w:val="en-US"/>
        </w:rPr>
        <w:t xml:space="preserve">) </w:t>
      </w:r>
      <w:r w:rsidRPr="00150FB3">
        <w:rPr>
          <w:noProof/>
          <w:lang w:val="en-US"/>
        </w:rPr>
        <w:t xml:space="preserve">to  vary this PSPO to relevant town and parish councils; </w:t>
      </w:r>
      <w:r w:rsidRPr="00150FB3">
        <w:rPr>
          <w:noProof/>
          <w:lang w:val="en-US"/>
        </w:rPr>
        <w:lastRenderedPageBreak/>
        <w:t>and by publishing the notice on the council's website; and by posting notices in each of the 1</w:t>
      </w:r>
      <w:r>
        <w:rPr>
          <w:noProof/>
          <w:lang w:val="en-US"/>
        </w:rPr>
        <w:t>1</w:t>
      </w:r>
      <w:r w:rsidRPr="00150FB3">
        <w:rPr>
          <w:noProof/>
          <w:lang w:val="en-US"/>
        </w:rPr>
        <w:t xml:space="preserve"> resticted areas affected.</w:t>
      </w:r>
    </w:p>
    <w:p w14:paraId="104A7390" w14:textId="77777777" w:rsidR="0091256E" w:rsidRDefault="0091256E" w:rsidP="0091256E"/>
    <w:p w14:paraId="134004AD" w14:textId="77777777" w:rsidR="0091256E" w:rsidRDefault="0091256E" w:rsidP="0091256E">
      <w:pPr>
        <w:rPr>
          <w:b/>
          <w:sz w:val="28"/>
        </w:rPr>
      </w:pPr>
      <w:r>
        <w:rPr>
          <w:b/>
          <w:sz w:val="28"/>
        </w:rPr>
        <w:t>Supporting documentation:</w:t>
      </w:r>
    </w:p>
    <w:p w14:paraId="1A001E84" w14:textId="77777777" w:rsidR="0091256E" w:rsidRDefault="0091256E" w:rsidP="0091256E">
      <w:pPr>
        <w:rPr>
          <w:b/>
          <w:sz w:val="28"/>
        </w:rPr>
      </w:pPr>
    </w:p>
    <w:p w14:paraId="119F743D" w14:textId="77777777" w:rsidR="0091256E" w:rsidRDefault="0091256E" w:rsidP="0091256E">
      <w:pPr>
        <w:rPr>
          <w:noProof/>
          <w:lang w:val="en-US"/>
        </w:rPr>
      </w:pPr>
      <w:r>
        <w:t xml:space="preserve">There are no supporting documents for this </w:t>
      </w:r>
      <w:proofErr w:type="gramStart"/>
      <w:r>
        <w:t>decision</w:t>
      </w:r>
      <w:proofErr w:type="gramEnd"/>
    </w:p>
    <w:p w14:paraId="2D3B0A2C" w14:textId="77777777" w:rsidR="0091256E" w:rsidRDefault="0091256E" w:rsidP="0091256E"/>
    <w:p w14:paraId="4D0214CC" w14:textId="77777777" w:rsidR="0091256E" w:rsidRDefault="0091256E" w:rsidP="0091256E">
      <w:pPr>
        <w:rPr>
          <w:b/>
          <w:sz w:val="28"/>
        </w:rPr>
      </w:pPr>
      <w:r>
        <w:rPr>
          <w:b/>
          <w:sz w:val="28"/>
        </w:rPr>
        <w:t>How and by when to make representations:</w:t>
      </w:r>
    </w:p>
    <w:p w14:paraId="63E4B5A4" w14:textId="77777777" w:rsidR="0091256E" w:rsidRDefault="0091256E" w:rsidP="0091256E">
      <w:pPr>
        <w:rPr>
          <w:b/>
          <w:sz w:val="28"/>
        </w:rPr>
      </w:pPr>
    </w:p>
    <w:p w14:paraId="5819451F" w14:textId="3138BC86" w:rsidR="0091256E" w:rsidRDefault="0091256E" w:rsidP="0091256E">
      <w:r>
        <w:t xml:space="preserve">Representations should be made to </w:t>
      </w:r>
      <w:r>
        <w:rPr>
          <w:lang w:val="en-US"/>
        </w:rPr>
        <w:t xml:space="preserve">Julian Feakes </w:t>
      </w:r>
      <w:r>
        <w:t>before 28 July 2023.</w:t>
      </w:r>
    </w:p>
    <w:p w14:paraId="5C7D895B" w14:textId="5F618F3D" w:rsidR="0091256E" w:rsidRDefault="0091256E" w:rsidP="0091256E">
      <w:pPr>
        <w:rPr>
          <w:noProof/>
          <w:lang w:val="en-US"/>
        </w:rPr>
      </w:pPr>
      <w:r>
        <w:t xml:space="preserve">Tel: </w:t>
      </w:r>
      <w:r>
        <w:rPr>
          <w:noProof/>
          <w:lang w:val="en-US"/>
        </w:rPr>
        <w:t>01642 776 948</w:t>
      </w:r>
    </w:p>
    <w:p w14:paraId="570B52C1" w14:textId="77777777" w:rsidR="0091256E" w:rsidRDefault="0091256E" w:rsidP="0091256E"/>
    <w:p w14:paraId="6872A920" w14:textId="5577C506" w:rsidR="0091256E" w:rsidRDefault="0091256E" w:rsidP="0091256E">
      <w:r>
        <w:t>First published in Forward Plan on 30 June 2023</w:t>
      </w:r>
    </w:p>
    <w:p w14:paraId="11CF29DD" w14:textId="77777777" w:rsidR="0091256E" w:rsidRDefault="0091256E" w:rsidP="0091256E"/>
    <w:p w14:paraId="5385B2B7" w14:textId="77777777" w:rsidR="0091256E" w:rsidRDefault="0091256E" w:rsidP="0091256E"/>
    <w:p w14:paraId="4B25EF7F" w14:textId="77777777" w:rsidR="0091256E" w:rsidRDefault="0091256E" w:rsidP="0091256E">
      <w:pPr>
        <w:rPr>
          <w:b/>
          <w:sz w:val="28"/>
          <w:szCs w:val="28"/>
        </w:rPr>
      </w:pPr>
      <w:r>
        <w:rPr>
          <w:noProof/>
        </w:rPr>
        <mc:AlternateContent>
          <mc:Choice Requires="wps">
            <w:drawing>
              <wp:anchor distT="0" distB="0" distL="114300" distR="114300" simplePos="0" relativeHeight="251873280" behindDoc="0" locked="0" layoutInCell="1" allowOverlap="1" wp14:anchorId="58553E96" wp14:editId="594EDFF3">
                <wp:simplePos x="0" y="0"/>
                <wp:positionH relativeFrom="column">
                  <wp:posOffset>2171700</wp:posOffset>
                </wp:positionH>
                <wp:positionV relativeFrom="paragraph">
                  <wp:posOffset>346075</wp:posOffset>
                </wp:positionV>
                <wp:extent cx="1323975" cy="1143000"/>
                <wp:effectExtent l="0" t="0" r="9525" b="0"/>
                <wp:wrapNone/>
                <wp:docPr id="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033B66" w14:textId="5F5B4EA6" w:rsidR="0091256E" w:rsidRDefault="006F06B2" w:rsidP="006F06B2">
                            <w:r>
                              <w:object w:dxaOrig="1376" w:dyaOrig="899" w14:anchorId="4CE53024">
                                <v:shape id="_x0000_i1062" type="#_x0000_t75" style="width:75.75pt;height:49.5pt">
                                  <v:imagedata r:id="rId170" o:title=""/>
                                </v:shape>
                                <o:OLEObject Type="Embed" ProgID="Acrobat.Document.DC" ShapeID="_x0000_i1062" DrawAspect="Icon" ObjectID="_1781079549" r:id="rId17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553E96" id="_x0000_s1091" type="#_x0000_t202" style="position:absolute;margin-left:171pt;margin-top:27.25pt;width:104.25pt;height:90pt;z-index:251873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eD8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OACEqw2UByTawlGDzvCl&#10;xGgrTPiZWRQdUoiD5J9wqRRgitDvKKnB/vrbffBHLaCVkhZFXFCNU4Ys/NCokbtsPA6aj4fx5HaI&#10;B3tt2Vxb9K5ZADKZ4cAaHrfB36vTtrLQvOK0zUNMNDHNMXJB/Wm78MfBwmnlYj6PTqhyw/xKrw0/&#10;qStw/NK9Mmv6pnvUyyOcxM7yd70/+saGm/nOw1JGYVw47WWKExKb3U9zGMHrc/S6fHNmvwE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DNBeD8VQIAALsEAAAOAAAAAAAAAAAAAAAAAC4CAABkcnMvZTJvRG9jLnhtbFBLAQIt&#10;ABQABgAIAAAAIQBoVVA73gAAAAoBAAAPAAAAAAAAAAAAAAAAAK8EAABkcnMvZG93bnJldi54bWxQ&#10;SwUGAAAAAAQABADzAAAAugUAAAAA&#10;" fillcolor="window" strokeweight=".5pt">
                <v:path arrowok="t"/>
                <v:textbox style="mso-fit-shape-to-text:t">
                  <w:txbxContent>
                    <w:p w14:paraId="59033B66" w14:textId="5F5B4EA6" w:rsidR="0091256E" w:rsidRDefault="006F06B2" w:rsidP="006F06B2">
                      <w:r>
                        <w:object w:dxaOrig="1376" w:dyaOrig="899" w14:anchorId="4CE53024">
                          <v:shape id="_x0000_i1090" type="#_x0000_t75" style="width:75.4pt;height:49.2pt">
                            <v:imagedata r:id="rId172" o:title=""/>
                          </v:shape>
                          <o:OLEObject Type="Embed" ProgID="Acrobat.Document.DC" ShapeID="_x0000_i1090" DrawAspect="Icon" ObjectID="_1778412501" r:id="rId173"/>
                        </w:object>
                      </w:r>
                    </w:p>
                  </w:txbxContent>
                </v:textbox>
              </v:shape>
            </w:pict>
          </mc:Fallback>
        </mc:AlternateContent>
      </w:r>
      <w:r w:rsidRPr="008254C1">
        <w:rPr>
          <w:b/>
          <w:sz w:val="28"/>
          <w:szCs w:val="28"/>
        </w:rPr>
        <w:t>Following the Making of the decision, the decision form will be published here:</w:t>
      </w:r>
    </w:p>
    <w:p w14:paraId="0961ACE3" w14:textId="77777777" w:rsidR="0091256E" w:rsidRDefault="0091256E" w:rsidP="0091256E">
      <w:pPr>
        <w:rPr>
          <w:b/>
          <w:sz w:val="28"/>
          <w:szCs w:val="28"/>
        </w:rPr>
      </w:pPr>
    </w:p>
    <w:p w14:paraId="03323A77" w14:textId="77777777" w:rsidR="0091256E" w:rsidRDefault="0091256E" w:rsidP="0091256E">
      <w:pPr>
        <w:rPr>
          <w:b/>
          <w:snapToGrid w:val="0"/>
          <w:sz w:val="31"/>
        </w:rPr>
      </w:pPr>
    </w:p>
    <w:p w14:paraId="6261B254" w14:textId="68A52BD5" w:rsidR="0091256E" w:rsidRDefault="0091256E" w:rsidP="0091256E">
      <w:pPr>
        <w:rPr>
          <w:b/>
          <w:snapToGrid w:val="0"/>
          <w:sz w:val="31"/>
        </w:rPr>
      </w:pPr>
    </w:p>
    <w:p w14:paraId="39E4D4BA" w14:textId="77777777" w:rsidR="00C20203" w:rsidRDefault="00C20203" w:rsidP="0091256E">
      <w:pPr>
        <w:rPr>
          <w:b/>
          <w:snapToGrid w:val="0"/>
          <w:sz w:val="31"/>
        </w:rPr>
      </w:pPr>
    </w:p>
    <w:p w14:paraId="12A6982F" w14:textId="77777777" w:rsidR="00C20203" w:rsidRDefault="00C20203" w:rsidP="0091256E">
      <w:pPr>
        <w:rPr>
          <w:b/>
          <w:snapToGrid w:val="0"/>
          <w:sz w:val="31"/>
        </w:rPr>
      </w:pPr>
    </w:p>
    <w:p w14:paraId="6E922256" w14:textId="77777777" w:rsidR="00C20203" w:rsidRDefault="00C20203" w:rsidP="0091256E">
      <w:pPr>
        <w:rPr>
          <w:b/>
          <w:snapToGrid w:val="0"/>
          <w:sz w:val="31"/>
        </w:rPr>
      </w:pPr>
    </w:p>
    <w:p w14:paraId="591FFD6C" w14:textId="77777777" w:rsidR="00C20203" w:rsidRDefault="00C20203" w:rsidP="0091256E">
      <w:pPr>
        <w:rPr>
          <w:b/>
          <w:snapToGrid w:val="0"/>
          <w:sz w:val="31"/>
        </w:rPr>
      </w:pPr>
    </w:p>
    <w:p w14:paraId="2345219F" w14:textId="77777777" w:rsidR="00C20203" w:rsidRDefault="00C20203" w:rsidP="0091256E">
      <w:pPr>
        <w:rPr>
          <w:b/>
          <w:snapToGrid w:val="0"/>
          <w:sz w:val="31"/>
        </w:rPr>
      </w:pPr>
    </w:p>
    <w:p w14:paraId="40DA3DDD" w14:textId="77777777" w:rsidR="00C20203" w:rsidRDefault="00C20203" w:rsidP="0091256E">
      <w:pPr>
        <w:rPr>
          <w:b/>
          <w:snapToGrid w:val="0"/>
          <w:sz w:val="31"/>
        </w:rPr>
      </w:pPr>
    </w:p>
    <w:p w14:paraId="57E3FDBB" w14:textId="77777777" w:rsidR="00C20203" w:rsidRDefault="00C20203" w:rsidP="0091256E">
      <w:pPr>
        <w:rPr>
          <w:b/>
          <w:snapToGrid w:val="0"/>
          <w:sz w:val="31"/>
        </w:rPr>
      </w:pPr>
    </w:p>
    <w:p w14:paraId="235509AB" w14:textId="77777777" w:rsidR="00C20203" w:rsidRDefault="00C20203" w:rsidP="0091256E">
      <w:pPr>
        <w:rPr>
          <w:b/>
          <w:snapToGrid w:val="0"/>
          <w:sz w:val="31"/>
        </w:rPr>
      </w:pPr>
    </w:p>
    <w:p w14:paraId="694E8343" w14:textId="77777777" w:rsidR="00C20203" w:rsidRDefault="00C20203" w:rsidP="0091256E">
      <w:pPr>
        <w:rPr>
          <w:b/>
          <w:snapToGrid w:val="0"/>
          <w:sz w:val="31"/>
        </w:rPr>
      </w:pPr>
    </w:p>
    <w:p w14:paraId="3F38B01A" w14:textId="77777777" w:rsidR="00C20203" w:rsidRDefault="00C20203" w:rsidP="0091256E">
      <w:pPr>
        <w:rPr>
          <w:b/>
          <w:snapToGrid w:val="0"/>
          <w:sz w:val="31"/>
        </w:rPr>
      </w:pPr>
    </w:p>
    <w:p w14:paraId="386CA70A" w14:textId="77777777" w:rsidR="00C20203" w:rsidRDefault="00C20203" w:rsidP="0091256E">
      <w:pPr>
        <w:rPr>
          <w:b/>
          <w:snapToGrid w:val="0"/>
          <w:sz w:val="31"/>
        </w:rPr>
      </w:pPr>
    </w:p>
    <w:p w14:paraId="2D11740C" w14:textId="77777777" w:rsidR="00C20203" w:rsidRDefault="00C20203" w:rsidP="0091256E">
      <w:pPr>
        <w:rPr>
          <w:b/>
          <w:snapToGrid w:val="0"/>
          <w:sz w:val="31"/>
        </w:rPr>
      </w:pPr>
    </w:p>
    <w:p w14:paraId="695DC67F" w14:textId="77777777" w:rsidR="00C20203" w:rsidRDefault="00C20203" w:rsidP="0091256E">
      <w:pPr>
        <w:rPr>
          <w:b/>
          <w:snapToGrid w:val="0"/>
          <w:sz w:val="31"/>
        </w:rPr>
      </w:pPr>
    </w:p>
    <w:p w14:paraId="638ADE01" w14:textId="77777777" w:rsidR="00C20203" w:rsidRDefault="00C20203" w:rsidP="0091256E">
      <w:pPr>
        <w:rPr>
          <w:b/>
          <w:snapToGrid w:val="0"/>
          <w:sz w:val="31"/>
        </w:rPr>
      </w:pPr>
    </w:p>
    <w:p w14:paraId="2F9609B7" w14:textId="77777777" w:rsidR="00C20203" w:rsidRDefault="00C20203" w:rsidP="0091256E">
      <w:pPr>
        <w:rPr>
          <w:b/>
          <w:snapToGrid w:val="0"/>
          <w:sz w:val="31"/>
        </w:rPr>
      </w:pPr>
    </w:p>
    <w:p w14:paraId="49DBAE1E" w14:textId="77777777" w:rsidR="00C20203" w:rsidRDefault="00C20203" w:rsidP="0091256E">
      <w:pPr>
        <w:rPr>
          <w:b/>
          <w:snapToGrid w:val="0"/>
          <w:sz w:val="31"/>
        </w:rPr>
      </w:pPr>
    </w:p>
    <w:p w14:paraId="04496563" w14:textId="77777777" w:rsidR="00C20203" w:rsidRDefault="00C20203" w:rsidP="0091256E">
      <w:pPr>
        <w:rPr>
          <w:b/>
          <w:snapToGrid w:val="0"/>
          <w:sz w:val="31"/>
        </w:rPr>
      </w:pPr>
    </w:p>
    <w:p w14:paraId="70446E23" w14:textId="77777777" w:rsidR="00C20203" w:rsidRDefault="00C20203" w:rsidP="0091256E">
      <w:pPr>
        <w:rPr>
          <w:b/>
          <w:snapToGrid w:val="0"/>
          <w:sz w:val="31"/>
        </w:rPr>
      </w:pPr>
    </w:p>
    <w:p w14:paraId="59AEA93E" w14:textId="77777777" w:rsidR="00C20203" w:rsidRDefault="00C20203" w:rsidP="0091256E">
      <w:pPr>
        <w:rPr>
          <w:b/>
          <w:snapToGrid w:val="0"/>
          <w:sz w:val="31"/>
        </w:rPr>
      </w:pPr>
    </w:p>
    <w:p w14:paraId="54699954" w14:textId="76ED03F8" w:rsidR="00C20203" w:rsidRDefault="00C20203" w:rsidP="00C20203">
      <w:pPr>
        <w:rPr>
          <w:b/>
          <w:sz w:val="28"/>
        </w:rPr>
      </w:pPr>
      <w:r>
        <w:rPr>
          <w:b/>
          <w:sz w:val="28"/>
        </w:rPr>
        <w:lastRenderedPageBreak/>
        <w:t xml:space="preserve">DECISION: GDD0036 </w:t>
      </w:r>
      <w:r>
        <w:rPr>
          <w:b/>
          <w:sz w:val="28"/>
          <w:szCs w:val="28"/>
          <w:lang w:val="en-US"/>
        </w:rPr>
        <w:t>Extension of the “Redcar and Cleveland Borough Council (Gates) Public Spaces Protection Order (PSPO) 2017” for a further 3 years (until 19 October 2026) with variations</w:t>
      </w:r>
    </w:p>
    <w:p w14:paraId="722C0C3F" w14:textId="77777777" w:rsidR="00C20203" w:rsidRDefault="00C20203" w:rsidP="00C20203">
      <w:pPr>
        <w:rPr>
          <w:b/>
          <w:sz w:val="28"/>
        </w:rPr>
      </w:pPr>
    </w:p>
    <w:p w14:paraId="1EDEB9D6" w14:textId="77777777" w:rsidR="00C20203" w:rsidRDefault="00C20203" w:rsidP="00C20203">
      <w:pPr>
        <w:rPr>
          <w:b/>
          <w:sz w:val="28"/>
        </w:rPr>
      </w:pPr>
      <w:r>
        <w:rPr>
          <w:b/>
          <w:sz w:val="28"/>
        </w:rPr>
        <w:t xml:space="preserve">Nature of the decision: </w:t>
      </w:r>
    </w:p>
    <w:p w14:paraId="618BFE6A" w14:textId="77777777" w:rsidR="00C20203" w:rsidRDefault="00C20203" w:rsidP="00C20203">
      <w:pPr>
        <w:rPr>
          <w:b/>
          <w:sz w:val="28"/>
        </w:rPr>
      </w:pPr>
    </w:p>
    <w:p w14:paraId="52AC00C6" w14:textId="7184F7EF" w:rsidR="00C20203" w:rsidRDefault="00C20203" w:rsidP="00C20203">
      <w:pPr>
        <w:rPr>
          <w:lang w:val="en-US"/>
        </w:rPr>
      </w:pPr>
      <w:r w:rsidRPr="00DF5718">
        <w:rPr>
          <w:noProof/>
          <w:lang w:val="en-US"/>
        </w:rPr>
        <w:t>To exercise the council's powers under the public spaces protection provisions of the Anti-social Behaviour, Crime and Policing Act 2014 to extend the “Redcar and Cleveland Borough Council (Gates) Public Spaces Protection Order (PSPO) 2017” for a further three years from 20 October 2023, retaining schedules 1-2; 4-6; and 8-13 relating to 11 gated locations; discharging or varying schedue</w:t>
      </w:r>
      <w:r>
        <w:rPr>
          <w:noProof/>
          <w:lang w:val="en-US"/>
        </w:rPr>
        <w:t xml:space="preserve"> </w:t>
      </w:r>
      <w:r w:rsidRPr="00DF5718">
        <w:rPr>
          <w:noProof/>
          <w:lang w:val="en-US"/>
        </w:rPr>
        <w:t xml:space="preserve">3 relating to “Pathway linking Tawney Close and Church Lane, Teesville” to either remove the gates or totally prohibit public access (except for occupiers of adjoining or adjacent properties and emergency services, and statutory undertakers and utility providers); and to add the “Pathway between Churchill Road and Westminster Close, Eston, at Lodge Farm allotment gardens” as schedule 14 and the “Pathway between Learning Lane and Lime Road which traverses the council owned allotment gardens, Learning Lane, Teesville” as schedule 15, in order to tackle crime and/or antisocial behaviour. The extension and variation order is scheduled to come into force around 20 October 2023. </w:t>
      </w:r>
      <w:r>
        <w:rPr>
          <w:lang w:val="en-US"/>
        </w:rPr>
        <w:t xml:space="preserve"> </w:t>
      </w:r>
      <w:r>
        <w:rPr>
          <w:noProof/>
          <w:lang w:val="en-US"/>
        </w:rPr>
        <w:t xml:space="preserve">  </w:t>
      </w:r>
    </w:p>
    <w:p w14:paraId="2BA684B9" w14:textId="77777777" w:rsidR="00C20203" w:rsidRDefault="00C20203" w:rsidP="00C20203"/>
    <w:p w14:paraId="2E3E6A0D" w14:textId="77777777" w:rsidR="00C20203" w:rsidRDefault="00C20203" w:rsidP="00C20203">
      <w:pPr>
        <w:rPr>
          <w:b/>
          <w:sz w:val="28"/>
        </w:rPr>
      </w:pPr>
      <w:r>
        <w:rPr>
          <w:b/>
          <w:sz w:val="28"/>
        </w:rPr>
        <w:t>Who will make the decision?</w:t>
      </w:r>
    </w:p>
    <w:p w14:paraId="2B773B15" w14:textId="77777777" w:rsidR="00C20203" w:rsidRDefault="00C20203" w:rsidP="00C20203">
      <w:pPr>
        <w:rPr>
          <w:b/>
          <w:sz w:val="28"/>
        </w:rPr>
      </w:pPr>
    </w:p>
    <w:p w14:paraId="18225D9D" w14:textId="77777777" w:rsidR="00C20203" w:rsidRDefault="00C20203" w:rsidP="00C20203">
      <w:r>
        <w:t xml:space="preserve">Councillor Brook, Cabinet Member for </w:t>
      </w:r>
      <w:r>
        <w:rPr>
          <w:noProof/>
          <w:lang w:val="en-US"/>
        </w:rPr>
        <w:t>Neighbourhoods</w:t>
      </w:r>
    </w:p>
    <w:p w14:paraId="796E005C" w14:textId="77777777" w:rsidR="00C20203" w:rsidRDefault="00C20203" w:rsidP="00C20203"/>
    <w:p w14:paraId="0C10CFB2" w14:textId="77777777" w:rsidR="00C20203" w:rsidRDefault="00C20203" w:rsidP="00C20203">
      <w:pPr>
        <w:rPr>
          <w:b/>
          <w:sz w:val="28"/>
        </w:rPr>
      </w:pPr>
      <w:r>
        <w:rPr>
          <w:b/>
          <w:sz w:val="28"/>
        </w:rPr>
        <w:t>When is the decision to be taken?</w:t>
      </w:r>
    </w:p>
    <w:p w14:paraId="7BFCA651" w14:textId="77777777" w:rsidR="00C20203" w:rsidRDefault="00C20203" w:rsidP="00C20203">
      <w:pPr>
        <w:rPr>
          <w:b/>
          <w:sz w:val="28"/>
        </w:rPr>
      </w:pPr>
    </w:p>
    <w:p w14:paraId="26857CA5" w14:textId="64591494" w:rsidR="00C20203" w:rsidRDefault="00C20203" w:rsidP="00C20203">
      <w:r>
        <w:t>August 2023</w:t>
      </w:r>
    </w:p>
    <w:p w14:paraId="6A0B8C4C" w14:textId="77777777" w:rsidR="00C20203" w:rsidRDefault="00C20203" w:rsidP="00C20203"/>
    <w:p w14:paraId="58122EF4" w14:textId="77777777" w:rsidR="00C20203" w:rsidRDefault="00C20203" w:rsidP="00C20203">
      <w:pPr>
        <w:rPr>
          <w:b/>
          <w:sz w:val="28"/>
        </w:rPr>
      </w:pPr>
      <w:r>
        <w:rPr>
          <w:b/>
          <w:sz w:val="28"/>
        </w:rPr>
        <w:t>Who will be consulted and how?</w:t>
      </w:r>
    </w:p>
    <w:p w14:paraId="4CA01D55" w14:textId="77777777" w:rsidR="00C20203" w:rsidRDefault="00C20203" w:rsidP="00C20203">
      <w:pPr>
        <w:rPr>
          <w:b/>
          <w:sz w:val="28"/>
        </w:rPr>
      </w:pPr>
    </w:p>
    <w:p w14:paraId="695A8BE8" w14:textId="77777777" w:rsidR="00C20203" w:rsidRPr="009668AC" w:rsidRDefault="00C20203" w:rsidP="00C20203">
      <w:pPr>
        <w:rPr>
          <w:noProof/>
          <w:lang w:val="en-US"/>
        </w:rPr>
      </w:pPr>
      <w:r w:rsidRPr="009668AC">
        <w:rPr>
          <w:noProof/>
          <w:lang w:val="en-US"/>
        </w:rPr>
        <w:t>The council will carry out extensive consultation activities (around 21 July-1 September 2023) with the following:</w:t>
      </w:r>
    </w:p>
    <w:p w14:paraId="51B63087" w14:textId="77777777" w:rsidR="00C20203" w:rsidRPr="009668AC" w:rsidRDefault="00C20203" w:rsidP="00C20203">
      <w:pPr>
        <w:rPr>
          <w:noProof/>
          <w:lang w:val="en-US"/>
        </w:rPr>
      </w:pPr>
      <w:r w:rsidRPr="009668AC">
        <w:rPr>
          <w:noProof/>
          <w:lang w:val="en-US"/>
        </w:rPr>
        <w:t>- Cleveland police</w:t>
      </w:r>
    </w:p>
    <w:p w14:paraId="55707E70" w14:textId="77777777" w:rsidR="00C20203" w:rsidRPr="009668AC" w:rsidRDefault="00C20203" w:rsidP="00C20203">
      <w:pPr>
        <w:rPr>
          <w:noProof/>
          <w:lang w:val="en-US"/>
        </w:rPr>
      </w:pPr>
      <w:r w:rsidRPr="009668AC">
        <w:rPr>
          <w:noProof/>
          <w:lang w:val="en-US"/>
        </w:rPr>
        <w:t>- the office of the police &amp; crime commisioner for Cleveland</w:t>
      </w:r>
    </w:p>
    <w:p w14:paraId="57AF6EE5" w14:textId="77777777" w:rsidR="00C20203" w:rsidRPr="009668AC" w:rsidRDefault="00C20203" w:rsidP="00C20203">
      <w:pPr>
        <w:rPr>
          <w:noProof/>
          <w:lang w:val="en-US"/>
        </w:rPr>
      </w:pPr>
      <w:r w:rsidRPr="009668AC">
        <w:rPr>
          <w:noProof/>
          <w:lang w:val="en-US"/>
        </w:rPr>
        <w:t xml:space="preserve">-  For each of 14 locations, the owners and occupiers of between properties adjoining nine gated alleyways or in the immediate neighbourhood of each of three (actual) or two (proposed) gated footpath locations </w:t>
      </w:r>
    </w:p>
    <w:p w14:paraId="6DF8968C" w14:textId="003E29BA" w:rsidR="00C20203" w:rsidRDefault="00C20203" w:rsidP="00C20203">
      <w:pPr>
        <w:rPr>
          <w:noProof/>
          <w:lang w:val="en-US"/>
        </w:rPr>
      </w:pPr>
      <w:r w:rsidRPr="009668AC">
        <w:rPr>
          <w:noProof/>
          <w:lang w:val="en-US"/>
        </w:rPr>
        <w:t>- relevant town and parish councils, including Loftus town council (concerning the retention of [Schedule 1] “Pathway linking St George's Terrace and St Cuthbert's Walk, Liverton Mines”) and Saltburn, Marske &amp; New Marske parish council (concerning the retention of [Schedule 2] Hillside Close and Turnberry Drive, New Marske”)</w:t>
      </w:r>
    </w:p>
    <w:p w14:paraId="74B46401" w14:textId="77777777" w:rsidR="00C20203" w:rsidRDefault="00C20203" w:rsidP="00C20203"/>
    <w:p w14:paraId="476D70FA" w14:textId="77777777" w:rsidR="00C20203" w:rsidRDefault="00C20203" w:rsidP="00C20203">
      <w:pPr>
        <w:rPr>
          <w:b/>
          <w:sz w:val="28"/>
        </w:rPr>
      </w:pPr>
      <w:r>
        <w:rPr>
          <w:b/>
          <w:sz w:val="28"/>
        </w:rPr>
        <w:lastRenderedPageBreak/>
        <w:t>Supporting documentation:</w:t>
      </w:r>
    </w:p>
    <w:p w14:paraId="4C93EEFA" w14:textId="77777777" w:rsidR="00C20203" w:rsidRDefault="00C20203" w:rsidP="00C20203">
      <w:pPr>
        <w:rPr>
          <w:b/>
          <w:sz w:val="28"/>
        </w:rPr>
      </w:pPr>
    </w:p>
    <w:p w14:paraId="6243C396" w14:textId="77777777" w:rsidR="00C20203" w:rsidRDefault="00C20203" w:rsidP="00C20203">
      <w:pPr>
        <w:rPr>
          <w:noProof/>
          <w:lang w:val="en-US"/>
        </w:rPr>
      </w:pPr>
      <w:r>
        <w:t xml:space="preserve">There are no supporting documents for this </w:t>
      </w:r>
      <w:proofErr w:type="gramStart"/>
      <w:r>
        <w:t>decision</w:t>
      </w:r>
      <w:proofErr w:type="gramEnd"/>
    </w:p>
    <w:p w14:paraId="5CB3385E" w14:textId="77777777" w:rsidR="00C20203" w:rsidRDefault="00C20203" w:rsidP="00C20203"/>
    <w:p w14:paraId="6286570C" w14:textId="77777777" w:rsidR="00C20203" w:rsidRDefault="00C20203" w:rsidP="00C20203">
      <w:pPr>
        <w:rPr>
          <w:b/>
          <w:sz w:val="28"/>
        </w:rPr>
      </w:pPr>
      <w:r>
        <w:rPr>
          <w:b/>
          <w:sz w:val="28"/>
        </w:rPr>
        <w:t>How and by when to make representations:</w:t>
      </w:r>
    </w:p>
    <w:p w14:paraId="56C64C96" w14:textId="77777777" w:rsidR="00C20203" w:rsidRDefault="00C20203" w:rsidP="00C20203">
      <w:pPr>
        <w:rPr>
          <w:b/>
          <w:sz w:val="28"/>
        </w:rPr>
      </w:pPr>
    </w:p>
    <w:p w14:paraId="1074FF8B" w14:textId="32CE99D0" w:rsidR="00C20203" w:rsidRDefault="00C20203" w:rsidP="00C20203">
      <w:r>
        <w:t xml:space="preserve">Representations should be made to </w:t>
      </w:r>
      <w:r>
        <w:rPr>
          <w:lang w:val="en-US"/>
        </w:rPr>
        <w:t xml:space="preserve">Julian Feakes </w:t>
      </w:r>
      <w:r>
        <w:t>before 1 August 2023.</w:t>
      </w:r>
    </w:p>
    <w:p w14:paraId="737C444B" w14:textId="77777777" w:rsidR="00C20203" w:rsidRDefault="00C20203" w:rsidP="00C20203">
      <w:pPr>
        <w:rPr>
          <w:noProof/>
          <w:lang w:val="en-US"/>
        </w:rPr>
      </w:pPr>
      <w:r>
        <w:t xml:space="preserve">Tel: </w:t>
      </w:r>
      <w:r>
        <w:rPr>
          <w:noProof/>
          <w:lang w:val="en-US"/>
        </w:rPr>
        <w:t>01642 776 948</w:t>
      </w:r>
    </w:p>
    <w:p w14:paraId="0154F86C" w14:textId="77777777" w:rsidR="00C20203" w:rsidRDefault="00C20203" w:rsidP="00C20203"/>
    <w:p w14:paraId="33CAEE6C" w14:textId="023220CC" w:rsidR="00C20203" w:rsidRDefault="00C20203" w:rsidP="00C20203">
      <w:r>
        <w:t>First published in Forward Plan on 4 July 2023</w:t>
      </w:r>
    </w:p>
    <w:p w14:paraId="0B297F01" w14:textId="77777777" w:rsidR="00C20203" w:rsidRDefault="00C20203" w:rsidP="00C20203"/>
    <w:p w14:paraId="51F9F934" w14:textId="77777777" w:rsidR="00C20203" w:rsidRDefault="00C20203" w:rsidP="00C20203"/>
    <w:p w14:paraId="7DDA2C0C" w14:textId="77777777" w:rsidR="00C20203" w:rsidRDefault="00C20203" w:rsidP="00C20203">
      <w:pPr>
        <w:rPr>
          <w:b/>
          <w:sz w:val="28"/>
          <w:szCs w:val="28"/>
        </w:rPr>
      </w:pPr>
      <w:r>
        <w:rPr>
          <w:noProof/>
        </w:rPr>
        <mc:AlternateContent>
          <mc:Choice Requires="wps">
            <w:drawing>
              <wp:anchor distT="0" distB="0" distL="114300" distR="114300" simplePos="0" relativeHeight="251875328" behindDoc="0" locked="0" layoutInCell="1" allowOverlap="1" wp14:anchorId="259F9611" wp14:editId="764CDFD1">
                <wp:simplePos x="0" y="0"/>
                <wp:positionH relativeFrom="column">
                  <wp:posOffset>2171700</wp:posOffset>
                </wp:positionH>
                <wp:positionV relativeFrom="paragraph">
                  <wp:posOffset>346075</wp:posOffset>
                </wp:positionV>
                <wp:extent cx="1323975" cy="1143000"/>
                <wp:effectExtent l="0" t="0" r="9525" b="0"/>
                <wp:wrapNone/>
                <wp:docPr id="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3C34FE8" w14:textId="61CDD64D" w:rsidR="00C20203" w:rsidRDefault="006F06B2" w:rsidP="006F06B2">
                            <w:r>
                              <w:object w:dxaOrig="1376" w:dyaOrig="899" w14:anchorId="250794D0">
                                <v:shape id="_x0000_i1063" type="#_x0000_t75" style="width:75.75pt;height:49.5pt">
                                  <v:imagedata r:id="rId174" o:title=""/>
                                </v:shape>
                                <o:OLEObject Type="Embed" ProgID="Acrobat.Document.DC" ShapeID="_x0000_i1063" DrawAspect="Icon" ObjectID="_1781079550" r:id="rId1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9F9611" id="_x0000_s1092" type="#_x0000_t202" style="position:absolute;margin-left:171pt;margin-top:27.25pt;width:104.25pt;height:90pt;z-index:25187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Adg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JACEqw2UByTawlGDzvCl&#10;xGgrTPiZWRQdUoiD5J9wqRRgitDvKKnB/vrbffBHLaCVkhZFXFCNU4Ys/NCokbtsPA6aj4fx5HaI&#10;B3tt2Vxb9K5ZADKZ4cAaHrfB36vTtrLQvOK0zUNMNDHNMXJB/Wm78MfBwmnlYj6PTqhyw/xKrw0/&#10;qStw/NK9Mmv6pnvUyyOcxM7yd70/+saGm/nOw1JGYVw47WWKExKb3U9zGMHrc/S6fHNmvwE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DxoAdgVQIAALsEAAAOAAAAAAAAAAAAAAAAAC4CAABkcnMvZTJvRG9jLnhtbFBLAQIt&#10;ABQABgAIAAAAIQBoVVA73gAAAAoBAAAPAAAAAAAAAAAAAAAAAK8EAABkcnMvZG93bnJldi54bWxQ&#10;SwUGAAAAAAQABADzAAAAugUAAAAA&#10;" fillcolor="window" strokeweight=".5pt">
                <v:path arrowok="t"/>
                <v:textbox style="mso-fit-shape-to-text:t">
                  <w:txbxContent>
                    <w:p w14:paraId="33C34FE8" w14:textId="61CDD64D" w:rsidR="00C20203" w:rsidRDefault="006F06B2" w:rsidP="006F06B2">
                      <w:r>
                        <w:object w:dxaOrig="1376" w:dyaOrig="899" w14:anchorId="250794D0">
                          <v:shape id="_x0000_i1092" type="#_x0000_t75" style="width:75.4pt;height:49.2pt">
                            <v:imagedata r:id="rId176" o:title=""/>
                          </v:shape>
                          <o:OLEObject Type="Embed" ProgID="Acrobat.Document.DC" ShapeID="_x0000_i1092" DrawAspect="Icon" ObjectID="_1778412502" r:id="rId177"/>
                        </w:object>
                      </w:r>
                    </w:p>
                  </w:txbxContent>
                </v:textbox>
              </v:shape>
            </w:pict>
          </mc:Fallback>
        </mc:AlternateContent>
      </w:r>
      <w:r w:rsidRPr="008254C1">
        <w:rPr>
          <w:b/>
          <w:sz w:val="28"/>
          <w:szCs w:val="28"/>
        </w:rPr>
        <w:t>Following the Making of the decision, the decision form will be published here:</w:t>
      </w:r>
    </w:p>
    <w:p w14:paraId="35D8BCF3" w14:textId="77777777" w:rsidR="00C20203" w:rsidRDefault="00C20203" w:rsidP="00C20203">
      <w:pPr>
        <w:rPr>
          <w:b/>
          <w:sz w:val="28"/>
          <w:szCs w:val="28"/>
        </w:rPr>
      </w:pPr>
    </w:p>
    <w:p w14:paraId="2EC76D92" w14:textId="5820DBC5" w:rsidR="00C20203" w:rsidRDefault="00C20203" w:rsidP="00C20203">
      <w:pPr>
        <w:rPr>
          <w:b/>
          <w:snapToGrid w:val="0"/>
          <w:sz w:val="31"/>
        </w:rPr>
      </w:pPr>
    </w:p>
    <w:p w14:paraId="096AA31E" w14:textId="77777777" w:rsidR="005817CA" w:rsidRDefault="005817CA" w:rsidP="00C20203">
      <w:pPr>
        <w:rPr>
          <w:b/>
          <w:snapToGrid w:val="0"/>
          <w:sz w:val="31"/>
        </w:rPr>
      </w:pPr>
    </w:p>
    <w:p w14:paraId="3B1F0ACE" w14:textId="77777777" w:rsidR="005817CA" w:rsidRDefault="005817CA" w:rsidP="00C20203">
      <w:pPr>
        <w:rPr>
          <w:b/>
          <w:snapToGrid w:val="0"/>
          <w:sz w:val="31"/>
        </w:rPr>
      </w:pPr>
    </w:p>
    <w:p w14:paraId="419E0197" w14:textId="77777777" w:rsidR="005817CA" w:rsidRDefault="005817CA" w:rsidP="00C20203">
      <w:pPr>
        <w:rPr>
          <w:b/>
          <w:snapToGrid w:val="0"/>
          <w:sz w:val="31"/>
        </w:rPr>
      </w:pPr>
    </w:p>
    <w:p w14:paraId="26E9CE37" w14:textId="77777777" w:rsidR="005817CA" w:rsidRDefault="005817CA" w:rsidP="00C20203">
      <w:pPr>
        <w:rPr>
          <w:b/>
          <w:snapToGrid w:val="0"/>
          <w:sz w:val="31"/>
        </w:rPr>
      </w:pPr>
    </w:p>
    <w:p w14:paraId="6E787383" w14:textId="77777777" w:rsidR="005817CA" w:rsidRDefault="005817CA" w:rsidP="00C20203">
      <w:pPr>
        <w:rPr>
          <w:b/>
          <w:snapToGrid w:val="0"/>
          <w:sz w:val="31"/>
        </w:rPr>
      </w:pPr>
    </w:p>
    <w:p w14:paraId="42E99690" w14:textId="77777777" w:rsidR="005817CA" w:rsidRDefault="005817CA" w:rsidP="00C20203">
      <w:pPr>
        <w:rPr>
          <w:b/>
          <w:snapToGrid w:val="0"/>
          <w:sz w:val="31"/>
        </w:rPr>
      </w:pPr>
    </w:p>
    <w:p w14:paraId="7C0FEEB0" w14:textId="77777777" w:rsidR="005817CA" w:rsidRDefault="005817CA" w:rsidP="00C20203">
      <w:pPr>
        <w:rPr>
          <w:b/>
          <w:snapToGrid w:val="0"/>
          <w:sz w:val="31"/>
        </w:rPr>
      </w:pPr>
    </w:p>
    <w:p w14:paraId="0C7664A9" w14:textId="77777777" w:rsidR="005817CA" w:rsidRDefault="005817CA" w:rsidP="00C20203">
      <w:pPr>
        <w:rPr>
          <w:b/>
          <w:snapToGrid w:val="0"/>
          <w:sz w:val="31"/>
        </w:rPr>
      </w:pPr>
    </w:p>
    <w:p w14:paraId="6AD3015C" w14:textId="77777777" w:rsidR="005817CA" w:rsidRDefault="005817CA" w:rsidP="00C20203">
      <w:pPr>
        <w:rPr>
          <w:b/>
          <w:snapToGrid w:val="0"/>
          <w:sz w:val="31"/>
        </w:rPr>
      </w:pPr>
    </w:p>
    <w:p w14:paraId="53AE7ED7" w14:textId="77777777" w:rsidR="005817CA" w:rsidRDefault="005817CA" w:rsidP="00C20203">
      <w:pPr>
        <w:rPr>
          <w:b/>
          <w:snapToGrid w:val="0"/>
          <w:sz w:val="31"/>
        </w:rPr>
      </w:pPr>
    </w:p>
    <w:p w14:paraId="3522C4D1" w14:textId="77777777" w:rsidR="005817CA" w:rsidRDefault="005817CA" w:rsidP="00C20203">
      <w:pPr>
        <w:rPr>
          <w:b/>
          <w:snapToGrid w:val="0"/>
          <w:sz w:val="31"/>
        </w:rPr>
      </w:pPr>
    </w:p>
    <w:p w14:paraId="28D105C8" w14:textId="77777777" w:rsidR="005817CA" w:rsidRDefault="005817CA" w:rsidP="00C20203">
      <w:pPr>
        <w:rPr>
          <w:b/>
          <w:snapToGrid w:val="0"/>
          <w:sz w:val="31"/>
        </w:rPr>
      </w:pPr>
    </w:p>
    <w:p w14:paraId="68836087" w14:textId="77777777" w:rsidR="005817CA" w:rsidRDefault="005817CA" w:rsidP="00C20203">
      <w:pPr>
        <w:rPr>
          <w:b/>
          <w:snapToGrid w:val="0"/>
          <w:sz w:val="31"/>
        </w:rPr>
      </w:pPr>
    </w:p>
    <w:p w14:paraId="0FCEEA22" w14:textId="77777777" w:rsidR="005817CA" w:rsidRDefault="005817CA" w:rsidP="00C20203">
      <w:pPr>
        <w:rPr>
          <w:b/>
          <w:snapToGrid w:val="0"/>
          <w:sz w:val="31"/>
        </w:rPr>
      </w:pPr>
    </w:p>
    <w:p w14:paraId="5947754E" w14:textId="77777777" w:rsidR="005817CA" w:rsidRDefault="005817CA" w:rsidP="00C20203">
      <w:pPr>
        <w:rPr>
          <w:b/>
          <w:snapToGrid w:val="0"/>
          <w:sz w:val="31"/>
        </w:rPr>
      </w:pPr>
    </w:p>
    <w:p w14:paraId="3D62CA1B" w14:textId="77777777" w:rsidR="005817CA" w:rsidRDefault="005817CA" w:rsidP="00C20203">
      <w:pPr>
        <w:rPr>
          <w:b/>
          <w:snapToGrid w:val="0"/>
          <w:sz w:val="31"/>
        </w:rPr>
      </w:pPr>
    </w:p>
    <w:p w14:paraId="496F832F" w14:textId="77777777" w:rsidR="005817CA" w:rsidRDefault="005817CA" w:rsidP="00C20203">
      <w:pPr>
        <w:rPr>
          <w:b/>
          <w:snapToGrid w:val="0"/>
          <w:sz w:val="31"/>
        </w:rPr>
      </w:pPr>
    </w:p>
    <w:p w14:paraId="1F5B481D" w14:textId="77777777" w:rsidR="005817CA" w:rsidRDefault="005817CA" w:rsidP="00C20203">
      <w:pPr>
        <w:rPr>
          <w:b/>
          <w:snapToGrid w:val="0"/>
          <w:sz w:val="31"/>
        </w:rPr>
      </w:pPr>
    </w:p>
    <w:p w14:paraId="3313A62D" w14:textId="77777777" w:rsidR="005817CA" w:rsidRDefault="005817CA" w:rsidP="00C20203">
      <w:pPr>
        <w:rPr>
          <w:b/>
          <w:snapToGrid w:val="0"/>
          <w:sz w:val="31"/>
        </w:rPr>
      </w:pPr>
    </w:p>
    <w:p w14:paraId="4ED1DBB7" w14:textId="77777777" w:rsidR="005817CA" w:rsidRDefault="005817CA" w:rsidP="00C20203">
      <w:pPr>
        <w:rPr>
          <w:b/>
          <w:snapToGrid w:val="0"/>
          <w:sz w:val="31"/>
        </w:rPr>
      </w:pPr>
    </w:p>
    <w:p w14:paraId="286789EA" w14:textId="77777777" w:rsidR="005817CA" w:rsidRDefault="005817CA" w:rsidP="00C20203">
      <w:pPr>
        <w:rPr>
          <w:b/>
          <w:snapToGrid w:val="0"/>
          <w:sz w:val="31"/>
        </w:rPr>
      </w:pPr>
    </w:p>
    <w:p w14:paraId="73ECE11C" w14:textId="77777777" w:rsidR="005817CA" w:rsidRDefault="005817CA" w:rsidP="00C20203">
      <w:pPr>
        <w:rPr>
          <w:b/>
          <w:snapToGrid w:val="0"/>
          <w:sz w:val="31"/>
        </w:rPr>
      </w:pPr>
    </w:p>
    <w:p w14:paraId="3B451239" w14:textId="78363331" w:rsidR="005817CA" w:rsidRDefault="005817CA" w:rsidP="005817CA">
      <w:pPr>
        <w:rPr>
          <w:b/>
          <w:sz w:val="28"/>
        </w:rPr>
      </w:pPr>
      <w:bookmarkStart w:id="15" w:name="_Hlk154060680"/>
      <w:r>
        <w:rPr>
          <w:b/>
          <w:sz w:val="28"/>
        </w:rPr>
        <w:lastRenderedPageBreak/>
        <w:t xml:space="preserve">DECISION: GDD0037 </w:t>
      </w:r>
      <w:r>
        <w:rPr>
          <w:b/>
          <w:sz w:val="28"/>
          <w:szCs w:val="28"/>
          <w:lang w:val="en-US"/>
        </w:rPr>
        <w:t>Commencement of procurement process and award a contract for the hire of large plant</w:t>
      </w:r>
    </w:p>
    <w:p w14:paraId="63D8F3A4" w14:textId="77777777" w:rsidR="005817CA" w:rsidRDefault="005817CA" w:rsidP="005817CA">
      <w:pPr>
        <w:rPr>
          <w:b/>
          <w:sz w:val="28"/>
        </w:rPr>
      </w:pPr>
    </w:p>
    <w:p w14:paraId="1507D0BE" w14:textId="77777777" w:rsidR="005817CA" w:rsidRDefault="005817CA" w:rsidP="005817CA">
      <w:pPr>
        <w:rPr>
          <w:b/>
          <w:sz w:val="28"/>
        </w:rPr>
      </w:pPr>
      <w:r>
        <w:rPr>
          <w:b/>
          <w:sz w:val="28"/>
        </w:rPr>
        <w:t xml:space="preserve">Nature of the decision: </w:t>
      </w:r>
    </w:p>
    <w:p w14:paraId="67DFCDA8" w14:textId="77777777" w:rsidR="005817CA" w:rsidRDefault="005817CA" w:rsidP="005817CA">
      <w:pPr>
        <w:rPr>
          <w:b/>
          <w:sz w:val="28"/>
        </w:rPr>
      </w:pPr>
    </w:p>
    <w:p w14:paraId="0FE18E8F" w14:textId="7379C1C1" w:rsidR="005817CA" w:rsidRDefault="005817CA" w:rsidP="005817CA">
      <w:pPr>
        <w:rPr>
          <w:lang w:val="en-US"/>
        </w:rPr>
      </w:pPr>
      <w:r>
        <w:rPr>
          <w:noProof/>
          <w:lang w:val="en-US"/>
        </w:rPr>
        <w:t>Commencement of the procurement process and award a contract for the hire of Large Plant. The contract is to include an option for the provison of skilled operators.</w:t>
      </w:r>
      <w:r w:rsidRPr="00DF5718">
        <w:rPr>
          <w:noProof/>
          <w:lang w:val="en-US"/>
        </w:rPr>
        <w:t xml:space="preserve">. </w:t>
      </w:r>
      <w:r>
        <w:rPr>
          <w:lang w:val="en-US"/>
        </w:rPr>
        <w:t xml:space="preserve"> </w:t>
      </w:r>
      <w:r>
        <w:rPr>
          <w:noProof/>
          <w:lang w:val="en-US"/>
        </w:rPr>
        <w:t xml:space="preserve">  </w:t>
      </w:r>
    </w:p>
    <w:p w14:paraId="5B26C656" w14:textId="77777777" w:rsidR="005817CA" w:rsidRDefault="005817CA" w:rsidP="005817CA"/>
    <w:p w14:paraId="7993A888" w14:textId="77777777" w:rsidR="005817CA" w:rsidRDefault="005817CA" w:rsidP="005817CA">
      <w:pPr>
        <w:rPr>
          <w:b/>
          <w:sz w:val="28"/>
        </w:rPr>
      </w:pPr>
      <w:r>
        <w:rPr>
          <w:b/>
          <w:sz w:val="28"/>
        </w:rPr>
        <w:t>Who will make the decision?</w:t>
      </w:r>
    </w:p>
    <w:p w14:paraId="30B55AB3" w14:textId="77777777" w:rsidR="005817CA" w:rsidRDefault="005817CA" w:rsidP="005817CA">
      <w:pPr>
        <w:rPr>
          <w:b/>
          <w:sz w:val="28"/>
        </w:rPr>
      </w:pPr>
    </w:p>
    <w:p w14:paraId="38655115" w14:textId="65B8FDE7" w:rsidR="005817CA" w:rsidRDefault="005817CA" w:rsidP="005817CA">
      <w:r>
        <w:t xml:space="preserve">Councillor Quartermain, Cabinet Member for </w:t>
      </w:r>
      <w:r>
        <w:rPr>
          <w:noProof/>
          <w:lang w:val="en-US"/>
        </w:rPr>
        <w:t>Highways &amp; Transport</w:t>
      </w:r>
    </w:p>
    <w:p w14:paraId="21E4541E" w14:textId="77777777" w:rsidR="005817CA" w:rsidRDefault="005817CA" w:rsidP="005817CA"/>
    <w:p w14:paraId="4F7BD34C" w14:textId="77777777" w:rsidR="005817CA" w:rsidRDefault="005817CA" w:rsidP="005817CA">
      <w:pPr>
        <w:rPr>
          <w:b/>
          <w:sz w:val="28"/>
        </w:rPr>
      </w:pPr>
      <w:r>
        <w:rPr>
          <w:b/>
          <w:sz w:val="28"/>
        </w:rPr>
        <w:t>When is the decision to be taken?</w:t>
      </w:r>
    </w:p>
    <w:p w14:paraId="5C65E0A0" w14:textId="77777777" w:rsidR="005817CA" w:rsidRDefault="005817CA" w:rsidP="005817CA">
      <w:pPr>
        <w:rPr>
          <w:b/>
          <w:sz w:val="28"/>
        </w:rPr>
      </w:pPr>
    </w:p>
    <w:p w14:paraId="4B67480B" w14:textId="77777777" w:rsidR="005817CA" w:rsidRDefault="005817CA" w:rsidP="005817CA">
      <w:r>
        <w:t>August 2023</w:t>
      </w:r>
    </w:p>
    <w:p w14:paraId="5443B9BE" w14:textId="77777777" w:rsidR="005817CA" w:rsidRDefault="005817CA" w:rsidP="005817CA"/>
    <w:p w14:paraId="45398F81" w14:textId="77777777" w:rsidR="005817CA" w:rsidRDefault="005817CA" w:rsidP="005817CA">
      <w:pPr>
        <w:rPr>
          <w:b/>
          <w:sz w:val="28"/>
        </w:rPr>
      </w:pPr>
      <w:r>
        <w:rPr>
          <w:b/>
          <w:sz w:val="28"/>
        </w:rPr>
        <w:t>Who will be consulted and how?</w:t>
      </w:r>
    </w:p>
    <w:p w14:paraId="4C432DC4" w14:textId="77777777" w:rsidR="005817CA" w:rsidRDefault="005817CA" w:rsidP="005817CA">
      <w:pPr>
        <w:rPr>
          <w:b/>
          <w:sz w:val="28"/>
        </w:rPr>
      </w:pPr>
    </w:p>
    <w:p w14:paraId="3311967B" w14:textId="77777777" w:rsidR="005817CA" w:rsidRDefault="005817CA" w:rsidP="005817CA">
      <w:pPr>
        <w:rPr>
          <w:noProof/>
          <w:lang w:val="en-US"/>
        </w:rPr>
      </w:pPr>
      <w:r>
        <w:rPr>
          <w:noProof/>
          <w:lang w:val="en-US"/>
        </w:rPr>
        <w:t>Cabinet Member for Economic Growth</w:t>
      </w:r>
    </w:p>
    <w:p w14:paraId="44C6A9D3" w14:textId="77777777" w:rsidR="005817CA" w:rsidRDefault="005817CA" w:rsidP="005817CA">
      <w:pPr>
        <w:rPr>
          <w:noProof/>
          <w:lang w:val="en-US"/>
        </w:rPr>
      </w:pPr>
      <w:r>
        <w:rPr>
          <w:noProof/>
          <w:lang w:val="en-US"/>
        </w:rPr>
        <w:t>Chief Finance Officer</w:t>
      </w:r>
    </w:p>
    <w:p w14:paraId="146DE5E3" w14:textId="77777777" w:rsidR="005817CA" w:rsidRDefault="005817CA" w:rsidP="005817CA">
      <w:pPr>
        <w:rPr>
          <w:noProof/>
          <w:lang w:val="en-US"/>
        </w:rPr>
      </w:pPr>
      <w:r>
        <w:rPr>
          <w:noProof/>
          <w:lang w:val="en-US"/>
        </w:rPr>
        <w:t>Chief Legal Officer</w:t>
      </w:r>
    </w:p>
    <w:p w14:paraId="5718EDF6" w14:textId="77777777" w:rsidR="005817CA" w:rsidRDefault="005817CA" w:rsidP="005817CA">
      <w:pPr>
        <w:rPr>
          <w:lang w:val="en-US"/>
        </w:rPr>
      </w:pPr>
      <w:r>
        <w:rPr>
          <w:lang w:val="en-US"/>
        </w:rPr>
        <w:t>Corporate Director for Growth, Enterprise &amp; Environment</w:t>
      </w:r>
    </w:p>
    <w:p w14:paraId="68EA6C94" w14:textId="726DCE8E" w:rsidR="005817CA" w:rsidRDefault="005817CA" w:rsidP="005817CA">
      <w:pPr>
        <w:rPr>
          <w:noProof/>
          <w:lang w:val="en-US"/>
        </w:rPr>
      </w:pPr>
      <w:r>
        <w:rPr>
          <w:lang w:val="en-US"/>
        </w:rPr>
        <w:t xml:space="preserve">All of the above will be consulted via approval of the delegated </w:t>
      </w:r>
      <w:proofErr w:type="gramStart"/>
      <w:r>
        <w:rPr>
          <w:lang w:val="en-US"/>
        </w:rPr>
        <w:t>decision</w:t>
      </w:r>
      <w:proofErr w:type="gramEnd"/>
    </w:p>
    <w:p w14:paraId="04546BB2" w14:textId="77777777" w:rsidR="005817CA" w:rsidRDefault="005817CA" w:rsidP="005817CA"/>
    <w:p w14:paraId="35B44942" w14:textId="77777777" w:rsidR="005817CA" w:rsidRDefault="005817CA" w:rsidP="005817CA">
      <w:pPr>
        <w:rPr>
          <w:b/>
          <w:sz w:val="28"/>
        </w:rPr>
      </w:pPr>
      <w:r>
        <w:rPr>
          <w:b/>
          <w:sz w:val="28"/>
        </w:rPr>
        <w:t>Supporting documentation:</w:t>
      </w:r>
    </w:p>
    <w:p w14:paraId="606B284A" w14:textId="77777777" w:rsidR="005817CA" w:rsidRDefault="005817CA" w:rsidP="005817CA">
      <w:pPr>
        <w:rPr>
          <w:b/>
          <w:sz w:val="28"/>
        </w:rPr>
      </w:pPr>
    </w:p>
    <w:p w14:paraId="09F58B62" w14:textId="77777777" w:rsidR="005817CA" w:rsidRDefault="005817CA" w:rsidP="005817CA">
      <w:pPr>
        <w:rPr>
          <w:noProof/>
          <w:lang w:val="en-US"/>
        </w:rPr>
      </w:pPr>
      <w:r>
        <w:t xml:space="preserve">There are no supporting documents for this </w:t>
      </w:r>
      <w:proofErr w:type="gramStart"/>
      <w:r>
        <w:t>decision</w:t>
      </w:r>
      <w:proofErr w:type="gramEnd"/>
    </w:p>
    <w:p w14:paraId="2BF0E2AE" w14:textId="77777777" w:rsidR="005817CA" w:rsidRDefault="005817CA" w:rsidP="005817CA"/>
    <w:p w14:paraId="5334E9E7" w14:textId="77777777" w:rsidR="005817CA" w:rsidRDefault="005817CA" w:rsidP="005817CA">
      <w:pPr>
        <w:rPr>
          <w:b/>
          <w:sz w:val="28"/>
        </w:rPr>
      </w:pPr>
      <w:r>
        <w:rPr>
          <w:b/>
          <w:sz w:val="28"/>
        </w:rPr>
        <w:t>How and by when to make representations:</w:t>
      </w:r>
    </w:p>
    <w:p w14:paraId="2FFE21B4" w14:textId="77777777" w:rsidR="005817CA" w:rsidRDefault="005817CA" w:rsidP="005817CA">
      <w:pPr>
        <w:rPr>
          <w:b/>
          <w:sz w:val="28"/>
        </w:rPr>
      </w:pPr>
    </w:p>
    <w:p w14:paraId="435FC79D" w14:textId="708E6C61" w:rsidR="005817CA" w:rsidRDefault="005817CA" w:rsidP="005817CA">
      <w:r>
        <w:t xml:space="preserve">Representations should be made to </w:t>
      </w:r>
      <w:r>
        <w:rPr>
          <w:lang w:val="en-US"/>
        </w:rPr>
        <w:t xml:space="preserve">Rob Hoof </w:t>
      </w:r>
      <w:r>
        <w:t>before 7 August 2023.</w:t>
      </w:r>
    </w:p>
    <w:p w14:paraId="4C79A7FA" w14:textId="3E950FA8" w:rsidR="005817CA" w:rsidRDefault="005817CA" w:rsidP="005817CA">
      <w:pPr>
        <w:rPr>
          <w:noProof/>
          <w:lang w:val="en-US"/>
        </w:rPr>
      </w:pPr>
      <w:r>
        <w:t xml:space="preserve">Tel: </w:t>
      </w:r>
      <w:r w:rsidRPr="002D3C43">
        <w:rPr>
          <w:noProof/>
          <w:lang w:val="en-US"/>
        </w:rPr>
        <w:t>01642 771132</w:t>
      </w:r>
    </w:p>
    <w:p w14:paraId="722E08C5" w14:textId="77777777" w:rsidR="005817CA" w:rsidRDefault="005817CA" w:rsidP="005817CA"/>
    <w:p w14:paraId="6B135D6F" w14:textId="556BAC6B" w:rsidR="005817CA" w:rsidRDefault="005817CA" w:rsidP="005817CA">
      <w:r>
        <w:t>First published in Forward Plan on 10 July 2023</w:t>
      </w:r>
    </w:p>
    <w:p w14:paraId="60F44C81" w14:textId="77777777" w:rsidR="005817CA" w:rsidRDefault="005817CA" w:rsidP="005817CA"/>
    <w:p w14:paraId="1727E155" w14:textId="77777777" w:rsidR="005817CA" w:rsidRDefault="005817CA" w:rsidP="005817CA"/>
    <w:p w14:paraId="6FFC4601" w14:textId="14A0C962" w:rsidR="005817CA" w:rsidRDefault="005817CA" w:rsidP="005817CA">
      <w:pPr>
        <w:rPr>
          <w:b/>
          <w:sz w:val="28"/>
          <w:szCs w:val="28"/>
        </w:rPr>
      </w:pPr>
      <w:r w:rsidRPr="008254C1">
        <w:rPr>
          <w:b/>
          <w:sz w:val="28"/>
          <w:szCs w:val="28"/>
        </w:rPr>
        <w:t>Following the Making of the decision, the decision form will be published here:</w:t>
      </w:r>
    </w:p>
    <w:p w14:paraId="3C16832F" w14:textId="13C0370C" w:rsidR="005817CA" w:rsidRDefault="005817CA" w:rsidP="005817CA">
      <w:pPr>
        <w:rPr>
          <w:b/>
          <w:sz w:val="28"/>
          <w:szCs w:val="28"/>
        </w:rPr>
      </w:pPr>
    </w:p>
    <w:bookmarkEnd w:id="15"/>
    <w:p w14:paraId="46B36E6D" w14:textId="775A6D65" w:rsidR="005817CA" w:rsidRDefault="00E009E2" w:rsidP="005817CA">
      <w:pPr>
        <w:rPr>
          <w:b/>
          <w:snapToGrid w:val="0"/>
          <w:sz w:val="31"/>
        </w:rPr>
      </w:pPr>
      <w:r>
        <w:rPr>
          <w:noProof/>
        </w:rPr>
        <mc:AlternateContent>
          <mc:Choice Requires="wps">
            <w:drawing>
              <wp:anchor distT="0" distB="0" distL="114300" distR="114300" simplePos="0" relativeHeight="251877376" behindDoc="0" locked="0" layoutInCell="1" allowOverlap="1" wp14:anchorId="57502548" wp14:editId="02F8A56C">
                <wp:simplePos x="0" y="0"/>
                <wp:positionH relativeFrom="margin">
                  <wp:posOffset>2197100</wp:posOffset>
                </wp:positionH>
                <wp:positionV relativeFrom="paragraph">
                  <wp:posOffset>37465</wp:posOffset>
                </wp:positionV>
                <wp:extent cx="1123950" cy="774700"/>
                <wp:effectExtent l="0" t="0" r="19050" b="25400"/>
                <wp:wrapNone/>
                <wp:docPr id="5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950" cy="774700"/>
                        </a:xfrm>
                        <a:prstGeom prst="rect">
                          <a:avLst/>
                        </a:prstGeom>
                        <a:solidFill>
                          <a:sysClr val="window" lastClr="FFFFFF"/>
                        </a:solidFill>
                        <a:ln w="6350">
                          <a:solidFill>
                            <a:prstClr val="black"/>
                          </a:solidFill>
                        </a:ln>
                        <a:effectLst/>
                      </wps:spPr>
                      <wps:txbx>
                        <w:txbxContent>
                          <w:p w14:paraId="25DF4D10" w14:textId="3D5F4F04" w:rsidR="005817CA" w:rsidRDefault="00E4434E" w:rsidP="00E4434E">
                            <w:r>
                              <w:object w:dxaOrig="1376" w:dyaOrig="893" w14:anchorId="2F3DABF1">
                                <v:shape id="_x0000_i1064" type="#_x0000_t75" style="width:75.75pt;height:49.5pt">
                                  <v:imagedata r:id="rId178" o:title=""/>
                                </v:shape>
                                <o:OLEObject Type="Embed" ProgID="Acrobat.Document.DC" ShapeID="_x0000_i1064" DrawAspect="Icon" ObjectID="_1781079551" r:id="rId1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502548" id="_x0000_s1093" type="#_x0000_t202" style="position:absolute;margin-left:173pt;margin-top:2.95pt;width:88.5pt;height:61pt;z-index:251877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" fillcolor="window" strokeweight=".5pt">
                <v:path arrowok="t"/>
                <v:textbox style="mso-fit-shape-to-text:t">
                  <w:txbxContent>
                    <w:p w14:paraId="25DF4D10" w14:textId="3D5F4F04" w:rsidR="005817CA" w:rsidRDefault="00E4434E" w:rsidP="00E4434E">
                      <w:r>
                        <w:object w:dxaOrig="1508" w:dyaOrig="983" w14:anchorId="2F3DABF1">
                          <v:shape id="_x0000_i1094" type="#_x0000_t75" style="width:75.4pt;height:49.15pt">
                            <v:imagedata r:id="rId180" o:title=""/>
                          </v:shape>
                          <o:OLEObject Type="Embed" ProgID="Acrobat.Document.DC" ShapeID="_x0000_i1094" DrawAspect="Icon" ObjectID="_1778412503" r:id="rId181"/>
                        </w:object>
                      </w:r>
                    </w:p>
                  </w:txbxContent>
                </v:textbox>
                <w10:wrap anchorx="margin"/>
              </v:shape>
            </w:pict>
          </mc:Fallback>
        </mc:AlternateContent>
      </w:r>
    </w:p>
    <w:p w14:paraId="44E87BB9" w14:textId="1EC26455" w:rsidR="005817CA" w:rsidRDefault="005817CA" w:rsidP="005817CA">
      <w:pPr>
        <w:rPr>
          <w:b/>
          <w:snapToGrid w:val="0"/>
          <w:sz w:val="31"/>
        </w:rPr>
      </w:pPr>
    </w:p>
    <w:p w14:paraId="03E2CDB3" w14:textId="77777777" w:rsidR="00A74E5A" w:rsidRDefault="00A74E5A" w:rsidP="005817CA">
      <w:pPr>
        <w:rPr>
          <w:b/>
          <w:snapToGrid w:val="0"/>
          <w:sz w:val="31"/>
        </w:rPr>
      </w:pPr>
    </w:p>
    <w:p w14:paraId="47084C0C" w14:textId="24293E41" w:rsidR="00A74E5A" w:rsidRDefault="00A74E5A" w:rsidP="00A74E5A">
      <w:pPr>
        <w:rPr>
          <w:b/>
          <w:sz w:val="28"/>
        </w:rPr>
      </w:pPr>
      <w:r>
        <w:rPr>
          <w:b/>
          <w:sz w:val="28"/>
        </w:rPr>
        <w:lastRenderedPageBreak/>
        <w:t xml:space="preserve">DECISION: GDD0038 </w:t>
      </w:r>
      <w:r>
        <w:rPr>
          <w:b/>
          <w:sz w:val="28"/>
          <w:szCs w:val="28"/>
          <w:lang w:val="en-US"/>
        </w:rPr>
        <w:t>TVMBCGAP071/2023 Green Waste Composting Service Award Approval</w:t>
      </w:r>
    </w:p>
    <w:p w14:paraId="245A3B4F" w14:textId="77777777" w:rsidR="00A74E5A" w:rsidRDefault="00A74E5A" w:rsidP="00A74E5A">
      <w:pPr>
        <w:rPr>
          <w:b/>
          <w:sz w:val="28"/>
        </w:rPr>
      </w:pPr>
    </w:p>
    <w:p w14:paraId="34A1FC19" w14:textId="77777777" w:rsidR="00A74E5A" w:rsidRDefault="00A74E5A" w:rsidP="00A74E5A">
      <w:pPr>
        <w:rPr>
          <w:b/>
          <w:sz w:val="28"/>
        </w:rPr>
      </w:pPr>
      <w:r>
        <w:rPr>
          <w:b/>
          <w:sz w:val="28"/>
        </w:rPr>
        <w:t xml:space="preserve">Nature of the decision: </w:t>
      </w:r>
    </w:p>
    <w:p w14:paraId="45511FFA" w14:textId="77777777" w:rsidR="00A74E5A" w:rsidRDefault="00A74E5A" w:rsidP="00A74E5A">
      <w:pPr>
        <w:rPr>
          <w:b/>
          <w:sz w:val="28"/>
        </w:rPr>
      </w:pPr>
    </w:p>
    <w:p w14:paraId="54448BF1" w14:textId="4AC8526C" w:rsidR="00A74E5A" w:rsidRDefault="00A74E5A" w:rsidP="00A74E5A">
      <w:pPr>
        <w:rPr>
          <w:lang w:val="en-US"/>
        </w:rPr>
      </w:pPr>
      <w:r>
        <w:rPr>
          <w:noProof/>
          <w:lang w:val="en-US"/>
        </w:rPr>
        <w:t>We are seeking approval to agree the new Green Waste composting disposal contract</w:t>
      </w:r>
      <w:r w:rsidRPr="00DF5718">
        <w:rPr>
          <w:noProof/>
          <w:lang w:val="en-US"/>
        </w:rPr>
        <w:t xml:space="preserve">. </w:t>
      </w:r>
      <w:r>
        <w:rPr>
          <w:lang w:val="en-US"/>
        </w:rPr>
        <w:t xml:space="preserve"> </w:t>
      </w:r>
      <w:r>
        <w:rPr>
          <w:noProof/>
          <w:lang w:val="en-US"/>
        </w:rPr>
        <w:t xml:space="preserve">  </w:t>
      </w:r>
    </w:p>
    <w:p w14:paraId="64B97963" w14:textId="77777777" w:rsidR="00A74E5A" w:rsidRDefault="00A74E5A" w:rsidP="00A74E5A"/>
    <w:p w14:paraId="3A72A6D4" w14:textId="77777777" w:rsidR="00A74E5A" w:rsidRDefault="00A74E5A" w:rsidP="00A74E5A">
      <w:pPr>
        <w:rPr>
          <w:b/>
          <w:sz w:val="28"/>
        </w:rPr>
      </w:pPr>
      <w:r>
        <w:rPr>
          <w:b/>
          <w:sz w:val="28"/>
        </w:rPr>
        <w:t>Who will make the decision?</w:t>
      </w:r>
    </w:p>
    <w:p w14:paraId="5B76E104" w14:textId="77777777" w:rsidR="00A74E5A" w:rsidRDefault="00A74E5A" w:rsidP="00A74E5A">
      <w:pPr>
        <w:rPr>
          <w:b/>
          <w:sz w:val="28"/>
        </w:rPr>
      </w:pPr>
    </w:p>
    <w:p w14:paraId="7AA333A9" w14:textId="59CD31C4" w:rsidR="00A74E5A" w:rsidRDefault="00A74E5A" w:rsidP="00A74E5A">
      <w:r>
        <w:t xml:space="preserve">Councillor Brook, Cabinet Member for </w:t>
      </w:r>
      <w:r>
        <w:rPr>
          <w:noProof/>
          <w:lang w:val="en-US"/>
        </w:rPr>
        <w:t>Neighbourhoods &amp; Housing</w:t>
      </w:r>
    </w:p>
    <w:p w14:paraId="6201D919" w14:textId="77777777" w:rsidR="00A74E5A" w:rsidRDefault="00A74E5A" w:rsidP="00A74E5A"/>
    <w:p w14:paraId="7BF273E9" w14:textId="77777777" w:rsidR="00A74E5A" w:rsidRDefault="00A74E5A" w:rsidP="00A74E5A">
      <w:pPr>
        <w:rPr>
          <w:b/>
          <w:sz w:val="28"/>
        </w:rPr>
      </w:pPr>
      <w:r>
        <w:rPr>
          <w:b/>
          <w:sz w:val="28"/>
        </w:rPr>
        <w:t>When is the decision to be taken?</w:t>
      </w:r>
    </w:p>
    <w:p w14:paraId="1F55BE10" w14:textId="77777777" w:rsidR="00A74E5A" w:rsidRDefault="00A74E5A" w:rsidP="00A74E5A">
      <w:pPr>
        <w:rPr>
          <w:b/>
          <w:sz w:val="28"/>
        </w:rPr>
      </w:pPr>
    </w:p>
    <w:p w14:paraId="37692E93" w14:textId="2FD3080D" w:rsidR="00A74E5A" w:rsidRDefault="00A74E5A" w:rsidP="00A74E5A">
      <w:r>
        <w:t>October 2023</w:t>
      </w:r>
    </w:p>
    <w:p w14:paraId="592C912C" w14:textId="77777777" w:rsidR="00A74E5A" w:rsidRDefault="00A74E5A" w:rsidP="00A74E5A"/>
    <w:p w14:paraId="1DCA21AC" w14:textId="77777777" w:rsidR="00A74E5A" w:rsidRDefault="00A74E5A" w:rsidP="00A74E5A">
      <w:pPr>
        <w:rPr>
          <w:b/>
          <w:sz w:val="28"/>
        </w:rPr>
      </w:pPr>
      <w:r>
        <w:rPr>
          <w:b/>
          <w:sz w:val="28"/>
        </w:rPr>
        <w:t>Who will be consulted and how?</w:t>
      </w:r>
    </w:p>
    <w:p w14:paraId="6E7A9168" w14:textId="77777777" w:rsidR="00A74E5A" w:rsidRDefault="00A74E5A" w:rsidP="00A74E5A">
      <w:pPr>
        <w:rPr>
          <w:b/>
          <w:sz w:val="28"/>
        </w:rPr>
      </w:pPr>
    </w:p>
    <w:p w14:paraId="6F293F62" w14:textId="6E22EAC2" w:rsidR="00A74E5A" w:rsidRDefault="00A74E5A" w:rsidP="00A74E5A">
      <w:pPr>
        <w:rPr>
          <w:noProof/>
          <w:lang w:val="en-US"/>
        </w:rPr>
      </w:pPr>
      <w:r>
        <w:rPr>
          <w:noProof/>
          <w:lang w:val="en-US"/>
        </w:rPr>
        <w:t>Cabinet Member for Neighbourhoods &amp; Housing</w:t>
      </w:r>
    </w:p>
    <w:p w14:paraId="1C719581" w14:textId="77777777" w:rsidR="00A74E5A" w:rsidRDefault="00A74E5A" w:rsidP="00A74E5A">
      <w:pPr>
        <w:rPr>
          <w:noProof/>
          <w:lang w:val="en-US"/>
        </w:rPr>
      </w:pPr>
      <w:r>
        <w:rPr>
          <w:noProof/>
          <w:lang w:val="en-US"/>
        </w:rPr>
        <w:t>Chief Finance Officer</w:t>
      </w:r>
    </w:p>
    <w:p w14:paraId="4C8135ED" w14:textId="77777777" w:rsidR="00A74E5A" w:rsidRDefault="00A74E5A" w:rsidP="00A74E5A">
      <w:pPr>
        <w:rPr>
          <w:noProof/>
          <w:lang w:val="en-US"/>
        </w:rPr>
      </w:pPr>
      <w:r>
        <w:rPr>
          <w:noProof/>
          <w:lang w:val="en-US"/>
        </w:rPr>
        <w:t>Chief Legal Officer</w:t>
      </w:r>
    </w:p>
    <w:p w14:paraId="13FEAA8E" w14:textId="1A4A92F2" w:rsidR="00A74E5A" w:rsidRDefault="00A74E5A" w:rsidP="00A74E5A">
      <w:pPr>
        <w:rPr>
          <w:lang w:val="en-US"/>
        </w:rPr>
      </w:pPr>
      <w:r>
        <w:rPr>
          <w:lang w:val="en-US"/>
        </w:rPr>
        <w:t>Executive Director for Growth, Enterprise &amp; Environment</w:t>
      </w:r>
    </w:p>
    <w:p w14:paraId="2BE1BAD1" w14:textId="77777777" w:rsidR="00A74E5A" w:rsidRDefault="00A74E5A" w:rsidP="00A74E5A">
      <w:pPr>
        <w:rPr>
          <w:noProof/>
          <w:lang w:val="en-US"/>
        </w:rPr>
      </w:pPr>
      <w:r>
        <w:rPr>
          <w:lang w:val="en-US"/>
        </w:rPr>
        <w:t xml:space="preserve">All of the above will be consulted via approval of the delegated </w:t>
      </w:r>
      <w:proofErr w:type="gramStart"/>
      <w:r>
        <w:rPr>
          <w:lang w:val="en-US"/>
        </w:rPr>
        <w:t>decision</w:t>
      </w:r>
      <w:proofErr w:type="gramEnd"/>
    </w:p>
    <w:p w14:paraId="0DC8A45E" w14:textId="77777777" w:rsidR="00A74E5A" w:rsidRDefault="00A74E5A" w:rsidP="00A74E5A"/>
    <w:p w14:paraId="655665B7" w14:textId="77777777" w:rsidR="00A74E5A" w:rsidRDefault="00A74E5A" w:rsidP="00A74E5A">
      <w:pPr>
        <w:rPr>
          <w:b/>
          <w:sz w:val="28"/>
        </w:rPr>
      </w:pPr>
      <w:r>
        <w:rPr>
          <w:b/>
          <w:sz w:val="28"/>
        </w:rPr>
        <w:t>Supporting documentation:</w:t>
      </w:r>
    </w:p>
    <w:p w14:paraId="3E8906D4" w14:textId="77777777" w:rsidR="00A74E5A" w:rsidRDefault="00A74E5A" w:rsidP="00A74E5A">
      <w:pPr>
        <w:rPr>
          <w:b/>
          <w:sz w:val="28"/>
        </w:rPr>
      </w:pPr>
    </w:p>
    <w:p w14:paraId="29D7DBB1" w14:textId="77777777" w:rsidR="00A74E5A" w:rsidRDefault="00A74E5A" w:rsidP="00A74E5A">
      <w:pPr>
        <w:rPr>
          <w:noProof/>
          <w:lang w:val="en-US"/>
        </w:rPr>
      </w:pPr>
      <w:r>
        <w:t xml:space="preserve">There are no supporting documents for this </w:t>
      </w:r>
      <w:proofErr w:type="gramStart"/>
      <w:r>
        <w:t>decision</w:t>
      </w:r>
      <w:proofErr w:type="gramEnd"/>
    </w:p>
    <w:p w14:paraId="5913E59F" w14:textId="77777777" w:rsidR="00A74E5A" w:rsidRDefault="00A74E5A" w:rsidP="00A74E5A"/>
    <w:p w14:paraId="6B5CFA2C" w14:textId="77777777" w:rsidR="00A74E5A" w:rsidRDefault="00A74E5A" w:rsidP="00A74E5A">
      <w:pPr>
        <w:rPr>
          <w:b/>
          <w:sz w:val="28"/>
        </w:rPr>
      </w:pPr>
      <w:r>
        <w:rPr>
          <w:b/>
          <w:sz w:val="28"/>
        </w:rPr>
        <w:t>How and by when to make representations:</w:t>
      </w:r>
    </w:p>
    <w:p w14:paraId="68F65C06" w14:textId="77777777" w:rsidR="00A74E5A" w:rsidRDefault="00A74E5A" w:rsidP="00A74E5A">
      <w:pPr>
        <w:rPr>
          <w:b/>
          <w:sz w:val="28"/>
        </w:rPr>
      </w:pPr>
    </w:p>
    <w:p w14:paraId="4E353DB4" w14:textId="102E7581" w:rsidR="00A74E5A" w:rsidRDefault="00A74E5A" w:rsidP="00A74E5A">
      <w:r>
        <w:t xml:space="preserve">Representations should be made to </w:t>
      </w:r>
      <w:r>
        <w:rPr>
          <w:lang w:val="en-US"/>
        </w:rPr>
        <w:t xml:space="preserve">Philip Shaw </w:t>
      </w:r>
      <w:r>
        <w:t>before 20 October 2023.</w:t>
      </w:r>
    </w:p>
    <w:p w14:paraId="6B8CEEF7" w14:textId="0A4582F4" w:rsidR="00A74E5A" w:rsidRDefault="00A74E5A" w:rsidP="00A74E5A">
      <w:pPr>
        <w:rPr>
          <w:noProof/>
          <w:lang w:val="en-US"/>
        </w:rPr>
      </w:pPr>
      <w:r>
        <w:t xml:space="preserve">Tel: </w:t>
      </w:r>
      <w:r w:rsidRPr="002D3C43">
        <w:rPr>
          <w:noProof/>
          <w:lang w:val="en-US"/>
        </w:rPr>
        <w:t xml:space="preserve">01642 </w:t>
      </w:r>
      <w:r>
        <w:rPr>
          <w:noProof/>
          <w:lang w:val="en-US"/>
        </w:rPr>
        <w:t>444671</w:t>
      </w:r>
    </w:p>
    <w:p w14:paraId="18B86C00" w14:textId="77777777" w:rsidR="00A74E5A" w:rsidRDefault="00A74E5A" w:rsidP="00A74E5A"/>
    <w:p w14:paraId="7613EF9F" w14:textId="1FE742A8" w:rsidR="00A74E5A" w:rsidRDefault="00A74E5A" w:rsidP="00A74E5A">
      <w:r>
        <w:t>First published in Forward Plan on 22 September 2023</w:t>
      </w:r>
    </w:p>
    <w:p w14:paraId="75DCACBB" w14:textId="77777777" w:rsidR="00A74E5A" w:rsidRDefault="00A74E5A" w:rsidP="00A74E5A"/>
    <w:p w14:paraId="2DDB7972" w14:textId="77777777" w:rsidR="00A74E5A" w:rsidRDefault="00A74E5A" w:rsidP="00A74E5A"/>
    <w:p w14:paraId="57CED976" w14:textId="77680DFB" w:rsidR="00A74E5A" w:rsidRDefault="00A74E5A" w:rsidP="00A74E5A">
      <w:pPr>
        <w:rPr>
          <w:b/>
          <w:sz w:val="28"/>
          <w:szCs w:val="28"/>
        </w:rPr>
      </w:pPr>
      <w:r w:rsidRPr="008254C1">
        <w:rPr>
          <w:b/>
          <w:sz w:val="28"/>
          <w:szCs w:val="28"/>
        </w:rPr>
        <w:t>Following the Making of the decision, the decision form will be published here:</w:t>
      </w:r>
    </w:p>
    <w:p w14:paraId="478C8C61" w14:textId="583DE9D0" w:rsidR="00A74E5A" w:rsidRDefault="00010826" w:rsidP="00A74E5A">
      <w:pPr>
        <w:rPr>
          <w:b/>
          <w:snapToGrid w:val="0"/>
          <w:sz w:val="31"/>
        </w:rPr>
      </w:pPr>
      <w:r>
        <w:rPr>
          <w:noProof/>
        </w:rPr>
        <mc:AlternateContent>
          <mc:Choice Requires="wps">
            <w:drawing>
              <wp:anchor distT="0" distB="0" distL="114300" distR="114300" simplePos="0" relativeHeight="251887616" behindDoc="0" locked="0" layoutInCell="1" allowOverlap="1" wp14:anchorId="032D5EA9" wp14:editId="47DB7D46">
                <wp:simplePos x="0" y="0"/>
                <wp:positionH relativeFrom="column">
                  <wp:posOffset>2165350</wp:posOffset>
                </wp:positionH>
                <wp:positionV relativeFrom="paragraph">
                  <wp:posOffset>165735</wp:posOffset>
                </wp:positionV>
                <wp:extent cx="1276350" cy="791845"/>
                <wp:effectExtent l="0" t="0" r="19050" b="27305"/>
                <wp:wrapNone/>
                <wp:docPr id="9037307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791845"/>
                        </a:xfrm>
                        <a:prstGeom prst="rect">
                          <a:avLst/>
                        </a:prstGeom>
                        <a:solidFill>
                          <a:sysClr val="window" lastClr="FFFFFF"/>
                        </a:solidFill>
                        <a:ln w="6350">
                          <a:solidFill>
                            <a:prstClr val="black"/>
                          </a:solidFill>
                        </a:ln>
                        <a:effectLst/>
                      </wps:spPr>
                      <wps:txbx>
                        <w:txbxContent>
                          <w:p w14:paraId="75F24C90" w14:textId="4E84B026" w:rsidR="00A74E5A" w:rsidRDefault="00010826" w:rsidP="00010826">
                            <w:r>
                              <w:object w:dxaOrig="1376" w:dyaOrig="893" w14:anchorId="53667892">
                                <v:shape id="_x0000_i1065" type="#_x0000_t75" style="width:75.75pt;height:49.5pt">
                                  <v:imagedata r:id="rId182" o:title=""/>
                                </v:shape>
                                <o:OLEObject Type="Embed" ProgID="Acrobat.Document.DC" ShapeID="_x0000_i1065" DrawAspect="Icon" ObjectID="_1781079552" r:id="rId18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D5EA9" id="_x0000_s1094" type="#_x0000_t202" style="position:absolute;margin-left:170.5pt;margin-top:13.05pt;width:100.5pt;height:62.3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" fillcolor="window" strokeweight=".5pt">
                <v:path arrowok="t"/>
                <v:textbox>
                  <w:txbxContent>
                    <w:p w14:paraId="75F24C90" w14:textId="4E84B026" w:rsidR="00A74E5A" w:rsidRDefault="00010826" w:rsidP="00010826">
                      <w:r>
                        <w:object w:dxaOrig="1508" w:dyaOrig="983" w14:anchorId="53667892">
                          <v:shape id="_x0000_i1096" type="#_x0000_t75" style="width:75.4pt;height:49.15pt">
                            <v:imagedata r:id="rId184" o:title=""/>
                          </v:shape>
                          <o:OLEObject Type="Embed" ProgID="Acrobat.Document.DC" ShapeID="_x0000_i1096" DrawAspect="Icon" ObjectID="_1778412504" r:id="rId185"/>
                        </w:object>
                      </w:r>
                    </w:p>
                  </w:txbxContent>
                </v:textbox>
              </v:shape>
            </w:pict>
          </mc:Fallback>
        </mc:AlternateContent>
      </w:r>
    </w:p>
    <w:p w14:paraId="1D673FB8" w14:textId="6A8700FD" w:rsidR="002B69A6" w:rsidRDefault="002B69A6" w:rsidP="00A74E5A">
      <w:pPr>
        <w:rPr>
          <w:b/>
          <w:snapToGrid w:val="0"/>
          <w:sz w:val="31"/>
        </w:rPr>
      </w:pPr>
    </w:p>
    <w:p w14:paraId="448C76A2" w14:textId="77777777" w:rsidR="002B69A6" w:rsidRDefault="002B69A6" w:rsidP="00A74E5A">
      <w:pPr>
        <w:rPr>
          <w:b/>
          <w:snapToGrid w:val="0"/>
          <w:sz w:val="31"/>
        </w:rPr>
      </w:pPr>
    </w:p>
    <w:p w14:paraId="08C7E99E" w14:textId="77777777" w:rsidR="002B69A6" w:rsidRDefault="002B69A6" w:rsidP="00A74E5A">
      <w:pPr>
        <w:rPr>
          <w:b/>
          <w:snapToGrid w:val="0"/>
          <w:sz w:val="31"/>
        </w:rPr>
      </w:pPr>
    </w:p>
    <w:p w14:paraId="1428FD6A" w14:textId="0D96109E" w:rsidR="002B69A6" w:rsidRDefault="002B69A6" w:rsidP="002B69A6">
      <w:pPr>
        <w:rPr>
          <w:b/>
          <w:sz w:val="28"/>
        </w:rPr>
      </w:pPr>
      <w:r>
        <w:rPr>
          <w:b/>
          <w:sz w:val="28"/>
        </w:rPr>
        <w:lastRenderedPageBreak/>
        <w:t xml:space="preserve">DECISION: GDD0039 </w:t>
      </w:r>
      <w:r>
        <w:rPr>
          <w:b/>
          <w:sz w:val="28"/>
          <w:szCs w:val="28"/>
          <w:lang w:val="en-US"/>
        </w:rPr>
        <w:t>Commencement of procurement process through NEPO Surfacing Framework for Surface Dressing Contract</w:t>
      </w:r>
    </w:p>
    <w:p w14:paraId="038E8641" w14:textId="77777777" w:rsidR="002B69A6" w:rsidRDefault="002B69A6" w:rsidP="002B69A6">
      <w:pPr>
        <w:rPr>
          <w:b/>
          <w:sz w:val="28"/>
        </w:rPr>
      </w:pPr>
    </w:p>
    <w:p w14:paraId="0DC12EAD" w14:textId="77777777" w:rsidR="002B69A6" w:rsidRDefault="002B69A6" w:rsidP="002B69A6">
      <w:pPr>
        <w:rPr>
          <w:b/>
          <w:sz w:val="28"/>
        </w:rPr>
      </w:pPr>
      <w:r>
        <w:rPr>
          <w:b/>
          <w:sz w:val="28"/>
        </w:rPr>
        <w:t xml:space="preserve">Nature of the decision: </w:t>
      </w:r>
    </w:p>
    <w:p w14:paraId="47286C21" w14:textId="77777777" w:rsidR="002B69A6" w:rsidRDefault="002B69A6" w:rsidP="002B69A6">
      <w:pPr>
        <w:rPr>
          <w:b/>
          <w:sz w:val="28"/>
        </w:rPr>
      </w:pPr>
    </w:p>
    <w:p w14:paraId="74C8FA30" w14:textId="15BFCCF8" w:rsidR="002B69A6" w:rsidRDefault="002B69A6" w:rsidP="002B69A6">
      <w:pPr>
        <w:rPr>
          <w:lang w:val="en-US"/>
        </w:rPr>
      </w:pPr>
      <w:r>
        <w:rPr>
          <w:noProof/>
          <w:lang w:val="en-US"/>
        </w:rPr>
        <w:t>Commence a procurement process in order to award surface dressing contract across the Borough totaling up to 1 million for 2024/25 &amp; 2025/26. (Delegated decision number 447)</w:t>
      </w:r>
      <w:r w:rsidRPr="00DF5718">
        <w:rPr>
          <w:noProof/>
          <w:lang w:val="en-US"/>
        </w:rPr>
        <w:t xml:space="preserve"> </w:t>
      </w:r>
      <w:r>
        <w:rPr>
          <w:lang w:val="en-US"/>
        </w:rPr>
        <w:t xml:space="preserve"> </w:t>
      </w:r>
      <w:r>
        <w:rPr>
          <w:noProof/>
          <w:lang w:val="en-US"/>
        </w:rPr>
        <w:t xml:space="preserve">  </w:t>
      </w:r>
    </w:p>
    <w:p w14:paraId="5D32F939" w14:textId="77777777" w:rsidR="002B69A6" w:rsidRDefault="002B69A6" w:rsidP="002B69A6"/>
    <w:p w14:paraId="078FEE3B" w14:textId="77777777" w:rsidR="002B69A6" w:rsidRDefault="002B69A6" w:rsidP="002B69A6">
      <w:pPr>
        <w:rPr>
          <w:b/>
          <w:sz w:val="28"/>
        </w:rPr>
      </w:pPr>
      <w:r>
        <w:rPr>
          <w:b/>
          <w:sz w:val="28"/>
        </w:rPr>
        <w:t>Who will make the decision?</w:t>
      </w:r>
    </w:p>
    <w:p w14:paraId="37B2FDD7" w14:textId="77777777" w:rsidR="002B69A6" w:rsidRDefault="002B69A6" w:rsidP="002B69A6">
      <w:pPr>
        <w:rPr>
          <w:b/>
          <w:sz w:val="28"/>
        </w:rPr>
      </w:pPr>
    </w:p>
    <w:p w14:paraId="68C0E19E" w14:textId="5F63A995" w:rsidR="002B69A6" w:rsidRDefault="002B69A6" w:rsidP="002B69A6">
      <w:r>
        <w:t>Councillor Quartermain, Cabinet Member for Highways and Transport</w:t>
      </w:r>
    </w:p>
    <w:p w14:paraId="4A9C534C" w14:textId="77777777" w:rsidR="002B69A6" w:rsidRDefault="002B69A6" w:rsidP="002B69A6"/>
    <w:p w14:paraId="6A346FD6" w14:textId="77777777" w:rsidR="002B69A6" w:rsidRDefault="002B69A6" w:rsidP="002B69A6">
      <w:pPr>
        <w:rPr>
          <w:b/>
          <w:sz w:val="28"/>
        </w:rPr>
      </w:pPr>
      <w:r>
        <w:rPr>
          <w:b/>
          <w:sz w:val="28"/>
        </w:rPr>
        <w:t>When is the decision to be taken?</w:t>
      </w:r>
    </w:p>
    <w:p w14:paraId="78B34DCA" w14:textId="77777777" w:rsidR="002B69A6" w:rsidRDefault="002B69A6" w:rsidP="002B69A6">
      <w:pPr>
        <w:rPr>
          <w:b/>
          <w:sz w:val="28"/>
        </w:rPr>
      </w:pPr>
    </w:p>
    <w:p w14:paraId="11BC318D" w14:textId="77777777" w:rsidR="002B69A6" w:rsidRDefault="002B69A6" w:rsidP="002B69A6">
      <w:r>
        <w:t>October 2023</w:t>
      </w:r>
    </w:p>
    <w:p w14:paraId="7BC5A8BD" w14:textId="77777777" w:rsidR="002B69A6" w:rsidRDefault="002B69A6" w:rsidP="002B69A6"/>
    <w:p w14:paraId="68E7558A" w14:textId="77777777" w:rsidR="002B69A6" w:rsidRDefault="002B69A6" w:rsidP="002B69A6">
      <w:pPr>
        <w:rPr>
          <w:b/>
          <w:sz w:val="28"/>
        </w:rPr>
      </w:pPr>
      <w:r>
        <w:rPr>
          <w:b/>
          <w:sz w:val="28"/>
        </w:rPr>
        <w:t>Who will be consulted and how?</w:t>
      </w:r>
    </w:p>
    <w:p w14:paraId="0DC98B24" w14:textId="77777777" w:rsidR="002B69A6" w:rsidRDefault="002B69A6" w:rsidP="002B69A6">
      <w:pPr>
        <w:rPr>
          <w:b/>
          <w:sz w:val="28"/>
        </w:rPr>
      </w:pPr>
    </w:p>
    <w:p w14:paraId="07EBAF29" w14:textId="5D6F7849" w:rsidR="002B69A6" w:rsidRDefault="002B69A6" w:rsidP="002B69A6">
      <w:pPr>
        <w:rPr>
          <w:noProof/>
          <w:lang w:val="en-US"/>
        </w:rPr>
      </w:pPr>
      <w:r>
        <w:rPr>
          <w:noProof/>
          <w:lang w:val="en-US"/>
        </w:rPr>
        <w:t>Cabinet Member for Highways and Transport</w:t>
      </w:r>
    </w:p>
    <w:p w14:paraId="77AB6B84" w14:textId="77777777" w:rsidR="002B69A6" w:rsidRDefault="002B69A6" w:rsidP="002B69A6">
      <w:pPr>
        <w:rPr>
          <w:noProof/>
          <w:lang w:val="en-US"/>
        </w:rPr>
      </w:pPr>
      <w:r>
        <w:rPr>
          <w:noProof/>
          <w:lang w:val="en-US"/>
        </w:rPr>
        <w:t>Chief Finance Officer</w:t>
      </w:r>
    </w:p>
    <w:p w14:paraId="0648ACEE" w14:textId="77777777" w:rsidR="002B69A6" w:rsidRDefault="002B69A6" w:rsidP="002B69A6">
      <w:pPr>
        <w:rPr>
          <w:noProof/>
          <w:lang w:val="en-US"/>
        </w:rPr>
      </w:pPr>
      <w:r>
        <w:rPr>
          <w:noProof/>
          <w:lang w:val="en-US"/>
        </w:rPr>
        <w:t>Chief Legal Officer</w:t>
      </w:r>
    </w:p>
    <w:p w14:paraId="2D1ED13F" w14:textId="77777777" w:rsidR="002B69A6" w:rsidRDefault="002B69A6" w:rsidP="002B69A6">
      <w:pPr>
        <w:rPr>
          <w:lang w:val="en-US"/>
        </w:rPr>
      </w:pPr>
      <w:r>
        <w:rPr>
          <w:lang w:val="en-US"/>
        </w:rPr>
        <w:t>Executive Director for Growth, Enterprise &amp; Environment</w:t>
      </w:r>
    </w:p>
    <w:p w14:paraId="124E2CDD" w14:textId="77777777" w:rsidR="002B69A6" w:rsidRDefault="002B69A6" w:rsidP="002B69A6">
      <w:pPr>
        <w:rPr>
          <w:noProof/>
          <w:lang w:val="en-US"/>
        </w:rPr>
      </w:pPr>
      <w:r>
        <w:rPr>
          <w:lang w:val="en-US"/>
        </w:rPr>
        <w:t xml:space="preserve">All of the above will be consulted via approval of the delegated </w:t>
      </w:r>
      <w:proofErr w:type="gramStart"/>
      <w:r>
        <w:rPr>
          <w:lang w:val="en-US"/>
        </w:rPr>
        <w:t>decision</w:t>
      </w:r>
      <w:proofErr w:type="gramEnd"/>
    </w:p>
    <w:p w14:paraId="5C1BDEFE" w14:textId="77777777" w:rsidR="002B69A6" w:rsidRDefault="002B69A6" w:rsidP="002B69A6"/>
    <w:p w14:paraId="3446A5C5" w14:textId="77777777" w:rsidR="002B69A6" w:rsidRDefault="002B69A6" w:rsidP="002B69A6">
      <w:pPr>
        <w:rPr>
          <w:b/>
          <w:sz w:val="28"/>
        </w:rPr>
      </w:pPr>
      <w:r>
        <w:rPr>
          <w:b/>
          <w:sz w:val="28"/>
        </w:rPr>
        <w:t>Supporting documentation:</w:t>
      </w:r>
    </w:p>
    <w:p w14:paraId="155234D6" w14:textId="77777777" w:rsidR="002B69A6" w:rsidRDefault="002B69A6" w:rsidP="002B69A6">
      <w:pPr>
        <w:rPr>
          <w:b/>
          <w:sz w:val="28"/>
        </w:rPr>
      </w:pPr>
    </w:p>
    <w:p w14:paraId="0DC1A70C" w14:textId="77777777" w:rsidR="002B69A6" w:rsidRDefault="002B69A6" w:rsidP="002B69A6">
      <w:pPr>
        <w:rPr>
          <w:noProof/>
          <w:lang w:val="en-US"/>
        </w:rPr>
      </w:pPr>
      <w:r>
        <w:t xml:space="preserve">There are no supporting documents for this </w:t>
      </w:r>
      <w:proofErr w:type="gramStart"/>
      <w:r>
        <w:t>decision</w:t>
      </w:r>
      <w:proofErr w:type="gramEnd"/>
    </w:p>
    <w:p w14:paraId="59323EC4" w14:textId="77777777" w:rsidR="002B69A6" w:rsidRDefault="002B69A6" w:rsidP="002B69A6"/>
    <w:p w14:paraId="779EC303" w14:textId="77777777" w:rsidR="002B69A6" w:rsidRDefault="002B69A6" w:rsidP="002B69A6">
      <w:pPr>
        <w:rPr>
          <w:b/>
          <w:sz w:val="28"/>
        </w:rPr>
      </w:pPr>
      <w:r>
        <w:rPr>
          <w:b/>
          <w:sz w:val="28"/>
        </w:rPr>
        <w:t>How and by when to make representations:</w:t>
      </w:r>
    </w:p>
    <w:p w14:paraId="20AC33D1" w14:textId="77777777" w:rsidR="002B69A6" w:rsidRDefault="002B69A6" w:rsidP="002B69A6">
      <w:pPr>
        <w:rPr>
          <w:b/>
          <w:sz w:val="28"/>
        </w:rPr>
      </w:pPr>
    </w:p>
    <w:p w14:paraId="094C97CB" w14:textId="151BE6AA" w:rsidR="002B69A6" w:rsidRDefault="002B69A6" w:rsidP="002B69A6">
      <w:r>
        <w:t xml:space="preserve">Representations should be made to </w:t>
      </w:r>
      <w:r>
        <w:rPr>
          <w:lang w:val="en-US"/>
        </w:rPr>
        <w:t xml:space="preserve">Rob Hoof </w:t>
      </w:r>
      <w:r>
        <w:t>before 10 October 2023.</w:t>
      </w:r>
    </w:p>
    <w:p w14:paraId="5A68096E" w14:textId="7CD0AAB8" w:rsidR="002B69A6" w:rsidRDefault="002B69A6" w:rsidP="002B69A6">
      <w:pPr>
        <w:rPr>
          <w:noProof/>
          <w:lang w:val="en-US"/>
        </w:rPr>
      </w:pPr>
      <w:r>
        <w:t xml:space="preserve">Tel: </w:t>
      </w:r>
      <w:r>
        <w:rPr>
          <w:lang w:val="en-US"/>
        </w:rPr>
        <w:t>0</w:t>
      </w:r>
      <w:r w:rsidRPr="00013B42">
        <w:rPr>
          <w:noProof/>
          <w:lang w:val="en-US"/>
        </w:rPr>
        <w:t>7970427497</w:t>
      </w:r>
    </w:p>
    <w:p w14:paraId="643EB420" w14:textId="77777777" w:rsidR="002B69A6" w:rsidRDefault="002B69A6" w:rsidP="002B69A6"/>
    <w:p w14:paraId="5491106E" w14:textId="2E8FAA4A" w:rsidR="002B69A6" w:rsidRDefault="002B69A6" w:rsidP="002B69A6">
      <w:r>
        <w:t>First published in Forward Plan on 12 September 2023</w:t>
      </w:r>
    </w:p>
    <w:p w14:paraId="5C303FE0" w14:textId="77777777" w:rsidR="002B69A6" w:rsidRDefault="002B69A6" w:rsidP="002B69A6"/>
    <w:p w14:paraId="420F4E24" w14:textId="77777777" w:rsidR="002B69A6" w:rsidRDefault="002B69A6" w:rsidP="002B69A6"/>
    <w:p w14:paraId="603585C8" w14:textId="77777777" w:rsidR="002B69A6" w:rsidRDefault="002B69A6" w:rsidP="002B69A6">
      <w:pPr>
        <w:rPr>
          <w:b/>
          <w:sz w:val="28"/>
          <w:szCs w:val="28"/>
        </w:rPr>
      </w:pPr>
      <w:r>
        <w:rPr>
          <w:noProof/>
        </w:rPr>
        <mc:AlternateContent>
          <mc:Choice Requires="wps">
            <w:drawing>
              <wp:anchor distT="0" distB="0" distL="114300" distR="114300" simplePos="0" relativeHeight="251895808" behindDoc="0" locked="0" layoutInCell="1" allowOverlap="1" wp14:anchorId="3B0A733C" wp14:editId="1AF38D68">
                <wp:simplePos x="0" y="0"/>
                <wp:positionH relativeFrom="column">
                  <wp:posOffset>2171700</wp:posOffset>
                </wp:positionH>
                <wp:positionV relativeFrom="paragraph">
                  <wp:posOffset>346075</wp:posOffset>
                </wp:positionV>
                <wp:extent cx="1323975" cy="1143000"/>
                <wp:effectExtent l="0" t="0" r="9525" b="0"/>
                <wp:wrapNone/>
                <wp:docPr id="3747517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C90BD24" w14:textId="6D22D79B" w:rsidR="002B69A6" w:rsidRDefault="00CC1C50" w:rsidP="00CC1C50">
                            <w:r>
                              <w:object w:dxaOrig="1376" w:dyaOrig="899" w14:anchorId="6CB65788">
                                <v:shape id="_x0000_i1066" type="#_x0000_t75" style="width:75.75pt;height:49.5pt">
                                  <v:imagedata r:id="rId186" o:title=""/>
                                </v:shape>
                                <o:OLEObject Type="Embed" ProgID="Acrobat.Document.DC" ShapeID="_x0000_i1066" DrawAspect="Icon" ObjectID="_1781079553" r:id="rId1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A733C" id="_x0000_s1095" type="#_x0000_t202" style="position:absolute;margin-left:171pt;margin-top:27.25pt;width:104.25pt;height:90pt;z-index:251895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beVQ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SwxzEwDC1QbKPRJt4aBBZ/hS&#10;YrQVJvzELIoOKcRB8o+4VAowReh3lNRgf//tPvijFtBKSYsiLqjGKUMWfmrUyG02HgfNx8N4cj3E&#10;g720bC4t+q1ZADKZ4cAaHrfB36vjtrLQvOC0zUNMNDHNMXJB/XG78IfBwmnlYj6PTqhyw/xKrw0/&#10;qitw/Ny9MGv6pnvUywMcxc7yD70/+MaGm/mbh6WMwjhz2ssUJyQ2u5/mMIKX5+h1/ubM/gA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CYp/beVQIAALsEAAAOAAAAAAAAAAAAAAAAAC4CAABkcnMvZTJvRG9jLnhtbFBLAQIt&#10;ABQABgAIAAAAIQBoVVA73gAAAAoBAAAPAAAAAAAAAAAAAAAAAK8EAABkcnMvZG93bnJldi54bWxQ&#10;SwUGAAAAAAQABADzAAAAugUAAAAA&#10;" fillcolor="window" strokeweight=".5pt">
                <v:path arrowok="t"/>
                <v:textbox style="mso-fit-shape-to-text:t">
                  <w:txbxContent>
                    <w:p w14:paraId="3C90BD24" w14:textId="6D22D79B" w:rsidR="002B69A6" w:rsidRDefault="00CC1C50" w:rsidP="00CC1C50">
                      <w:r>
                        <w:object w:dxaOrig="1376" w:dyaOrig="899" w14:anchorId="6CB65788">
                          <v:shape id="_x0000_i1098" type="#_x0000_t75" style="width:75.4pt;height:49.2pt">
                            <v:imagedata r:id="rId188" o:title=""/>
                          </v:shape>
                          <o:OLEObject Type="Embed" ProgID="Acrobat.Document.DC" ShapeID="_x0000_i1098" DrawAspect="Icon" ObjectID="_1778412505" r:id="rId189"/>
                        </w:object>
                      </w:r>
                    </w:p>
                  </w:txbxContent>
                </v:textbox>
              </v:shape>
            </w:pict>
          </mc:Fallback>
        </mc:AlternateContent>
      </w:r>
      <w:r w:rsidRPr="008254C1">
        <w:rPr>
          <w:b/>
          <w:sz w:val="28"/>
          <w:szCs w:val="28"/>
        </w:rPr>
        <w:t>Following the Making of the decision, the decision form will be published here:</w:t>
      </w:r>
    </w:p>
    <w:p w14:paraId="005A272C" w14:textId="77777777" w:rsidR="002B69A6" w:rsidRDefault="002B69A6" w:rsidP="002B69A6">
      <w:pPr>
        <w:rPr>
          <w:b/>
          <w:snapToGrid w:val="0"/>
          <w:sz w:val="31"/>
        </w:rPr>
      </w:pPr>
    </w:p>
    <w:p w14:paraId="2EA64ACF" w14:textId="33FFA9F5" w:rsidR="002B69A6" w:rsidRDefault="002B69A6" w:rsidP="002B69A6">
      <w:pPr>
        <w:rPr>
          <w:b/>
          <w:snapToGrid w:val="0"/>
          <w:sz w:val="31"/>
        </w:rPr>
      </w:pPr>
    </w:p>
    <w:p w14:paraId="0AEB94FE" w14:textId="77777777" w:rsidR="00A04AC5" w:rsidRDefault="00A04AC5" w:rsidP="002B69A6">
      <w:pPr>
        <w:rPr>
          <w:b/>
          <w:snapToGrid w:val="0"/>
          <w:sz w:val="31"/>
        </w:rPr>
      </w:pPr>
    </w:p>
    <w:p w14:paraId="53146AD1" w14:textId="77777777" w:rsidR="00A04AC5" w:rsidRDefault="00A04AC5" w:rsidP="00A04AC5">
      <w:pPr>
        <w:rPr>
          <w:b/>
          <w:sz w:val="28"/>
        </w:rPr>
      </w:pPr>
    </w:p>
    <w:p w14:paraId="28304EA4" w14:textId="67C5B0EA" w:rsidR="00A04AC5" w:rsidRDefault="00A04AC5" w:rsidP="00A04AC5">
      <w:pPr>
        <w:rPr>
          <w:b/>
          <w:sz w:val="28"/>
        </w:rPr>
      </w:pPr>
      <w:r>
        <w:rPr>
          <w:b/>
          <w:sz w:val="28"/>
        </w:rPr>
        <w:lastRenderedPageBreak/>
        <w:t xml:space="preserve">DECISION: GDD0040 </w:t>
      </w:r>
      <w:r>
        <w:rPr>
          <w:b/>
          <w:sz w:val="28"/>
          <w:szCs w:val="28"/>
          <w:lang w:val="en-US"/>
        </w:rPr>
        <w:t>Variation of Contract to extend the end date of the Highway Surfacing Contract through the NEPO Surfacing Contract through the NEPO Surfacing Framework (Lot 1 – Asphaltic Concrete)</w:t>
      </w:r>
    </w:p>
    <w:p w14:paraId="6045A43F" w14:textId="77777777" w:rsidR="00A04AC5" w:rsidRDefault="00A04AC5" w:rsidP="00A04AC5">
      <w:pPr>
        <w:rPr>
          <w:b/>
          <w:sz w:val="28"/>
        </w:rPr>
      </w:pPr>
    </w:p>
    <w:p w14:paraId="6ABAE757" w14:textId="77777777" w:rsidR="00A04AC5" w:rsidRDefault="00A04AC5" w:rsidP="00A04AC5">
      <w:pPr>
        <w:rPr>
          <w:b/>
          <w:sz w:val="28"/>
        </w:rPr>
      </w:pPr>
      <w:r>
        <w:rPr>
          <w:b/>
          <w:sz w:val="28"/>
        </w:rPr>
        <w:t xml:space="preserve">Nature of the decision: </w:t>
      </w:r>
    </w:p>
    <w:p w14:paraId="1F49E85F" w14:textId="77777777" w:rsidR="00A04AC5" w:rsidRDefault="00A04AC5" w:rsidP="00A04AC5">
      <w:pPr>
        <w:rPr>
          <w:b/>
          <w:sz w:val="28"/>
        </w:rPr>
      </w:pPr>
    </w:p>
    <w:p w14:paraId="50DC5888" w14:textId="60AB6555" w:rsidR="00A04AC5" w:rsidRDefault="00A04AC5" w:rsidP="00A04AC5">
      <w:pPr>
        <w:rPr>
          <w:lang w:val="en-US"/>
        </w:rPr>
      </w:pPr>
      <w:r>
        <w:rPr>
          <w:lang w:val="en-US"/>
        </w:rPr>
        <w:t xml:space="preserve">Variation of Contract to extend the contract 18 months to June 2025 </w:t>
      </w:r>
      <w:proofErr w:type="spellStart"/>
      <w:r>
        <w:rPr>
          <w:lang w:val="en-US"/>
        </w:rPr>
        <w:t>totalling</w:t>
      </w:r>
      <w:proofErr w:type="spellEnd"/>
      <w:r>
        <w:rPr>
          <w:lang w:val="en-US"/>
        </w:rPr>
        <w:t xml:space="preserve"> £2,000,000.</w:t>
      </w:r>
    </w:p>
    <w:p w14:paraId="71645056" w14:textId="303D2A2E" w:rsidR="00A04AC5" w:rsidRDefault="00A04AC5" w:rsidP="00A04AC5">
      <w:pPr>
        <w:rPr>
          <w:lang w:val="en-US"/>
        </w:rPr>
      </w:pPr>
      <w:r>
        <w:rPr>
          <w:noProof/>
          <w:lang w:val="en-US"/>
        </w:rPr>
        <w:t>Delegated decision number 453</w:t>
      </w:r>
      <w:r w:rsidRPr="00DF5718">
        <w:rPr>
          <w:noProof/>
          <w:lang w:val="en-US"/>
        </w:rPr>
        <w:t xml:space="preserve">. </w:t>
      </w:r>
      <w:r>
        <w:rPr>
          <w:lang w:val="en-US"/>
        </w:rPr>
        <w:t xml:space="preserve"> </w:t>
      </w:r>
      <w:r>
        <w:rPr>
          <w:noProof/>
          <w:lang w:val="en-US"/>
        </w:rPr>
        <w:t xml:space="preserve">  </w:t>
      </w:r>
    </w:p>
    <w:p w14:paraId="306AEC8D" w14:textId="77777777" w:rsidR="00A04AC5" w:rsidRDefault="00A04AC5" w:rsidP="00A04AC5"/>
    <w:p w14:paraId="1101BA10" w14:textId="77777777" w:rsidR="00A04AC5" w:rsidRDefault="00A04AC5" w:rsidP="00A04AC5">
      <w:pPr>
        <w:rPr>
          <w:b/>
          <w:sz w:val="28"/>
        </w:rPr>
      </w:pPr>
      <w:r>
        <w:rPr>
          <w:b/>
          <w:sz w:val="28"/>
        </w:rPr>
        <w:t>Who will make the decision?</w:t>
      </w:r>
    </w:p>
    <w:p w14:paraId="0A4BAD51" w14:textId="77777777" w:rsidR="00A04AC5" w:rsidRDefault="00A04AC5" w:rsidP="00A04AC5">
      <w:pPr>
        <w:rPr>
          <w:b/>
          <w:sz w:val="28"/>
        </w:rPr>
      </w:pPr>
    </w:p>
    <w:p w14:paraId="1444A411" w14:textId="297EFB79" w:rsidR="00A04AC5" w:rsidRDefault="00A04AC5" w:rsidP="00A04AC5">
      <w:r>
        <w:t xml:space="preserve">Councillor Quartermain, Cabinet Member for </w:t>
      </w:r>
      <w:r>
        <w:rPr>
          <w:noProof/>
          <w:lang w:val="en-US"/>
        </w:rPr>
        <w:t>Highways and Transport</w:t>
      </w:r>
    </w:p>
    <w:p w14:paraId="2856D706" w14:textId="77777777" w:rsidR="00A04AC5" w:rsidRDefault="00A04AC5" w:rsidP="00A04AC5"/>
    <w:p w14:paraId="2683D986" w14:textId="77777777" w:rsidR="00A04AC5" w:rsidRDefault="00A04AC5" w:rsidP="00A04AC5">
      <w:pPr>
        <w:rPr>
          <w:b/>
          <w:sz w:val="28"/>
        </w:rPr>
      </w:pPr>
      <w:r>
        <w:rPr>
          <w:b/>
          <w:sz w:val="28"/>
        </w:rPr>
        <w:t>When is the decision to be taken?</w:t>
      </w:r>
    </w:p>
    <w:p w14:paraId="2B3CA314" w14:textId="77777777" w:rsidR="00A04AC5" w:rsidRDefault="00A04AC5" w:rsidP="00A04AC5">
      <w:pPr>
        <w:rPr>
          <w:b/>
          <w:sz w:val="28"/>
        </w:rPr>
      </w:pPr>
    </w:p>
    <w:p w14:paraId="5048EEFC" w14:textId="601C04FC" w:rsidR="00A04AC5" w:rsidRDefault="00A04AC5" w:rsidP="00A04AC5">
      <w:r>
        <w:t>December 2023</w:t>
      </w:r>
    </w:p>
    <w:p w14:paraId="190526A5" w14:textId="77777777" w:rsidR="00A04AC5" w:rsidRDefault="00A04AC5" w:rsidP="00A04AC5"/>
    <w:p w14:paraId="75A84D66" w14:textId="77777777" w:rsidR="00A04AC5" w:rsidRDefault="00A04AC5" w:rsidP="00A04AC5">
      <w:pPr>
        <w:rPr>
          <w:b/>
          <w:sz w:val="28"/>
        </w:rPr>
      </w:pPr>
      <w:r>
        <w:rPr>
          <w:b/>
          <w:sz w:val="28"/>
        </w:rPr>
        <w:t>Who will be consulted and how?</w:t>
      </w:r>
    </w:p>
    <w:p w14:paraId="54AE2A81" w14:textId="77777777" w:rsidR="00A04AC5" w:rsidRDefault="00A04AC5" w:rsidP="00A04AC5">
      <w:pPr>
        <w:rPr>
          <w:b/>
          <w:sz w:val="28"/>
        </w:rPr>
      </w:pPr>
    </w:p>
    <w:p w14:paraId="38A178CC" w14:textId="3C814338" w:rsidR="00A04AC5" w:rsidRDefault="00A04AC5" w:rsidP="00A04AC5">
      <w:pPr>
        <w:rPr>
          <w:noProof/>
          <w:lang w:val="en-US"/>
        </w:rPr>
      </w:pPr>
      <w:r>
        <w:rPr>
          <w:noProof/>
          <w:lang w:val="en-US"/>
        </w:rPr>
        <w:t>Cabinet Member for Highways &amp; Transport</w:t>
      </w:r>
    </w:p>
    <w:p w14:paraId="25A3ED19" w14:textId="77777777" w:rsidR="00A04AC5" w:rsidRDefault="00A04AC5" w:rsidP="00A04AC5">
      <w:pPr>
        <w:rPr>
          <w:noProof/>
          <w:lang w:val="en-US"/>
        </w:rPr>
      </w:pPr>
      <w:r>
        <w:rPr>
          <w:noProof/>
          <w:lang w:val="en-US"/>
        </w:rPr>
        <w:t>Chief Finance Officer</w:t>
      </w:r>
    </w:p>
    <w:p w14:paraId="1CCB9A65" w14:textId="77777777" w:rsidR="00A04AC5" w:rsidRDefault="00A04AC5" w:rsidP="00A04AC5">
      <w:pPr>
        <w:rPr>
          <w:noProof/>
          <w:lang w:val="en-US"/>
        </w:rPr>
      </w:pPr>
      <w:r>
        <w:rPr>
          <w:noProof/>
          <w:lang w:val="en-US"/>
        </w:rPr>
        <w:t>Chief Legal Officer</w:t>
      </w:r>
    </w:p>
    <w:p w14:paraId="49EEE504" w14:textId="77777777" w:rsidR="00A04AC5" w:rsidRDefault="00A04AC5" w:rsidP="00A04AC5">
      <w:pPr>
        <w:rPr>
          <w:lang w:val="en-US"/>
        </w:rPr>
      </w:pPr>
      <w:r>
        <w:rPr>
          <w:lang w:val="en-US"/>
        </w:rPr>
        <w:t>Executive Director for Growth, Enterprise &amp; Environment</w:t>
      </w:r>
    </w:p>
    <w:p w14:paraId="6CD49980" w14:textId="77777777" w:rsidR="00A04AC5" w:rsidRDefault="00A04AC5" w:rsidP="00A04AC5">
      <w:pPr>
        <w:rPr>
          <w:noProof/>
          <w:lang w:val="en-US"/>
        </w:rPr>
      </w:pPr>
      <w:r>
        <w:rPr>
          <w:lang w:val="en-US"/>
        </w:rPr>
        <w:t xml:space="preserve">All of the above will be consulted via approval of the delegated </w:t>
      </w:r>
      <w:proofErr w:type="gramStart"/>
      <w:r>
        <w:rPr>
          <w:lang w:val="en-US"/>
        </w:rPr>
        <w:t>decision</w:t>
      </w:r>
      <w:proofErr w:type="gramEnd"/>
    </w:p>
    <w:p w14:paraId="3311B58B" w14:textId="77777777" w:rsidR="00A04AC5" w:rsidRDefault="00A04AC5" w:rsidP="00A04AC5"/>
    <w:p w14:paraId="496E5AA8" w14:textId="77777777" w:rsidR="00A04AC5" w:rsidRDefault="00A04AC5" w:rsidP="00A04AC5">
      <w:pPr>
        <w:rPr>
          <w:b/>
          <w:sz w:val="28"/>
        </w:rPr>
      </w:pPr>
      <w:r>
        <w:rPr>
          <w:b/>
          <w:sz w:val="28"/>
        </w:rPr>
        <w:t>Supporting documentation:</w:t>
      </w:r>
    </w:p>
    <w:p w14:paraId="2998AB9C" w14:textId="77777777" w:rsidR="00A04AC5" w:rsidRDefault="00A04AC5" w:rsidP="00A04AC5">
      <w:pPr>
        <w:rPr>
          <w:b/>
          <w:sz w:val="28"/>
        </w:rPr>
      </w:pPr>
    </w:p>
    <w:p w14:paraId="60FC4B93" w14:textId="77777777" w:rsidR="00A04AC5" w:rsidRDefault="00A04AC5" w:rsidP="00A04AC5">
      <w:pPr>
        <w:rPr>
          <w:noProof/>
          <w:lang w:val="en-US"/>
        </w:rPr>
      </w:pPr>
      <w:r>
        <w:t xml:space="preserve">There are no supporting documents for this </w:t>
      </w:r>
      <w:proofErr w:type="gramStart"/>
      <w:r>
        <w:t>decision</w:t>
      </w:r>
      <w:proofErr w:type="gramEnd"/>
    </w:p>
    <w:p w14:paraId="49EC2051" w14:textId="77777777" w:rsidR="00A04AC5" w:rsidRDefault="00A04AC5" w:rsidP="00A04AC5"/>
    <w:p w14:paraId="02A09C12" w14:textId="77777777" w:rsidR="00A04AC5" w:rsidRDefault="00A04AC5" w:rsidP="00A04AC5">
      <w:pPr>
        <w:rPr>
          <w:b/>
          <w:sz w:val="28"/>
        </w:rPr>
      </w:pPr>
      <w:r>
        <w:rPr>
          <w:b/>
          <w:sz w:val="28"/>
        </w:rPr>
        <w:t>How and by when to make representations:</w:t>
      </w:r>
    </w:p>
    <w:p w14:paraId="66900D71" w14:textId="77777777" w:rsidR="00A04AC5" w:rsidRDefault="00A04AC5" w:rsidP="00A04AC5">
      <w:pPr>
        <w:rPr>
          <w:b/>
          <w:sz w:val="28"/>
        </w:rPr>
      </w:pPr>
    </w:p>
    <w:p w14:paraId="3F609D04" w14:textId="73844643" w:rsidR="00A04AC5" w:rsidRDefault="00A04AC5" w:rsidP="00A04AC5">
      <w:r>
        <w:t xml:space="preserve">Representations should be made to </w:t>
      </w:r>
      <w:r>
        <w:rPr>
          <w:lang w:val="en-US"/>
        </w:rPr>
        <w:t xml:space="preserve">Rob Hoof </w:t>
      </w:r>
      <w:r>
        <w:t>before 7 December 2023.</w:t>
      </w:r>
    </w:p>
    <w:p w14:paraId="787481AF" w14:textId="7A1FBBF7" w:rsidR="00A04AC5" w:rsidRDefault="00A04AC5" w:rsidP="00A04AC5">
      <w:pPr>
        <w:rPr>
          <w:noProof/>
          <w:lang w:val="en-US"/>
        </w:rPr>
      </w:pPr>
      <w:r>
        <w:t xml:space="preserve">Tel: </w:t>
      </w:r>
      <w:r>
        <w:rPr>
          <w:lang w:val="en-US"/>
        </w:rPr>
        <w:t>0</w:t>
      </w:r>
      <w:r w:rsidRPr="00013B42">
        <w:rPr>
          <w:noProof/>
          <w:lang w:val="en-US"/>
        </w:rPr>
        <w:t>7970427497</w:t>
      </w:r>
    </w:p>
    <w:p w14:paraId="28A0119C" w14:textId="77777777" w:rsidR="00A04AC5" w:rsidRDefault="00A04AC5" w:rsidP="00A04AC5"/>
    <w:p w14:paraId="1FD04B0A" w14:textId="33F5A651" w:rsidR="00A04AC5" w:rsidRDefault="00A04AC5" w:rsidP="00A04AC5">
      <w:r>
        <w:t>First published in Forward Plan on 9 November 2023</w:t>
      </w:r>
    </w:p>
    <w:p w14:paraId="14DB8F69" w14:textId="77777777" w:rsidR="00A04AC5" w:rsidRDefault="00A04AC5" w:rsidP="00A04AC5"/>
    <w:p w14:paraId="46195B47" w14:textId="77777777" w:rsidR="00A04AC5" w:rsidRDefault="00A04AC5" w:rsidP="00A04AC5"/>
    <w:p w14:paraId="55CF8C1B" w14:textId="77777777" w:rsidR="00A04AC5" w:rsidRDefault="00A04AC5" w:rsidP="00A04AC5">
      <w:pPr>
        <w:rPr>
          <w:b/>
          <w:sz w:val="28"/>
          <w:szCs w:val="28"/>
        </w:rPr>
      </w:pPr>
      <w:r>
        <w:rPr>
          <w:noProof/>
        </w:rPr>
        <mc:AlternateContent>
          <mc:Choice Requires="wps">
            <w:drawing>
              <wp:anchor distT="0" distB="0" distL="114300" distR="114300" simplePos="0" relativeHeight="251899904" behindDoc="0" locked="0" layoutInCell="1" allowOverlap="1" wp14:anchorId="77184AA2" wp14:editId="2B40A448">
                <wp:simplePos x="0" y="0"/>
                <wp:positionH relativeFrom="page">
                  <wp:align>center</wp:align>
                </wp:positionH>
                <wp:positionV relativeFrom="paragraph">
                  <wp:posOffset>371475</wp:posOffset>
                </wp:positionV>
                <wp:extent cx="1441450" cy="1155700"/>
                <wp:effectExtent l="0" t="0" r="14605" b="20955"/>
                <wp:wrapNone/>
                <wp:docPr id="5512068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0" cy="1155700"/>
                        </a:xfrm>
                        <a:prstGeom prst="rect">
                          <a:avLst/>
                        </a:prstGeom>
                        <a:solidFill>
                          <a:sysClr val="window" lastClr="FFFFFF"/>
                        </a:solidFill>
                        <a:ln w="6350">
                          <a:solidFill>
                            <a:prstClr val="black"/>
                          </a:solidFill>
                        </a:ln>
                        <a:effectLst/>
                      </wps:spPr>
                      <wps:txbx>
                        <w:txbxContent>
                          <w:p w14:paraId="74DA8DB2" w14:textId="080BC203" w:rsidR="00A04AC5" w:rsidRDefault="00B875BA" w:rsidP="00B875BA">
                            <w:r>
                              <w:object w:dxaOrig="1376" w:dyaOrig="893" w14:anchorId="461E969A">
                                <v:shape id="_x0000_i1067" type="#_x0000_t75" style="width:75.75pt;height:49.5pt">
                                  <v:imagedata r:id="rId190" o:title=""/>
                                </v:shape>
                                <o:OLEObject Type="Embed" ProgID="Acrobat.Document.DC" ShapeID="_x0000_i1067" DrawAspect="Icon" ObjectID="_1781079554" r:id="rId1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184AA2" id="_x0000_s1096" type="#_x0000_t202" style="position:absolute;margin-left:0;margin-top:29.25pt;width:113.5pt;height:91pt;z-index:251899904;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" fillcolor="window" strokeweight=".5pt">
                <v:path arrowok="t"/>
                <v:textbox style="mso-fit-shape-to-text:t">
                  <w:txbxContent>
                    <w:p w14:paraId="74DA8DB2" w14:textId="080BC203" w:rsidR="00A04AC5" w:rsidRDefault="00B875BA" w:rsidP="00B875BA">
                      <w:r>
                        <w:object w:dxaOrig="1508" w:dyaOrig="983" w14:anchorId="461E969A">
                          <v:shape id="_x0000_i1100" type="#_x0000_t75" style="width:75.4pt;height:49.15pt">
                            <v:imagedata r:id="rId192" o:title=""/>
                          </v:shape>
                          <o:OLEObject Type="Embed" ProgID="Acrobat.Document.DC" ShapeID="_x0000_i1100" DrawAspect="Icon" ObjectID="_1778412506" r:id="rId193"/>
                        </w:object>
                      </w:r>
                    </w:p>
                  </w:txbxContent>
                </v:textbox>
                <w10:wrap anchorx="page"/>
              </v:shape>
            </w:pict>
          </mc:Fallback>
        </mc:AlternateContent>
      </w:r>
      <w:r w:rsidRPr="008254C1">
        <w:rPr>
          <w:b/>
          <w:sz w:val="28"/>
          <w:szCs w:val="28"/>
        </w:rPr>
        <w:t>Following the Making of the decision, the decision form will be published here:</w:t>
      </w:r>
    </w:p>
    <w:p w14:paraId="163ED56E" w14:textId="77777777" w:rsidR="00A04AC5" w:rsidRDefault="00A04AC5" w:rsidP="00A04AC5">
      <w:pPr>
        <w:rPr>
          <w:b/>
          <w:snapToGrid w:val="0"/>
          <w:sz w:val="31"/>
        </w:rPr>
      </w:pPr>
    </w:p>
    <w:p w14:paraId="17356960" w14:textId="77777777" w:rsidR="00A04AC5" w:rsidRDefault="00A04AC5" w:rsidP="00A04AC5">
      <w:pPr>
        <w:rPr>
          <w:b/>
          <w:snapToGrid w:val="0"/>
          <w:sz w:val="31"/>
        </w:rPr>
      </w:pPr>
    </w:p>
    <w:p w14:paraId="7E9CECEF" w14:textId="540E99A7" w:rsidR="004610CB" w:rsidRDefault="00E44B20" w:rsidP="004610CB">
      <w:pPr>
        <w:rPr>
          <w:b/>
          <w:sz w:val="28"/>
        </w:rPr>
      </w:pPr>
      <w:r>
        <w:br w:type="page"/>
      </w:r>
      <w:r w:rsidR="004610CB">
        <w:rPr>
          <w:b/>
          <w:sz w:val="28"/>
        </w:rPr>
        <w:lastRenderedPageBreak/>
        <w:t xml:space="preserve">DECISION: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r>
        <w:rPr>
          <w:lang w:val="en-US"/>
        </w:rPr>
        <w:t xml:space="preserve">All of the above will be consulted via approval of the delegated </w:t>
      </w:r>
      <w:proofErr w:type="gramStart"/>
      <w:r>
        <w:rPr>
          <w:lang w:val="en-US"/>
        </w:rPr>
        <w:t>decision</w:t>
      </w:r>
      <w:proofErr w:type="gramEnd"/>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A62BD1C" w:rsidR="004610CB" w:rsidRDefault="0092256E" w:rsidP="0092256E">
                            <w:r>
                              <w:object w:dxaOrig="1376" w:dyaOrig="893" w14:anchorId="48801E39">
                                <v:shape id="_x0000_i1068" type="#_x0000_t75" style="width:75.75pt;height:49.5pt">
                                  <v:imagedata r:id="rId194" o:title=""/>
                                </v:shape>
                                <o:OLEObject Type="Embed" ProgID="Acrobat.Document.DC" ShapeID="_x0000_i1068" DrawAspect="Icon" ObjectID="_1781079555" r:id="rId1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97"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XB3UQIAALoEAAAOAAAAZHJzL2Uyb0RvYy54bWysVE2P2jAQvVfqf7B8LwmUZS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MWlwd1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A62BD1C" w:rsidR="004610CB" w:rsidRDefault="0092256E" w:rsidP="0092256E">
                      <w:r>
                        <w:object w:dxaOrig="1508" w:dyaOrig="983" w14:anchorId="48801E39">
                          <v:shape id="_x0000_i1102" type="#_x0000_t75" style="width:75.4pt;height:49.15pt">
                            <v:imagedata r:id="rId196" o:title=""/>
                          </v:shape>
                          <o:OLEObject Type="Embed" ProgID="Acrobat.Document.DC" ShapeID="_x0000_i1102" DrawAspect="Icon" ObjectID="_1778412507" r:id="rId197"/>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lastRenderedPageBreak/>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proofErr w:type="gramStart"/>
      <w:r>
        <w:rPr>
          <w:lang w:val="en-US"/>
        </w:rPr>
        <w:t>All of</w:t>
      </w:r>
      <w:proofErr w:type="gramEnd"/>
      <w:r>
        <w:rPr>
          <w:lang w:val="en-US"/>
        </w:rPr>
        <w:t xml:space="preserve">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61766268" w:rsidR="00B323C9" w:rsidRDefault="004A5211" w:rsidP="004A5211">
                            <w:r>
                              <w:object w:dxaOrig="1376" w:dyaOrig="893" w14:anchorId="15AA19E2">
                                <v:shape id="_x0000_i1069" type="#_x0000_t75" style="width:75.75pt;height:49.5pt">
                                  <v:imagedata r:id="rId198" o:title=""/>
                                </v:shape>
                                <o:OLEObject Type="Embed" ProgID="Acrobat.Document.DC" ShapeID="_x0000_i1069" DrawAspect="Icon" ObjectID="_1781079556" r:id="rId1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98"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flR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t6mwW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4KX5UV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61766268" w:rsidR="00B323C9" w:rsidRDefault="004A5211" w:rsidP="004A5211">
                      <w:r>
                        <w:object w:dxaOrig="1508" w:dyaOrig="983" w14:anchorId="15AA19E2">
                          <v:shape id="_x0000_i1104" type="#_x0000_t75" style="width:75.4pt;height:49.15pt">
                            <v:imagedata r:id="rId200" o:title=""/>
                          </v:shape>
                          <o:OLEObject Type="Embed" ProgID="Acrobat.Document.DC" ShapeID="_x0000_i1104" DrawAspect="Icon" ObjectID="_1778412508" r:id="rId201"/>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lastRenderedPageBreak/>
        <w:t xml:space="preserve">DECISION: </w:t>
      </w:r>
      <w:bookmarkStart w:id="16" w:name="_Hlk157778523"/>
      <w:r>
        <w:rPr>
          <w:b/>
          <w:sz w:val="28"/>
        </w:rPr>
        <w:t xml:space="preserve">GDD0043 </w:t>
      </w:r>
      <w:bookmarkStart w:id="17" w:name="_Hlk157778499"/>
      <w:r w:rsidRPr="00B54FC0">
        <w:rPr>
          <w:b/>
          <w:sz w:val="28"/>
        </w:rPr>
        <w:t>Commencement of procurement process and award a contract for the design of structural improvements</w:t>
      </w:r>
      <w:bookmarkEnd w:id="16"/>
      <w:bookmarkEnd w:id="17"/>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77777777" w:rsidR="00B54FC0" w:rsidRDefault="00B54FC0" w:rsidP="00B54FC0">
      <w:pPr>
        <w:rPr>
          <w:b/>
          <w:sz w:val="28"/>
          <w:szCs w:val="28"/>
        </w:rPr>
      </w:pPr>
      <w:r>
        <w:rPr>
          <w:noProof/>
        </w:rPr>
        <mc:AlternateContent>
          <mc:Choice Requires="wps">
            <w:drawing>
              <wp:anchor distT="0" distB="0" distL="114300" distR="114300" simplePos="0" relativeHeight="251918336" behindDoc="0" locked="0" layoutInCell="1" allowOverlap="1" wp14:anchorId="1549E0C9" wp14:editId="027EA3AC">
                <wp:simplePos x="0" y="0"/>
                <wp:positionH relativeFrom="column">
                  <wp:posOffset>2171700</wp:posOffset>
                </wp:positionH>
                <wp:positionV relativeFrom="paragraph">
                  <wp:posOffset>346075</wp:posOffset>
                </wp:positionV>
                <wp:extent cx="1323975" cy="1143000"/>
                <wp:effectExtent l="0" t="0" r="9525" b="0"/>
                <wp:wrapNone/>
                <wp:docPr id="899881493"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66EE86"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E0C9" id="_x0000_s1104" type="#_x0000_t202" alt="Link to the decision form." style="position:absolute;margin-left:171pt;margin-top:27.25pt;width:104.25pt;height:9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bf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9sAEK7WUB6QaAtHDTrD&#10;FxVGW2LCz8yi6JBCHCT/hItUgClCt6NkC/bX3+6DP2oBrZQ0KOKCup87ZgXy8F2jSu6y4TCoPh6G&#10;o3EfD/basr626F09B+Qyw5E1PG6Dv1enrbRQv+K8zUJUNDHNMXZB/Wk798fRwnnlYjaLTqhzw/xS&#10;rww/6Suw/NK+Mmu6tntUzCOc5M7yd90/+gbKNcx2HmQVpXFhtRMqzkhsdzfPYQivz9Hr8tWZ/gY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ObGRt9YAgAAvQQAAA4AAAAAAAAAAAAAAAAALgIAAGRycy9lMm9Eb2MueG1s&#10;UEsBAi0AFAAGAAgAAAAhABzbWbTgAAAACgEAAA8AAAAAAAAAAAAAAAAAsgQAAGRycy9kb3ducmV2&#10;LnhtbFBLBQYAAAAABAAEAPMAAAC/BQAAAAA=&#10;" fillcolor="window" strokeweight=".5pt">
                <v:path arrowok="t"/>
                <v:textbox>
                  <w:txbxContent>
                    <w:p w14:paraId="4166EE86"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77777777" w:rsidR="00B54FC0" w:rsidRDefault="00B54FC0" w:rsidP="00B54FC0">
      <w:r>
        <w:br w:type="page"/>
      </w:r>
    </w:p>
    <w:p w14:paraId="3CD5CD47" w14:textId="2BBEB09D" w:rsidR="00B54FC0" w:rsidRDefault="00B54FC0" w:rsidP="00B54FC0">
      <w:pPr>
        <w:rPr>
          <w:b/>
          <w:sz w:val="28"/>
        </w:rPr>
      </w:pPr>
      <w:bookmarkStart w:id="18" w:name="_Hlk160093440"/>
      <w:r>
        <w:rPr>
          <w:b/>
          <w:sz w:val="28"/>
        </w:rPr>
        <w:lastRenderedPageBreak/>
        <w:t xml:space="preserve">DECISION: </w:t>
      </w:r>
      <w:bookmarkStart w:id="19" w:name="_Hlk157778853"/>
      <w:r>
        <w:rPr>
          <w:b/>
          <w:sz w:val="28"/>
        </w:rPr>
        <w:t xml:space="preserve">GDD0044 </w:t>
      </w:r>
      <w:r w:rsidRPr="00B54FC0">
        <w:rPr>
          <w:b/>
          <w:sz w:val="28"/>
          <w:lang w:val="en-US"/>
        </w:rPr>
        <w:t>Commencement of procurement process and award a contract for the undertaking of Principal Inspections</w:t>
      </w:r>
      <w:bookmarkEnd w:id="19"/>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77777777" w:rsidR="00B54FC0" w:rsidRDefault="00B54FC0" w:rsidP="00B54FC0">
      <w:pPr>
        <w:rPr>
          <w:b/>
          <w:sz w:val="28"/>
          <w:szCs w:val="28"/>
        </w:rPr>
      </w:pPr>
      <w:r>
        <w:rPr>
          <w:noProof/>
        </w:rPr>
        <mc:AlternateContent>
          <mc:Choice Requires="wps">
            <w:drawing>
              <wp:anchor distT="0" distB="0" distL="114300" distR="114300" simplePos="0" relativeHeight="251920384" behindDoc="0" locked="0" layoutInCell="1" allowOverlap="1" wp14:anchorId="1BC43949" wp14:editId="40C3C993">
                <wp:simplePos x="0" y="0"/>
                <wp:positionH relativeFrom="column">
                  <wp:posOffset>2171700</wp:posOffset>
                </wp:positionH>
                <wp:positionV relativeFrom="paragraph">
                  <wp:posOffset>346075</wp:posOffset>
                </wp:positionV>
                <wp:extent cx="1323975" cy="1143000"/>
                <wp:effectExtent l="0" t="0" r="9525" b="0"/>
                <wp:wrapNone/>
                <wp:docPr id="992486515"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DEF980"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3949" id="_x0000_s1105" type="#_x0000_t202" alt="Link to the decision form." style="position:absolute;margin-left:171pt;margin-top:27.25pt;width:104.25pt;height:9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kK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t+MAEK7WUB6QaAtHDTrD&#10;FxVGW2LCz8yi6JBCHCT/hItUgClCt6NkC/bX3+6DP2oBrZQ0KOKCup87ZgXy8F2jSsbZcBhUHw/D&#10;0W0fD/basr626F09B+Qyw5E1PG6Dv1enrbRQv+K8zUJUNDHNMXZB/Wk798fRwnnlYjaLTqhzw/xS&#10;rww/6Suw/NK+Mmu6tntUzCOc5M7yd90/+gbKNcx2HmQVpXFhtRMqzkhsdzfPYQivz9Hr8tWZ/gY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Jl0CQpYAgAAvQQAAA4AAAAAAAAAAAAAAAAALgIAAGRycy9lMm9Eb2MueG1s&#10;UEsBAi0AFAAGAAgAAAAhABzbWbTgAAAACgEAAA8AAAAAAAAAAAAAAAAAsgQAAGRycy9kb3ducmV2&#10;LnhtbFBLBQYAAAAABAAEAPMAAAC/BQAAAAA=&#10;" fillcolor="window" strokeweight=".5pt">
                <v:path arrowok="t"/>
                <v:textbox>
                  <w:txbxContent>
                    <w:p w14:paraId="70DEF980"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0B96E8B" w14:textId="77777777" w:rsidR="00B54FC0" w:rsidRDefault="00B54FC0" w:rsidP="00B54FC0">
      <w:pPr>
        <w:rPr>
          <w:b/>
          <w:sz w:val="28"/>
          <w:szCs w:val="28"/>
        </w:rPr>
      </w:pPr>
    </w:p>
    <w:p w14:paraId="04D28851" w14:textId="77777777" w:rsidR="00B54FC0" w:rsidRDefault="00B54FC0" w:rsidP="00B54FC0">
      <w:r>
        <w:br w:type="page"/>
      </w:r>
    </w:p>
    <w:bookmarkEnd w:id="18"/>
    <w:p w14:paraId="7451ABBF" w14:textId="45516A10" w:rsidR="007A1681" w:rsidRDefault="007A1681" w:rsidP="007A1681">
      <w:pPr>
        <w:rPr>
          <w:b/>
          <w:sz w:val="28"/>
        </w:rPr>
      </w:pPr>
      <w:r>
        <w:rPr>
          <w:b/>
          <w:sz w:val="28"/>
        </w:rPr>
        <w:lastRenderedPageBreak/>
        <w:t xml:space="preserve">DECISION: GDD0045 </w:t>
      </w:r>
      <w:r w:rsidRPr="007A1681">
        <w:rPr>
          <w:b/>
          <w:sz w:val="28"/>
          <w:lang w:val="en-US"/>
        </w:rPr>
        <w:t xml:space="preserve">Purchase of vehicles as part of the fleet replacement </w:t>
      </w:r>
      <w:proofErr w:type="spellStart"/>
      <w:r w:rsidRPr="007A1681">
        <w:rPr>
          <w:b/>
          <w:sz w:val="28"/>
          <w:lang w:val="en-US"/>
        </w:rPr>
        <w:t>programme</w:t>
      </w:r>
      <w:proofErr w:type="spellEnd"/>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lastRenderedPageBreak/>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77777777" w:rsidR="007A1681" w:rsidRDefault="007A1681" w:rsidP="007A1681">
      <w:pPr>
        <w:rPr>
          <w:b/>
          <w:sz w:val="28"/>
          <w:szCs w:val="28"/>
        </w:rPr>
      </w:pPr>
      <w:r>
        <w:rPr>
          <w:noProof/>
        </w:rPr>
        <mc:AlternateContent>
          <mc:Choice Requires="wps">
            <w:drawing>
              <wp:anchor distT="0" distB="0" distL="114300" distR="114300" simplePos="0" relativeHeight="251924480" behindDoc="0" locked="0" layoutInCell="1" allowOverlap="1" wp14:anchorId="72639725" wp14:editId="7EDE5A5C">
                <wp:simplePos x="0" y="0"/>
                <wp:positionH relativeFrom="column">
                  <wp:posOffset>2171700</wp:posOffset>
                </wp:positionH>
                <wp:positionV relativeFrom="paragraph">
                  <wp:posOffset>346075</wp:posOffset>
                </wp:positionV>
                <wp:extent cx="1323975" cy="1143000"/>
                <wp:effectExtent l="0" t="0" r="9525" b="0"/>
                <wp:wrapNone/>
                <wp:docPr id="2114975652"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77777777" w:rsidR="007A1681" w:rsidRDefault="007A1681" w:rsidP="007A16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39725" id="_x0000_s1106" type="#_x0000_t202" alt="Link to the decision form." style="position:absolute;margin-left:171pt;margin-top:27.25pt;width:104.25pt;height:90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txa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b0NhYcrtZQ7pFoCwcNOsMX&#10;EqMtMeFnZlF0SCEOkn/CpVKAKUK/o6QG++tv98EftYBWSloUcUHdzy2zAnn4rlEld9loFFQfD6Px&#10;zQAP9tKyvrTobTMH5DLDkTU8boO/V8dtZaF5xXmbhahoYppj7IL643buD6OF88rFbBadUOeG+aVe&#10;GX7UV2D5pXtl1vRt96iYRzjKneXvun/wDZRrmG09VDJK48xqL1Sckdjufp7DEF6eo9f5qzP9DQ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eK7cWlcCAAC9BAAADgAAAAAAAAAAAAAAAAAuAgAAZHJzL2Uyb0RvYy54bWxQ&#10;SwECLQAUAAYACAAAACEAHNtZtOAAAAAKAQAADwAAAAAAAAAAAAAAAACxBAAAZHJzL2Rvd25yZXYu&#10;eG1sUEsFBgAAAAAEAAQA8wAAAL4FAAAAAA==&#10;" fillcolor="window" strokeweight=".5pt">
                <v:path arrowok="t"/>
                <v:textbox>
                  <w:txbxContent>
                    <w:p w14:paraId="5FDA1108" w14:textId="77777777" w:rsidR="007A1681" w:rsidRDefault="007A1681" w:rsidP="007A1681"/>
                  </w:txbxContent>
                </v:textbox>
              </v:shape>
            </w:pict>
          </mc:Fallback>
        </mc:AlternateContent>
      </w:r>
      <w:r w:rsidRPr="008254C1">
        <w:rPr>
          <w:b/>
          <w:sz w:val="28"/>
          <w:szCs w:val="28"/>
        </w:rPr>
        <w:t>Following the Making of the decision, the decision form will be published here:</w:t>
      </w:r>
    </w:p>
    <w:p w14:paraId="1D971F16" w14:textId="77777777" w:rsidR="00B323C9" w:rsidRDefault="00B323C9">
      <w:pPr>
        <w:rPr>
          <w:b/>
          <w:snapToGrid w:val="0"/>
          <w:sz w:val="31"/>
        </w:rPr>
      </w:pPr>
      <w:r>
        <w:rPr>
          <w:b/>
          <w:snapToGrid w:val="0"/>
          <w:sz w:val="31"/>
        </w:rPr>
        <w:br w:type="page"/>
      </w:r>
    </w:p>
    <w:p w14:paraId="63294823" w14:textId="48B9A7A5" w:rsidR="008F4FD2" w:rsidRDefault="008F4FD2" w:rsidP="008F4FD2">
      <w:pPr>
        <w:rPr>
          <w:b/>
          <w:sz w:val="28"/>
          <w:lang w:val="en-US"/>
        </w:rPr>
      </w:pPr>
      <w:r>
        <w:rPr>
          <w:b/>
          <w:sz w:val="28"/>
        </w:rPr>
        <w:lastRenderedPageBreak/>
        <w:t xml:space="preserve">DECISION: GDD0046 </w:t>
      </w:r>
      <w:r w:rsidRPr="008F4FD2">
        <w:rPr>
          <w:b/>
          <w:sz w:val="28"/>
          <w:lang w:val="en-US"/>
        </w:rPr>
        <w:t xml:space="preserve">TVRCBC Processing &amp; Recycling of </w:t>
      </w:r>
      <w:proofErr w:type="spellStart"/>
      <w:r w:rsidRPr="008F4FD2">
        <w:rPr>
          <w:b/>
          <w:sz w:val="28"/>
          <w:lang w:val="en-US"/>
        </w:rPr>
        <w:t>Kerbside</w:t>
      </w:r>
      <w:proofErr w:type="spellEnd"/>
      <w:r w:rsidRPr="008F4FD2">
        <w:rPr>
          <w:b/>
          <w:sz w:val="28"/>
          <w:lang w:val="en-US"/>
        </w:rPr>
        <w:t xml:space="preserv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4FE0B5C9" w:rsidR="008F4FD2" w:rsidRDefault="00496B39" w:rsidP="00496B39">
                            <w:r>
                              <w:object w:dxaOrig="1376" w:dyaOrig="893" w14:anchorId="7AAAD069">
                                <v:shape id="_x0000_i1070" type="#_x0000_t75" style="width:75.75pt;height:49.5pt">
                                  <v:imagedata r:id="rId202" o:title=""/>
                                </v:shape>
                                <o:OLEObject Type="Embed" ProgID="Acrobat.Document.DC" ShapeID="_x0000_i1070" DrawAspect="Icon" ObjectID="_1781079557" r:id="rId2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102"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RP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uK1WMK4WoD5QGJtnDUoDN8&#10;KTHaChN+ZhZFhxTiIPknXCoFmCL0O0pqsL/+dh/8UQtopaRFERdU45QhCz80auQuG4+D5uNhPLkd&#10;4sFeWzbXFr1rFoBMZjiwhsdt8PfqtK0sNK84bfMQE01Mc4xcUH/aLvxxsHBauZjPoxOq3DC/0mvD&#10;T+oKHL90r8yavuke9fIIJ7Gz/F3vj76x4Wa+87CUURgXTnuZ4oTEZvfTHEbw+hy9Lt+c2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0zv0T1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4FE0B5C9" w:rsidR="008F4FD2" w:rsidRDefault="00496B39" w:rsidP="00496B39">
                      <w:r>
                        <w:object w:dxaOrig="1508" w:dyaOrig="983" w14:anchorId="7AAAD069">
                          <v:shape id="_x0000_i1106" type="#_x0000_t75" style="width:75.4pt;height:49.15pt">
                            <v:imagedata r:id="rId204" o:title=""/>
                          </v:shape>
                          <o:OLEObject Type="Embed" ProgID="Acrobat.Document.DC" ShapeID="_x0000_i1106" DrawAspect="Icon" ObjectID="_1778412509" r:id="rId205"/>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lastRenderedPageBreak/>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1CF926E2" w:rsidR="00D7090E" w:rsidRDefault="00257914" w:rsidP="00257914">
                            <w:r>
                              <w:object w:dxaOrig="1376" w:dyaOrig="893" w14:anchorId="1D555C48">
                                <v:shape id="_x0000_i1071" type="#_x0000_t75" style="width:75.75pt;height:49.5pt">
                                  <v:imagedata r:id="rId206" o:title=""/>
                                </v:shape>
                                <o:OLEObject Type="Embed" ProgID="Acrobat.Document.DC" ShapeID="_x0000_i1071" DrawAspect="Icon" ObjectID="_1781079558" r:id="rId2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687F12A" id="_x0000_t202" coordsize="21600,21600" o:spt="202" path="m,l,21600r21600,l21600,xe">
                <v:stroke joinstyle="miter"/>
                <v:path gradientshapeok="t" o:connecttype="rect"/>
              </v:shapetype>
              <v:shape id="_x0000_s1106"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immVQ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LexILD1QbKPRJt4aBBZ/hS&#10;YrQVJvzELIoOKcRB8o+4VAowReh3lNRgf//tPvijFtBKSYsiLqjGKUMWfmrUyG02HgfNx8N4cj3E&#10;g720bC4t+q1ZADKZ4cAaHrfB36vjtrLQvOC0zUNMNDHNMXJB/XG78IfBwmnlYj6PTqhyw/xKrw0/&#10;qitw/Ny9MGv6pnvUywMcxc7yD70/+MaGm/mbh6WMwjhz2ssUJyQ2u5/mMIKX5+h1/ubM/gA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BjHimmVQIAALsEAAAOAAAAAAAAAAAAAAAAAC4CAABkcnMvZTJvRG9jLnhtbFBLAQIt&#10;ABQABgAIAAAAIQBoVVA73gAAAAoBAAAPAAAAAAAAAAAAAAAAAK8EAABkcnMvZG93bnJldi54bWxQ&#10;SwUGAAAAAAQABADzAAAAugUAAAAA&#10;" fillcolor="window" strokeweight=".5pt">
                <v:path arrowok="t"/>
                <v:textbox style="mso-fit-shape-to-text:t">
                  <w:txbxContent>
                    <w:p w14:paraId="11B6D13C" w14:textId="1CF926E2" w:rsidR="00D7090E" w:rsidRDefault="00257914" w:rsidP="00257914">
                      <w:r>
                        <w:object w:dxaOrig="1508" w:dyaOrig="983" w14:anchorId="1D555C48">
                          <v:shape id="_x0000_i1081" type="#_x0000_t75" style="width:75.4pt;height:49.15pt">
                            <v:imagedata r:id="rId208" o:title=""/>
                          </v:shape>
                          <o:OLEObject Type="Embed" ProgID="Acrobat.Document.DC" ShapeID="_x0000_i1081" DrawAspect="Icon" ObjectID="_1780736606" r:id="rId209"/>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20" w:name="_Hlk166484072"/>
      <w:r>
        <w:rPr>
          <w:b/>
          <w:sz w:val="28"/>
        </w:rPr>
        <w:lastRenderedPageBreak/>
        <w:t xml:space="preserve">DECISION: 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55610177">
                <wp:simplePos x="0" y="0"/>
                <wp:positionH relativeFrom="column">
                  <wp:posOffset>2171700</wp:posOffset>
                </wp:positionH>
                <wp:positionV relativeFrom="paragraph">
                  <wp:posOffset>346075</wp:posOffset>
                </wp:positionV>
                <wp:extent cx="1323975" cy="1143000"/>
                <wp:effectExtent l="0" t="0" r="9525" b="0"/>
                <wp:wrapNone/>
                <wp:docPr id="61151111"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77777777" w:rsidR="001C4A7C" w:rsidRDefault="001C4A7C" w:rsidP="001C4A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3F2C" id="_x0000_s1109" type="#_x0000_t202" alt="Link to the decision form." style="position:absolute;margin-left:171pt;margin-top:27.25pt;width:104.25pt;height:9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n3+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7TAAhKs1lHsk2sJBg87w&#10;RY3RlpjwM7MoOqQQB8k/4SIVYIrQ7yipwP76233wRy2glZIWRVxQ93PLrEAevmtUyV02GgXVx8No&#10;fDPAg720rC8tetvMAbnMcGQNj9vg79VxKy00rzhvsxAVTUxzjF1Qf9zO/WG0cF65mM2iE+rcML/U&#10;K8OP+gosv3SvzJq+7R4V8whHubP8XfcPvoFyDbOtB1lHaZxZ7YWKMxLb3c9zGMLLc/Q6f3WmvwE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h+ff5YAgAAvQQAAA4AAAAAAAAAAAAAAAAALgIAAGRycy9lMm9Eb2MueG1s&#10;UEsBAi0AFAAGAAgAAAAhABzbWbTgAAAACgEAAA8AAAAAAAAAAAAAAAAAsgQAAGRycy9kb3ducmV2&#10;LnhtbFBLBQYAAAAABAAEAPMAAAC/BQAAAAA=&#10;" fillcolor="window" strokeweight=".5pt">
                <v:path arrowok="t"/>
                <v:textbox>
                  <w:txbxContent>
                    <w:p w14:paraId="2CD035A0" w14:textId="77777777" w:rsidR="001C4A7C" w:rsidRDefault="001C4A7C" w:rsidP="001C4A7C"/>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21" w:name="_Hlk166494983"/>
      <w:bookmarkEnd w:id="20"/>
      <w:r>
        <w:rPr>
          <w:b/>
          <w:sz w:val="28"/>
        </w:rPr>
        <w:lastRenderedPageBreak/>
        <w:t xml:space="preserve">DECISION: 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210"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69B3F919">
                <wp:simplePos x="0" y="0"/>
                <wp:positionH relativeFrom="column">
                  <wp:posOffset>2171700</wp:posOffset>
                </wp:positionH>
                <wp:positionV relativeFrom="paragraph">
                  <wp:posOffset>346075</wp:posOffset>
                </wp:positionV>
                <wp:extent cx="1323975" cy="1143000"/>
                <wp:effectExtent l="0" t="0" r="9525" b="0"/>
                <wp:wrapNone/>
                <wp:docPr id="896159728"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77777777" w:rsidR="00393C1E" w:rsidRDefault="00393C1E" w:rsidP="00393C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D2670" id="_x0000_s1110" type="#_x0000_t202" alt="Link to the decision form." style="position:absolute;margin-left:171pt;margin-top:27.25pt;width:104.25pt;height:9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wC5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b0dhQAwtUayj0SbeGgQWf4&#10;QmK0JSb8zCyKDinEQfJPuFQKMEXod5TUYH/97T74oxbQSkmLIi6o+7llViAP3zWq5C4bjYLq42E0&#10;vhngwV5a1pcWvW3mgFxmOLKGx23w9+q4rSw0rzhvsxAVTUxzjF1Qf9zO/WG0cF65mM2iE+rcML/U&#10;K8OP+gosv3SvzJq+7R4V8whHubP8XfcPvoFyDbOth0pGaZxZ7YWKMxLb3c9zGMLLc/Q6f3WmvwE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AZrALlYAgAAvQQAAA4AAAAAAAAAAAAAAAAALgIAAGRycy9lMm9Eb2MueG1s&#10;UEsBAi0AFAAGAAgAAAAhABzbWbTgAAAACgEAAA8AAAAAAAAAAAAAAAAAsgQAAGRycy9kb3ducmV2&#10;LnhtbFBLBQYAAAAABAAEAPMAAAC/BQAAAAA=&#10;" fillcolor="window" strokeweight=".5pt">
                <v:path arrowok="t"/>
                <v:textbox>
                  <w:txbxContent>
                    <w:p w14:paraId="59B29B32" w14:textId="77777777" w:rsidR="00393C1E" w:rsidRDefault="00393C1E" w:rsidP="00393C1E"/>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22" w:name="_Hlk166756855"/>
      <w:bookmarkEnd w:id="21"/>
      <w:r>
        <w:rPr>
          <w:b/>
          <w:sz w:val="28"/>
        </w:rPr>
        <w:lastRenderedPageBreak/>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211"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0B60C31B">
                <wp:simplePos x="0" y="0"/>
                <wp:positionH relativeFrom="column">
                  <wp:posOffset>2171700</wp:posOffset>
                </wp:positionH>
                <wp:positionV relativeFrom="paragraph">
                  <wp:posOffset>346075</wp:posOffset>
                </wp:positionV>
                <wp:extent cx="1323975" cy="1143000"/>
                <wp:effectExtent l="0" t="0" r="9525" b="0"/>
                <wp:wrapNone/>
                <wp:docPr id="2020679947"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77777777" w:rsidR="0061370E" w:rsidRDefault="0061370E" w:rsidP="006137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9757" id="_x0000_s1111" type="#_x0000_t202" alt="Link to the decision form." style="position:absolute;margin-left:171pt;margin-top:27.25pt;width:104.25pt;height:90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U9s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7TgAhKs1lHsk2sJBg87w&#10;RY3RlpjwM7MoOqQQB8k/4SIVYIrQ7yipwP76233wRy2glZIWRVxQ93PLrEAevmtUyV02GgXVx8No&#10;fDPAg720rC8tetvMAbnMcGQNj9vg79VxKy00rzhvsxAVTUxzjF1Qf9zO/WG0cF65mM2iE+rcML/U&#10;K8OP+gosv3SvzJq+7R4V8whHubP8XfcPvoFyDbOtB1lHaZxZ7YWKMxLb3c9zGMLLc/Q6f3WmvwE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HnZT2xYAgAAvQQAAA4AAAAAAAAAAAAAAAAALgIAAGRycy9lMm9Eb2MueG1s&#10;UEsBAi0AFAAGAAgAAAAhABzbWbTgAAAACgEAAA8AAAAAAAAAAAAAAAAAsgQAAGRycy9kb3ducmV2&#10;LnhtbFBLBQYAAAAABAAEAPMAAAC/BQAAAAA=&#10;" fillcolor="window" strokeweight=".5pt">
                <v:path arrowok="t"/>
                <v:textbox>
                  <w:txbxContent>
                    <w:p w14:paraId="34A9D06B" w14:textId="77777777" w:rsidR="0061370E" w:rsidRDefault="0061370E" w:rsidP="0061370E"/>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22"/>
    <w:p w14:paraId="38C61A39" w14:textId="4C3FCE13" w:rsidR="00FA5381" w:rsidRDefault="00FA5381" w:rsidP="00FA5381">
      <w:pPr>
        <w:rPr>
          <w:b/>
          <w:sz w:val="28"/>
          <w:lang w:val="en-US"/>
        </w:rPr>
      </w:pPr>
      <w:r>
        <w:rPr>
          <w:b/>
          <w:sz w:val="28"/>
        </w:rPr>
        <w:lastRenderedPageBreak/>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sort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212"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BD2B986">
                <wp:simplePos x="0" y="0"/>
                <wp:positionH relativeFrom="column">
                  <wp:posOffset>2171700</wp:posOffset>
                </wp:positionH>
                <wp:positionV relativeFrom="paragraph">
                  <wp:posOffset>346075</wp:posOffset>
                </wp:positionV>
                <wp:extent cx="1323975" cy="1143000"/>
                <wp:effectExtent l="0" t="0" r="9525" b="0"/>
                <wp:wrapNone/>
                <wp:docPr id="1328588288"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2984166" w14:textId="77777777" w:rsidR="00FA5381" w:rsidRDefault="00FA5381" w:rsidP="00FA53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E3289" id="_x0000_s1112" type="#_x0000_t202" alt="Link to the decision form." style="position:absolute;margin-left:171pt;margin-top:27.25pt;width:104.25pt;height:90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e7I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gt6Ow4A4WoN5QGJtnDUoDN8&#10;UWG0JSb8zCyKDinEQfJPuEgFmCJ0O0q2YH/97T74oxbQSkmDIi6o+7ljViAP3zWq5C4bDoPq42E4&#10;uunjwV5b1tcWvavngFxmOLKGx23w9+q0lRbqV5y3WYiKJqY5xi6oP23n/jhaOK9czGbRCXVumF/q&#10;leEnfQWWX9pXZk3Xdo+KeYST3Fn+rvtH30C5htnOg6yiNC6sdkLFGYnt7uY5DOH1OXpdvj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kJ7shYAgAAvQQAAA4AAAAAAAAAAAAAAAAALgIAAGRycy9lMm9Eb2MueG1s&#10;UEsBAi0AFAAGAAgAAAAhABzbWbTgAAAACgEAAA8AAAAAAAAAAAAAAAAAsgQAAGRycy9kb3ducmV2&#10;LnhtbFBLBQYAAAAABAAEAPMAAAC/BQAAAAA=&#10;" fillcolor="window" strokeweight=".5pt">
                <v:path arrowok="t"/>
                <v:textbox>
                  <w:txbxContent>
                    <w:p w14:paraId="32984166" w14:textId="77777777" w:rsidR="00FA5381" w:rsidRDefault="00FA5381" w:rsidP="00FA5381"/>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lastRenderedPageBreak/>
        <w:t xml:space="preserve">DECISION: GDD0052 </w:t>
      </w:r>
      <w:r w:rsidRPr="00851555">
        <w:rPr>
          <w:b/>
          <w:sz w:val="28"/>
          <w:lang w:val="en-US"/>
        </w:rPr>
        <w:t>Award of contract for vehicle spares</w:t>
      </w:r>
    </w:p>
    <w:p w14:paraId="50BBCD7D" w14:textId="77777777" w:rsidR="00851555" w:rsidRDefault="00851555" w:rsidP="00851555">
      <w:pPr>
        <w:rPr>
          <w:b/>
          <w:sz w:val="28"/>
          <w:lang w:val="en-US"/>
        </w:rPr>
      </w:pP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w:t>
      </w:r>
      <w:proofErr w:type="gramStart"/>
      <w:r w:rsidRPr="00851555">
        <w:rPr>
          <w:lang w:val="en-US"/>
        </w:rPr>
        <w:t>North Eastern</w:t>
      </w:r>
      <w:proofErr w:type="gramEnd"/>
      <w:r w:rsidRPr="00851555">
        <w:rPr>
          <w:lang w:val="en-US"/>
        </w:rPr>
        <w:t xml:space="preserve"> Local Authorities, delegated approval is sought to award a contract for the supply of vehicle spares by which to maintain the Council vehicle fleet. The value of this contract in relation to Redcar &amp; Cleveland is likely to exceed £700,000 per annum.  </w:t>
      </w:r>
    </w:p>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213"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7AB2DFA6">
                <wp:simplePos x="0" y="0"/>
                <wp:positionH relativeFrom="column">
                  <wp:posOffset>2311400</wp:posOffset>
                </wp:positionH>
                <wp:positionV relativeFrom="paragraph">
                  <wp:posOffset>260985</wp:posOffset>
                </wp:positionV>
                <wp:extent cx="793750" cy="641350"/>
                <wp:effectExtent l="0" t="0" r="25400" b="25400"/>
                <wp:wrapNone/>
                <wp:docPr id="1460192913"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77777777" w:rsidR="00851555" w:rsidRDefault="00851555" w:rsidP="008515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50903" id="_x0000_s1113" type="#_x0000_t202" alt="Link to the decision form." style="position:absolute;margin-left:182pt;margin-top:20.55pt;width:62.5pt;height:5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" fillcolor="window" strokeweight=".5pt">
                <v:path arrowok="t"/>
                <v:textbox>
                  <w:txbxContent>
                    <w:p w14:paraId="37FBE32F" w14:textId="77777777" w:rsidR="00851555" w:rsidRDefault="00851555" w:rsidP="00851555"/>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lastRenderedPageBreak/>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 xml:space="preserve">As a result of the Modification Application process being administered by National Grid-ESO, the procurement </w:t>
      </w:r>
      <w:proofErr w:type="spellStart"/>
      <w:r w:rsidRPr="005535DB">
        <w:rPr>
          <w:lang w:val="en-US"/>
        </w:rPr>
        <w:t>programme</w:t>
      </w:r>
      <w:proofErr w:type="spellEnd"/>
      <w:r w:rsidRPr="005535DB">
        <w:rPr>
          <w:lang w:val="en-US"/>
        </w:rPr>
        <w:t xml:space="preserv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23" w:name="_Hlk169627504"/>
      <w:proofErr w:type="gramStart"/>
      <w:r w:rsidRPr="005535DB">
        <w:rPr>
          <w:lang w:val="en-US"/>
        </w:rPr>
        <w:t>Therefore</w:t>
      </w:r>
      <w:proofErr w:type="gramEnd"/>
      <w:r w:rsidRPr="005535DB">
        <w:rPr>
          <w:lang w:val="en-US"/>
        </w:rPr>
        <w:t xml:space="preserv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 xml:space="preserve">This [limited] contract extension [rolling two-year notice period from 31 March 2026] to which the existing terms and conditions of the current contract shall apply, will provide flexibility to the </w:t>
      </w:r>
      <w:proofErr w:type="gramStart"/>
      <w:r w:rsidRPr="005535DB">
        <w:rPr>
          <w:lang w:val="en-US"/>
        </w:rPr>
        <w:t>council</w:t>
      </w:r>
      <w:proofErr w:type="gramEnd"/>
      <w:r w:rsidRPr="005535DB">
        <w:rPr>
          <w:lang w:val="en-US"/>
        </w:rPr>
        <w:t xml:space="preserve">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23"/>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214"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5E4AB78E">
                <wp:simplePos x="0" y="0"/>
                <wp:positionH relativeFrom="column">
                  <wp:posOffset>2311400</wp:posOffset>
                </wp:positionH>
                <wp:positionV relativeFrom="paragraph">
                  <wp:posOffset>261620</wp:posOffset>
                </wp:positionV>
                <wp:extent cx="1111250" cy="984250"/>
                <wp:effectExtent l="0" t="0" r="12700" b="25400"/>
                <wp:wrapNone/>
                <wp:docPr id="754182215"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77777777" w:rsidR="007B6B6B" w:rsidRDefault="007B6B6B" w:rsidP="007B6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1342E" id="_x0000_s1114" type="#_x0000_t202" alt="Link to the decision form." style="position:absolute;margin-left:182pt;margin-top:20.6pt;width:87.5pt;height:7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3Y0GuU4CAAC8BAAADgAAAAAAAAAAAAAAAAAuAgAAZHJzL2Uyb0RvYy54bWxQSwECLQAUAAYA&#10;CAAAACEAcfepKuAAAAAKAQAADwAAAAAAAAAAAAAAAACoBAAAZHJzL2Rvd25yZXYueG1sUEsFBgAA&#10;AAAEAAQA8wAAALUFAAAAAA==&#10;" fillcolor="window" strokeweight=".5pt">
                <v:path arrowok="t"/>
                <v:textbox>
                  <w:txbxContent>
                    <w:p w14:paraId="5064BC2E" w14:textId="77777777" w:rsidR="007B6B6B" w:rsidRDefault="007B6B6B" w:rsidP="007B6B6B"/>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053E1B09" w14:textId="0792AE3A" w:rsidR="00FB1E4C" w:rsidRDefault="00FB1E4C" w:rsidP="00661D02">
      <w:pPr>
        <w:rPr>
          <w:b/>
          <w:snapToGrid w:val="0"/>
          <w:sz w:val="31"/>
        </w:rPr>
      </w:pPr>
      <w:r>
        <w:rPr>
          <w:b/>
          <w:snapToGrid w:val="0"/>
          <w:sz w:val="31"/>
        </w:rPr>
        <w:lastRenderedPageBreak/>
        <w:t xml:space="preserve">PART FOUR – </w:t>
      </w:r>
      <w:bookmarkStart w:id="24" w:name="Resources"/>
      <w:r w:rsidR="0072403F">
        <w:rPr>
          <w:b/>
          <w:snapToGrid w:val="0"/>
          <w:sz w:val="31"/>
        </w:rPr>
        <w:t>RESOURCES DIRECTORATE</w:t>
      </w:r>
      <w:bookmarkEnd w:id="24"/>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413B40D8" w14:textId="6A1BC4A8" w:rsidR="009820AE" w:rsidRDefault="009820AE" w:rsidP="009820AE">
      <w:pPr>
        <w:rPr>
          <w:b/>
          <w:sz w:val="28"/>
        </w:rPr>
      </w:pPr>
      <w:r>
        <w:rPr>
          <w:b/>
          <w:sz w:val="28"/>
        </w:rPr>
        <w:t xml:space="preserve">DECISION: RDD0001 </w:t>
      </w:r>
      <w:r w:rsidRPr="00BF61F3">
        <w:rPr>
          <w:b/>
          <w:sz w:val="28"/>
          <w:szCs w:val="28"/>
          <w:lang w:val="en-US"/>
        </w:rPr>
        <w:t>Provision of Legionella Control and Monitoring Service</w:t>
      </w:r>
    </w:p>
    <w:p w14:paraId="19336E6C" w14:textId="77777777" w:rsidR="009820AE" w:rsidRDefault="009820AE" w:rsidP="009820AE">
      <w:pPr>
        <w:rPr>
          <w:b/>
          <w:sz w:val="28"/>
        </w:rPr>
      </w:pPr>
    </w:p>
    <w:p w14:paraId="651FD171" w14:textId="77777777" w:rsidR="009820AE" w:rsidRDefault="009820AE" w:rsidP="009820AE">
      <w:pPr>
        <w:rPr>
          <w:b/>
          <w:sz w:val="28"/>
        </w:rPr>
      </w:pPr>
      <w:r>
        <w:rPr>
          <w:b/>
          <w:sz w:val="28"/>
        </w:rPr>
        <w:t xml:space="preserve">Nature of the decision: </w:t>
      </w:r>
    </w:p>
    <w:p w14:paraId="10B2BC56" w14:textId="77777777" w:rsidR="009820AE" w:rsidRDefault="009820AE" w:rsidP="009820AE">
      <w:pPr>
        <w:rPr>
          <w:b/>
          <w:sz w:val="28"/>
        </w:rPr>
      </w:pPr>
    </w:p>
    <w:p w14:paraId="1D45C99D" w14:textId="77777777" w:rsidR="00BF61F3" w:rsidRDefault="00BF61F3" w:rsidP="00BF61F3">
      <w:pPr>
        <w:rPr>
          <w:noProof/>
          <w:lang w:val="en-US"/>
        </w:rPr>
      </w:pPr>
      <w:r w:rsidRPr="00E175E1">
        <w:rPr>
          <w:noProof/>
          <w:lang w:val="en-US"/>
        </w:rPr>
        <w:t>Legionella Control and Monitoring is a statutory service which provides protection to officers of the Council and Community against the risk of Legionella contamination in water systems in Council properties, School</w:t>
      </w:r>
      <w:r>
        <w:rPr>
          <w:noProof/>
          <w:lang w:val="en-US"/>
        </w:rPr>
        <w:t>s</w:t>
      </w:r>
      <w:r w:rsidRPr="00E175E1">
        <w:rPr>
          <w:noProof/>
          <w:lang w:val="en-US"/>
        </w:rPr>
        <w:t>, Academies and Community Centres.</w:t>
      </w:r>
      <w:r>
        <w:rPr>
          <w:noProof/>
          <w:lang w:val="en-US"/>
        </w:rPr>
        <w:t xml:space="preserve">  The current contract with Graham Environmental Services (GES) expires on the 30</w:t>
      </w:r>
      <w:r w:rsidRPr="00E175E1">
        <w:rPr>
          <w:noProof/>
          <w:vertAlign w:val="superscript"/>
          <w:lang w:val="en-US"/>
        </w:rPr>
        <w:t>th</w:t>
      </w:r>
      <w:r>
        <w:rPr>
          <w:noProof/>
          <w:lang w:val="en-US"/>
        </w:rPr>
        <w:t xml:space="preserve"> June 2020.</w:t>
      </w:r>
    </w:p>
    <w:p w14:paraId="19544C8D" w14:textId="77777777" w:rsidR="00BF61F3" w:rsidRDefault="00BF61F3" w:rsidP="00BF61F3">
      <w:pPr>
        <w:rPr>
          <w:noProof/>
          <w:lang w:val="en-US"/>
        </w:rPr>
      </w:pPr>
      <w:r w:rsidRPr="00731231">
        <w:rPr>
          <w:noProof/>
          <w:lang w:val="en-US"/>
        </w:rPr>
        <w:t>The</w:t>
      </w:r>
      <w:r>
        <w:rPr>
          <w:noProof/>
          <w:lang w:val="en-US"/>
        </w:rPr>
        <w:t xml:space="preserve"> total</w:t>
      </w:r>
      <w:r w:rsidRPr="00731231">
        <w:rPr>
          <w:noProof/>
          <w:lang w:val="en-US"/>
        </w:rPr>
        <w:t xml:space="preserve"> value of the current contract is £</w:t>
      </w:r>
      <w:r>
        <w:rPr>
          <w:noProof/>
          <w:lang w:val="en-US"/>
        </w:rPr>
        <w:t>225,000 (</w:t>
      </w:r>
      <w:r w:rsidRPr="00731231">
        <w:rPr>
          <w:noProof/>
          <w:lang w:val="en-US"/>
        </w:rPr>
        <w:t>£</w:t>
      </w:r>
      <w:r>
        <w:rPr>
          <w:noProof/>
          <w:lang w:val="en-US"/>
        </w:rPr>
        <w:t>56,250</w:t>
      </w:r>
      <w:r w:rsidRPr="00731231">
        <w:rPr>
          <w:noProof/>
          <w:lang w:val="en-US"/>
        </w:rPr>
        <w:t xml:space="preserve"> per annum</w:t>
      </w:r>
      <w:r>
        <w:rPr>
          <w:noProof/>
          <w:lang w:val="en-US"/>
        </w:rPr>
        <w:t>)</w:t>
      </w:r>
      <w:r w:rsidRPr="00731231">
        <w:rPr>
          <w:noProof/>
          <w:lang w:val="en-US"/>
        </w:rPr>
        <w:t>.</w:t>
      </w:r>
    </w:p>
    <w:p w14:paraId="33EFF261" w14:textId="52097FC2" w:rsidR="009820AE" w:rsidRDefault="00BF61F3" w:rsidP="00BF61F3">
      <w:r>
        <w:rPr>
          <w:noProof/>
          <w:lang w:val="en-US"/>
        </w:rPr>
        <w:t xml:space="preserve">Delegated Power 450 </w:t>
      </w:r>
      <w:r w:rsidRPr="00731231">
        <w:rPr>
          <w:noProof/>
          <w:lang w:val="en-US"/>
        </w:rPr>
        <w:t xml:space="preserve">  </w:t>
      </w:r>
      <w:r>
        <w:rPr>
          <w:noProof/>
          <w:lang w:val="en-US"/>
        </w:rPr>
        <w:t xml:space="preserve"> </w:t>
      </w:r>
    </w:p>
    <w:p w14:paraId="1732437D" w14:textId="77777777" w:rsidR="009820AE" w:rsidRDefault="009820AE" w:rsidP="009820AE"/>
    <w:p w14:paraId="7E53DA7D" w14:textId="77777777" w:rsidR="009820AE" w:rsidRDefault="009820AE" w:rsidP="009820AE">
      <w:pPr>
        <w:rPr>
          <w:b/>
          <w:sz w:val="28"/>
        </w:rPr>
      </w:pPr>
      <w:r>
        <w:rPr>
          <w:b/>
          <w:sz w:val="28"/>
        </w:rPr>
        <w:t>Who will make the decision?</w:t>
      </w:r>
    </w:p>
    <w:p w14:paraId="71F1E392" w14:textId="77777777" w:rsidR="009820AE" w:rsidRDefault="009820AE" w:rsidP="009820AE">
      <w:pPr>
        <w:rPr>
          <w:b/>
          <w:sz w:val="28"/>
        </w:rPr>
      </w:pPr>
    </w:p>
    <w:p w14:paraId="67B4431C" w14:textId="59321CED" w:rsidR="009820AE" w:rsidRDefault="009820AE" w:rsidP="009820AE">
      <w:r>
        <w:t xml:space="preserve">Councillor </w:t>
      </w:r>
      <w:r w:rsidR="00BF61F3">
        <w:t>G Nightingale</w:t>
      </w:r>
      <w:r>
        <w:t xml:space="preserve">, Cabinet Member for </w:t>
      </w:r>
      <w:r w:rsidR="00BF61F3">
        <w:t>Resources</w:t>
      </w:r>
    </w:p>
    <w:p w14:paraId="097F78BE" w14:textId="77777777" w:rsidR="009820AE" w:rsidRDefault="009820AE" w:rsidP="009820AE"/>
    <w:p w14:paraId="7A47D641" w14:textId="77777777" w:rsidR="009820AE" w:rsidRDefault="009820AE" w:rsidP="009820AE">
      <w:pPr>
        <w:rPr>
          <w:b/>
          <w:sz w:val="28"/>
        </w:rPr>
      </w:pPr>
      <w:r>
        <w:rPr>
          <w:b/>
          <w:sz w:val="28"/>
        </w:rPr>
        <w:t>When is the decision to be taken?</w:t>
      </w:r>
    </w:p>
    <w:p w14:paraId="30F37586" w14:textId="77777777" w:rsidR="009820AE" w:rsidRDefault="009820AE" w:rsidP="009820AE">
      <w:pPr>
        <w:rPr>
          <w:b/>
          <w:sz w:val="28"/>
        </w:rPr>
      </w:pPr>
    </w:p>
    <w:p w14:paraId="06F05D8A" w14:textId="4C35FCF5" w:rsidR="009820AE" w:rsidRDefault="00BF61F3" w:rsidP="009820AE">
      <w:r>
        <w:t>May</w:t>
      </w:r>
      <w:r w:rsidR="009820AE">
        <w:t xml:space="preserve"> 2020</w:t>
      </w:r>
    </w:p>
    <w:p w14:paraId="4E413207" w14:textId="77777777" w:rsidR="009820AE" w:rsidRDefault="009820AE" w:rsidP="009820AE"/>
    <w:p w14:paraId="3629078B" w14:textId="77777777" w:rsidR="009820AE" w:rsidRDefault="009820AE" w:rsidP="009820AE">
      <w:pPr>
        <w:rPr>
          <w:b/>
          <w:sz w:val="28"/>
        </w:rPr>
      </w:pPr>
      <w:r>
        <w:rPr>
          <w:b/>
          <w:sz w:val="28"/>
        </w:rPr>
        <w:t>Who will be consulted and how?</w:t>
      </w:r>
    </w:p>
    <w:p w14:paraId="5F132088" w14:textId="77777777" w:rsidR="009820AE" w:rsidRDefault="009820AE" w:rsidP="009820AE">
      <w:pPr>
        <w:rPr>
          <w:b/>
          <w:sz w:val="28"/>
        </w:rPr>
      </w:pPr>
    </w:p>
    <w:p w14:paraId="7BD3F4B8" w14:textId="54B90BB5" w:rsidR="009820AE" w:rsidRDefault="009820AE" w:rsidP="009820AE">
      <w:pPr>
        <w:rPr>
          <w:noProof/>
          <w:lang w:val="en-US"/>
        </w:rPr>
      </w:pPr>
      <w:r>
        <w:rPr>
          <w:noProof/>
          <w:lang w:val="en-US"/>
        </w:rPr>
        <w:t xml:space="preserve">Cabinet Member for </w:t>
      </w:r>
      <w:r w:rsidR="00BF61F3">
        <w:rPr>
          <w:noProof/>
          <w:lang w:val="en-US"/>
        </w:rPr>
        <w:t>Resources</w:t>
      </w:r>
    </w:p>
    <w:p w14:paraId="0D602597" w14:textId="77777777" w:rsidR="009820AE" w:rsidRDefault="009820AE" w:rsidP="009820AE">
      <w:pPr>
        <w:rPr>
          <w:noProof/>
          <w:lang w:val="en-US"/>
        </w:rPr>
      </w:pPr>
      <w:r>
        <w:rPr>
          <w:noProof/>
          <w:lang w:val="en-US"/>
        </w:rPr>
        <w:t>Chief Finance Officer</w:t>
      </w:r>
    </w:p>
    <w:p w14:paraId="3C8ED751" w14:textId="77777777" w:rsidR="009820AE" w:rsidRDefault="009820AE" w:rsidP="009820AE">
      <w:pPr>
        <w:rPr>
          <w:noProof/>
          <w:lang w:val="en-US"/>
        </w:rPr>
      </w:pPr>
      <w:r>
        <w:rPr>
          <w:noProof/>
          <w:lang w:val="en-US"/>
        </w:rPr>
        <w:t>Chief Legal Officer</w:t>
      </w:r>
    </w:p>
    <w:p w14:paraId="4EE70083" w14:textId="59EFF3A7" w:rsidR="009820AE" w:rsidRDefault="00BF61F3" w:rsidP="009820AE">
      <w:pPr>
        <w:rPr>
          <w:lang w:val="en-US"/>
        </w:rPr>
      </w:pPr>
      <w:r>
        <w:rPr>
          <w:lang w:val="en-US"/>
        </w:rPr>
        <w:t>Managing Director</w:t>
      </w:r>
    </w:p>
    <w:p w14:paraId="0F0B8360" w14:textId="77777777" w:rsidR="009820AE" w:rsidRDefault="009820AE" w:rsidP="009820AE">
      <w:r>
        <w:rPr>
          <w:lang w:val="en-US"/>
        </w:rPr>
        <w:t xml:space="preserve">All of the above will be consulted via approval of the delegated </w:t>
      </w:r>
      <w:proofErr w:type="gramStart"/>
      <w:r>
        <w:rPr>
          <w:lang w:val="en-US"/>
        </w:rPr>
        <w:t>decision</w:t>
      </w:r>
      <w:proofErr w:type="gramEnd"/>
    </w:p>
    <w:p w14:paraId="47BBAEED" w14:textId="77777777" w:rsidR="009820AE" w:rsidRDefault="009820AE" w:rsidP="009820AE"/>
    <w:p w14:paraId="063284A8" w14:textId="77777777" w:rsidR="009820AE" w:rsidRDefault="009820AE" w:rsidP="009820AE">
      <w:pPr>
        <w:rPr>
          <w:b/>
          <w:sz w:val="28"/>
        </w:rPr>
      </w:pPr>
      <w:r>
        <w:rPr>
          <w:b/>
          <w:sz w:val="28"/>
        </w:rPr>
        <w:t>Supporting documentation:</w:t>
      </w:r>
    </w:p>
    <w:p w14:paraId="5B17CA3E" w14:textId="77777777" w:rsidR="009820AE" w:rsidRDefault="009820AE" w:rsidP="009820AE">
      <w:pPr>
        <w:rPr>
          <w:b/>
          <w:sz w:val="28"/>
        </w:rPr>
      </w:pPr>
    </w:p>
    <w:p w14:paraId="3AB6829E" w14:textId="77777777" w:rsidR="009820AE" w:rsidRDefault="009820AE" w:rsidP="009820AE">
      <w:r>
        <w:t xml:space="preserve">There are no supporting documents for this </w:t>
      </w:r>
      <w:proofErr w:type="gramStart"/>
      <w:r>
        <w:t>decision</w:t>
      </w:r>
      <w:proofErr w:type="gramEnd"/>
    </w:p>
    <w:p w14:paraId="06BDB5ED" w14:textId="77777777" w:rsidR="009820AE" w:rsidRDefault="009820AE" w:rsidP="009820AE"/>
    <w:p w14:paraId="36F9065C" w14:textId="77777777" w:rsidR="009820AE" w:rsidRDefault="009820AE" w:rsidP="009820AE">
      <w:pPr>
        <w:rPr>
          <w:b/>
          <w:sz w:val="28"/>
        </w:rPr>
      </w:pPr>
      <w:r>
        <w:rPr>
          <w:b/>
          <w:sz w:val="28"/>
        </w:rPr>
        <w:t>How and by when to make representations:</w:t>
      </w:r>
    </w:p>
    <w:p w14:paraId="0A75D948" w14:textId="77777777" w:rsidR="009820AE" w:rsidRDefault="009820AE" w:rsidP="009820AE">
      <w:pPr>
        <w:rPr>
          <w:b/>
          <w:sz w:val="28"/>
        </w:rPr>
      </w:pPr>
    </w:p>
    <w:p w14:paraId="661D5B2C" w14:textId="60D88AF0" w:rsidR="009820AE" w:rsidRDefault="009820AE" w:rsidP="009820AE">
      <w:r>
        <w:t xml:space="preserve">Representations should be made to </w:t>
      </w:r>
      <w:r w:rsidR="00BF61F3">
        <w:t>Stephen Peirse</w:t>
      </w:r>
      <w:r>
        <w:t xml:space="preserve"> before </w:t>
      </w:r>
      <w:r w:rsidR="00BF61F3">
        <w:t>1 May</w:t>
      </w:r>
      <w:r>
        <w:t xml:space="preserve"> 2020.</w:t>
      </w:r>
    </w:p>
    <w:p w14:paraId="0F3F93C9" w14:textId="64D2A1EB" w:rsidR="009820AE" w:rsidRDefault="009820AE" w:rsidP="009820AE">
      <w:r>
        <w:t xml:space="preserve">Tel: </w:t>
      </w:r>
      <w:r w:rsidR="003F433C">
        <w:rPr>
          <w:noProof/>
          <w:lang w:val="en-US"/>
        </w:rPr>
        <w:t>01642 776980</w:t>
      </w:r>
    </w:p>
    <w:p w14:paraId="15152F9C" w14:textId="77777777" w:rsidR="009820AE" w:rsidRDefault="009820AE" w:rsidP="009820AE"/>
    <w:p w14:paraId="68D01FE1" w14:textId="028219C2" w:rsidR="009820AE" w:rsidRDefault="009820AE" w:rsidP="009820AE">
      <w:r>
        <w:t xml:space="preserve">First published in Forward Plan on </w:t>
      </w:r>
      <w:r w:rsidR="008E4C5C">
        <w:t>11 December</w:t>
      </w:r>
      <w:r>
        <w:t xml:space="preserve"> 2019</w:t>
      </w:r>
    </w:p>
    <w:p w14:paraId="1363DB06" w14:textId="77777777" w:rsidR="009820AE" w:rsidRDefault="009820AE" w:rsidP="009820AE"/>
    <w:p w14:paraId="78D63850" w14:textId="77777777" w:rsidR="009820AE" w:rsidRDefault="009820AE" w:rsidP="009820AE"/>
    <w:p w14:paraId="4D3B4BAC" w14:textId="77777777" w:rsidR="009820AE" w:rsidRDefault="009820AE" w:rsidP="009820AE"/>
    <w:p w14:paraId="76D2F400" w14:textId="1C66CCF7" w:rsidR="009820AE" w:rsidRPr="008254C1" w:rsidRDefault="007634CD" w:rsidP="009820AE">
      <w:pPr>
        <w:rPr>
          <w:b/>
          <w:sz w:val="28"/>
          <w:szCs w:val="28"/>
        </w:rPr>
      </w:pPr>
      <w:r>
        <w:rPr>
          <w:noProof/>
        </w:rPr>
        <mc:AlternateContent>
          <mc:Choice Requires="wps">
            <w:drawing>
              <wp:anchor distT="0" distB="0" distL="114300" distR="114300" simplePos="0" relativeHeight="251619328" behindDoc="0" locked="0" layoutInCell="1" allowOverlap="1" wp14:anchorId="7BE8EB3C" wp14:editId="471BBA7F">
                <wp:simplePos x="0" y="0"/>
                <wp:positionH relativeFrom="column">
                  <wp:posOffset>1494790</wp:posOffset>
                </wp:positionH>
                <wp:positionV relativeFrom="paragraph">
                  <wp:posOffset>460375</wp:posOffset>
                </wp:positionV>
                <wp:extent cx="1323975" cy="1143000"/>
                <wp:effectExtent l="0" t="0" r="9525" b="0"/>
                <wp:wrapNone/>
                <wp:docPr id="13"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19565D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8EB3C" id="_x0000_s1115" type="#_x0000_t202" alt="Link to the decision form." style="position:absolute;margin-left:117.7pt;margin-top:36.25pt;width:104.25pt;height:90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LqQW5NYAgAAvQQAAA4AAAAAAAAAAAAAAAAALgIAAGRycy9lMm9Eb2MueG1s&#10;UEsBAi0AFAAGAAgAAAAhAFedG+PgAAAACgEAAA8AAAAAAAAAAAAAAAAAsgQAAGRycy9kb3ducmV2&#10;LnhtbFBLBQYAAAAABAAEAPMAAAC/BQAAAAA=&#10;" fillcolor="window" strokeweight=".5pt">
                <v:path arrowok="t"/>
                <v:textbox>
                  <w:txbxContent>
                    <w:p w14:paraId="319565D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15E7A122" w14:textId="77777777" w:rsidR="009820AE" w:rsidRDefault="009820AE" w:rsidP="009820AE"/>
    <w:p w14:paraId="721D5603" w14:textId="77777777" w:rsidR="009820AE" w:rsidRDefault="009820AE" w:rsidP="009820AE"/>
    <w:p w14:paraId="6A79A7ED" w14:textId="77777777" w:rsidR="009820AE" w:rsidRDefault="009820AE" w:rsidP="009820AE"/>
    <w:p w14:paraId="582C0C3B" w14:textId="77777777" w:rsidR="009820AE" w:rsidRDefault="009820AE" w:rsidP="009820AE"/>
    <w:p w14:paraId="2CDE2B2C" w14:textId="77777777" w:rsidR="009820AE" w:rsidRDefault="009820AE" w:rsidP="009820AE"/>
    <w:p w14:paraId="622AF480" w14:textId="77777777" w:rsidR="009820AE" w:rsidRDefault="009820AE" w:rsidP="009820AE"/>
    <w:p w14:paraId="24F2B136" w14:textId="77777777" w:rsidR="009820AE" w:rsidRDefault="009820AE" w:rsidP="009820AE"/>
    <w:p w14:paraId="44D50FD3" w14:textId="77777777" w:rsidR="008E4C5C" w:rsidRDefault="008E4C5C" w:rsidP="009820AE">
      <w:pPr>
        <w:rPr>
          <w:b/>
          <w:sz w:val="28"/>
        </w:rPr>
      </w:pPr>
    </w:p>
    <w:p w14:paraId="1AC9A597" w14:textId="77777777" w:rsidR="008E4C5C" w:rsidRDefault="008E4C5C" w:rsidP="009820AE">
      <w:pPr>
        <w:rPr>
          <w:b/>
          <w:sz w:val="28"/>
        </w:rPr>
      </w:pPr>
    </w:p>
    <w:p w14:paraId="36E3E70D" w14:textId="77777777" w:rsidR="008E4C5C" w:rsidRDefault="008E4C5C" w:rsidP="009820AE">
      <w:pPr>
        <w:rPr>
          <w:b/>
          <w:sz w:val="28"/>
        </w:rPr>
      </w:pPr>
    </w:p>
    <w:p w14:paraId="5687D280" w14:textId="77777777" w:rsidR="008E4C5C" w:rsidRDefault="008E4C5C" w:rsidP="009820AE">
      <w:pPr>
        <w:rPr>
          <w:b/>
          <w:sz w:val="28"/>
        </w:rPr>
      </w:pPr>
    </w:p>
    <w:p w14:paraId="1B5B6820" w14:textId="77777777" w:rsidR="008E4C5C" w:rsidRDefault="008E4C5C" w:rsidP="009820AE">
      <w:pPr>
        <w:rPr>
          <w:b/>
          <w:sz w:val="28"/>
        </w:rPr>
      </w:pPr>
    </w:p>
    <w:p w14:paraId="19D7EAD7" w14:textId="77777777" w:rsidR="008E4C5C" w:rsidRDefault="008E4C5C" w:rsidP="009820AE">
      <w:pPr>
        <w:rPr>
          <w:b/>
          <w:sz w:val="28"/>
        </w:rPr>
      </w:pPr>
    </w:p>
    <w:p w14:paraId="715F539A" w14:textId="77777777" w:rsidR="008E4C5C" w:rsidRDefault="008E4C5C" w:rsidP="009820AE">
      <w:pPr>
        <w:rPr>
          <w:b/>
          <w:sz w:val="28"/>
        </w:rPr>
      </w:pPr>
    </w:p>
    <w:p w14:paraId="23E5EB50" w14:textId="77777777" w:rsidR="008E4C5C" w:rsidRDefault="008E4C5C" w:rsidP="009820AE">
      <w:pPr>
        <w:rPr>
          <w:b/>
          <w:sz w:val="28"/>
        </w:rPr>
      </w:pPr>
    </w:p>
    <w:p w14:paraId="28D4877C" w14:textId="77777777" w:rsidR="003F433C" w:rsidRDefault="003F433C" w:rsidP="009820AE">
      <w:pPr>
        <w:rPr>
          <w:b/>
          <w:sz w:val="28"/>
        </w:rPr>
      </w:pPr>
    </w:p>
    <w:p w14:paraId="4EB913AC" w14:textId="77777777" w:rsidR="003F433C" w:rsidRDefault="003F433C" w:rsidP="009820AE">
      <w:pPr>
        <w:rPr>
          <w:b/>
          <w:sz w:val="28"/>
        </w:rPr>
      </w:pPr>
    </w:p>
    <w:p w14:paraId="53AB47A6" w14:textId="77777777" w:rsidR="003F433C" w:rsidRDefault="003F433C" w:rsidP="009820AE">
      <w:pPr>
        <w:rPr>
          <w:b/>
          <w:sz w:val="28"/>
        </w:rPr>
      </w:pPr>
    </w:p>
    <w:p w14:paraId="33424055" w14:textId="77777777" w:rsidR="003F433C" w:rsidRDefault="003F433C" w:rsidP="009820AE">
      <w:pPr>
        <w:rPr>
          <w:b/>
          <w:sz w:val="28"/>
        </w:rPr>
      </w:pPr>
    </w:p>
    <w:p w14:paraId="27C2A51B" w14:textId="77777777" w:rsidR="003F433C" w:rsidRDefault="003F433C" w:rsidP="009820AE">
      <w:pPr>
        <w:rPr>
          <w:b/>
          <w:sz w:val="28"/>
        </w:rPr>
      </w:pPr>
    </w:p>
    <w:p w14:paraId="73F4E923" w14:textId="77777777" w:rsidR="003F433C" w:rsidRDefault="003F433C" w:rsidP="009820AE">
      <w:pPr>
        <w:rPr>
          <w:b/>
          <w:sz w:val="28"/>
        </w:rPr>
      </w:pPr>
    </w:p>
    <w:p w14:paraId="5546A34B" w14:textId="77777777" w:rsidR="003F433C" w:rsidRDefault="003F433C" w:rsidP="009820AE">
      <w:pPr>
        <w:rPr>
          <w:b/>
          <w:sz w:val="28"/>
        </w:rPr>
      </w:pPr>
    </w:p>
    <w:p w14:paraId="404379EE" w14:textId="77777777" w:rsidR="003F433C" w:rsidRDefault="003F433C" w:rsidP="009820AE">
      <w:pPr>
        <w:rPr>
          <w:b/>
          <w:sz w:val="28"/>
        </w:rPr>
      </w:pPr>
    </w:p>
    <w:p w14:paraId="39634A62" w14:textId="77777777" w:rsidR="003F433C" w:rsidRDefault="003F433C" w:rsidP="009820AE">
      <w:pPr>
        <w:rPr>
          <w:b/>
          <w:sz w:val="28"/>
        </w:rPr>
      </w:pPr>
    </w:p>
    <w:p w14:paraId="196849A0" w14:textId="77777777" w:rsidR="003F433C" w:rsidRDefault="003F433C" w:rsidP="009820AE">
      <w:pPr>
        <w:rPr>
          <w:b/>
          <w:sz w:val="28"/>
        </w:rPr>
      </w:pPr>
    </w:p>
    <w:p w14:paraId="557A1B1C" w14:textId="77777777" w:rsidR="003F433C" w:rsidRDefault="003F433C" w:rsidP="009820AE">
      <w:pPr>
        <w:rPr>
          <w:b/>
          <w:sz w:val="28"/>
        </w:rPr>
      </w:pPr>
    </w:p>
    <w:p w14:paraId="61FCBAEE" w14:textId="77777777" w:rsidR="003F433C" w:rsidRDefault="003F433C" w:rsidP="009820AE">
      <w:pPr>
        <w:rPr>
          <w:b/>
          <w:sz w:val="28"/>
        </w:rPr>
      </w:pPr>
    </w:p>
    <w:p w14:paraId="7C270196" w14:textId="77777777" w:rsidR="003F433C" w:rsidRDefault="003F433C" w:rsidP="009820AE">
      <w:pPr>
        <w:rPr>
          <w:b/>
          <w:sz w:val="28"/>
        </w:rPr>
      </w:pPr>
    </w:p>
    <w:p w14:paraId="408F18E5" w14:textId="77777777" w:rsidR="003F433C" w:rsidRDefault="003F433C" w:rsidP="009820AE">
      <w:pPr>
        <w:rPr>
          <w:b/>
          <w:sz w:val="28"/>
        </w:rPr>
      </w:pPr>
    </w:p>
    <w:p w14:paraId="37290CA6" w14:textId="77777777" w:rsidR="003F433C" w:rsidRDefault="003F433C" w:rsidP="009820AE">
      <w:pPr>
        <w:rPr>
          <w:b/>
          <w:sz w:val="28"/>
        </w:rPr>
      </w:pPr>
    </w:p>
    <w:p w14:paraId="23708FFE" w14:textId="77777777" w:rsidR="003F433C" w:rsidRDefault="003F433C" w:rsidP="009820AE">
      <w:pPr>
        <w:rPr>
          <w:b/>
          <w:sz w:val="28"/>
        </w:rPr>
      </w:pPr>
    </w:p>
    <w:p w14:paraId="27CF83C3" w14:textId="77777777" w:rsidR="003F433C" w:rsidRDefault="003F433C" w:rsidP="009820AE">
      <w:pPr>
        <w:rPr>
          <w:b/>
          <w:sz w:val="28"/>
        </w:rPr>
      </w:pPr>
    </w:p>
    <w:p w14:paraId="693F1B36" w14:textId="77777777" w:rsidR="003F433C" w:rsidRDefault="003F433C" w:rsidP="009820AE">
      <w:pPr>
        <w:rPr>
          <w:b/>
          <w:sz w:val="28"/>
        </w:rPr>
      </w:pPr>
    </w:p>
    <w:p w14:paraId="386FF6A5" w14:textId="77777777" w:rsidR="003F433C" w:rsidRDefault="003F433C" w:rsidP="009820AE">
      <w:pPr>
        <w:rPr>
          <w:b/>
          <w:sz w:val="28"/>
        </w:rPr>
      </w:pPr>
    </w:p>
    <w:p w14:paraId="0C8E49D3" w14:textId="77777777" w:rsidR="003F433C" w:rsidRDefault="003F433C" w:rsidP="009820AE">
      <w:pPr>
        <w:rPr>
          <w:b/>
          <w:sz w:val="28"/>
        </w:rPr>
      </w:pPr>
    </w:p>
    <w:p w14:paraId="123C01BB" w14:textId="77777777" w:rsidR="001647E8" w:rsidRDefault="001647E8" w:rsidP="009820AE">
      <w:pPr>
        <w:rPr>
          <w:b/>
          <w:sz w:val="28"/>
        </w:rPr>
      </w:pPr>
    </w:p>
    <w:p w14:paraId="7B00B1B5" w14:textId="3A55E711" w:rsidR="009820AE" w:rsidRDefault="009820AE" w:rsidP="009820AE">
      <w:pPr>
        <w:rPr>
          <w:b/>
          <w:sz w:val="28"/>
        </w:rPr>
      </w:pPr>
      <w:r>
        <w:rPr>
          <w:b/>
          <w:sz w:val="28"/>
        </w:rPr>
        <w:lastRenderedPageBreak/>
        <w:t xml:space="preserve">DECISION: RDD0002 </w:t>
      </w:r>
      <w:r w:rsidR="003F433C" w:rsidRPr="003F433C">
        <w:rPr>
          <w:b/>
          <w:sz w:val="28"/>
          <w:szCs w:val="28"/>
          <w:lang w:val="en-US"/>
        </w:rPr>
        <w:t>Water and Sewage Services - Utilities</w:t>
      </w:r>
      <w:r w:rsidR="003F433C">
        <w:rPr>
          <w:lang w:val="en-US"/>
        </w:rPr>
        <w:t xml:space="preserve">   </w:t>
      </w:r>
    </w:p>
    <w:p w14:paraId="64AE6277" w14:textId="77777777" w:rsidR="009820AE" w:rsidRDefault="009820AE" w:rsidP="009820AE">
      <w:pPr>
        <w:rPr>
          <w:b/>
          <w:sz w:val="28"/>
        </w:rPr>
      </w:pPr>
    </w:p>
    <w:p w14:paraId="110456DC" w14:textId="77777777" w:rsidR="009820AE" w:rsidRDefault="009820AE" w:rsidP="009820AE">
      <w:pPr>
        <w:rPr>
          <w:b/>
          <w:sz w:val="28"/>
        </w:rPr>
      </w:pPr>
      <w:r>
        <w:rPr>
          <w:b/>
          <w:sz w:val="28"/>
        </w:rPr>
        <w:t xml:space="preserve">Nature of the decision: </w:t>
      </w:r>
    </w:p>
    <w:p w14:paraId="6E84F16A" w14:textId="77777777" w:rsidR="009820AE" w:rsidRDefault="009820AE" w:rsidP="009820AE">
      <w:pPr>
        <w:rPr>
          <w:b/>
          <w:sz w:val="28"/>
        </w:rPr>
      </w:pPr>
    </w:p>
    <w:p w14:paraId="6EC6FB4A" w14:textId="77777777" w:rsidR="003F433C" w:rsidRDefault="003F433C" w:rsidP="003F433C">
      <w:pPr>
        <w:rPr>
          <w:lang w:val="en-US"/>
        </w:rPr>
      </w:pPr>
      <w:r w:rsidRPr="00CA0B96">
        <w:rPr>
          <w:lang w:val="en-US"/>
        </w:rPr>
        <w:t xml:space="preserve">The current </w:t>
      </w:r>
      <w:proofErr w:type="gramStart"/>
      <w:r>
        <w:rPr>
          <w:lang w:val="en-US"/>
        </w:rPr>
        <w:t>North East</w:t>
      </w:r>
      <w:proofErr w:type="gramEnd"/>
      <w:r>
        <w:rPr>
          <w:lang w:val="en-US"/>
        </w:rPr>
        <w:t xml:space="preserve"> Purchasing </w:t>
      </w:r>
      <w:proofErr w:type="spellStart"/>
      <w:r>
        <w:rPr>
          <w:lang w:val="en-US"/>
        </w:rPr>
        <w:t>Organisation</w:t>
      </w:r>
      <w:proofErr w:type="spellEnd"/>
      <w:r>
        <w:rPr>
          <w:lang w:val="en-US"/>
        </w:rPr>
        <w:t xml:space="preserve"> (</w:t>
      </w:r>
      <w:r w:rsidRPr="00CA0B96">
        <w:rPr>
          <w:lang w:val="en-US"/>
        </w:rPr>
        <w:t>NEPO</w:t>
      </w:r>
      <w:r>
        <w:rPr>
          <w:lang w:val="en-US"/>
        </w:rPr>
        <w:t>)</w:t>
      </w:r>
      <w:r w:rsidRPr="00CA0B96">
        <w:rPr>
          <w:lang w:val="en-US"/>
        </w:rPr>
        <w:t xml:space="preserve"> framework agreement for the supply</w:t>
      </w:r>
      <w:r>
        <w:rPr>
          <w:lang w:val="en-US"/>
        </w:rPr>
        <w:t xml:space="preserve"> of Water and Sewage Services</w:t>
      </w:r>
      <w:r w:rsidRPr="00CA0B96">
        <w:rPr>
          <w:lang w:val="en-US"/>
        </w:rPr>
        <w:t xml:space="preserve"> is due to expire on 31</w:t>
      </w:r>
      <w:r w:rsidRPr="00CA0B96">
        <w:rPr>
          <w:vertAlign w:val="superscript"/>
          <w:lang w:val="en-US"/>
        </w:rPr>
        <w:t>st</w:t>
      </w:r>
      <w:r>
        <w:rPr>
          <w:lang w:val="en-US"/>
        </w:rPr>
        <w:t xml:space="preserve"> July</w:t>
      </w:r>
      <w:r w:rsidRPr="00CA0B96">
        <w:rPr>
          <w:lang w:val="en-US"/>
        </w:rPr>
        <w:t xml:space="preserve"> 2020.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62A34123" w14:textId="77777777" w:rsidR="003F433C" w:rsidRDefault="003F433C" w:rsidP="003F433C">
      <w:pPr>
        <w:rPr>
          <w:lang w:val="en-US"/>
        </w:rPr>
      </w:pPr>
      <w:r w:rsidRPr="004B7EAB">
        <w:rPr>
          <w:lang w:val="en-US"/>
        </w:rPr>
        <w:t>The value of the current contract is</w:t>
      </w:r>
      <w:r>
        <w:rPr>
          <w:lang w:val="en-US"/>
        </w:rPr>
        <w:t xml:space="preserve"> </w:t>
      </w:r>
      <w:r w:rsidRPr="004B7EAB">
        <w:rPr>
          <w:lang w:val="en-US"/>
        </w:rPr>
        <w:t>£</w:t>
      </w:r>
      <w:r>
        <w:rPr>
          <w:lang w:val="en-US"/>
        </w:rPr>
        <w:t>748,000</w:t>
      </w:r>
      <w:r w:rsidRPr="004B7EAB">
        <w:rPr>
          <w:lang w:val="en-US"/>
        </w:rPr>
        <w:t xml:space="preserve"> per annum.  </w:t>
      </w:r>
    </w:p>
    <w:p w14:paraId="2C06D447" w14:textId="77777777" w:rsidR="003F433C" w:rsidRDefault="003F433C" w:rsidP="003F433C">
      <w:pPr>
        <w:rPr>
          <w:lang w:val="en-US"/>
        </w:rPr>
      </w:pPr>
      <w:r>
        <w:rPr>
          <w:lang w:val="en-US"/>
        </w:rPr>
        <w:t>Delegated Power 450</w:t>
      </w:r>
    </w:p>
    <w:p w14:paraId="7D2E51E3" w14:textId="3B02A028" w:rsidR="009820AE" w:rsidRDefault="009820AE" w:rsidP="009820AE"/>
    <w:p w14:paraId="75085E55" w14:textId="77777777" w:rsidR="009820AE" w:rsidRDefault="009820AE" w:rsidP="009820AE"/>
    <w:p w14:paraId="5D17E03C" w14:textId="77777777" w:rsidR="009820AE" w:rsidRDefault="009820AE" w:rsidP="009820AE">
      <w:pPr>
        <w:rPr>
          <w:b/>
          <w:sz w:val="28"/>
        </w:rPr>
      </w:pPr>
      <w:r>
        <w:rPr>
          <w:b/>
          <w:sz w:val="28"/>
        </w:rPr>
        <w:t>Who will make the decision?</w:t>
      </w:r>
    </w:p>
    <w:p w14:paraId="78023349" w14:textId="77777777" w:rsidR="009820AE" w:rsidRDefault="009820AE" w:rsidP="009820AE">
      <w:pPr>
        <w:rPr>
          <w:b/>
          <w:sz w:val="28"/>
        </w:rPr>
      </w:pPr>
    </w:p>
    <w:p w14:paraId="07768164" w14:textId="731688A2" w:rsidR="009820AE" w:rsidRDefault="009820AE" w:rsidP="009820AE">
      <w:r>
        <w:t xml:space="preserve">Councillor </w:t>
      </w:r>
      <w:r w:rsidR="003F433C">
        <w:t>G Nightingale</w:t>
      </w:r>
      <w:r>
        <w:t xml:space="preserve">, Cabinet Member for </w:t>
      </w:r>
      <w:r w:rsidR="003F433C">
        <w:t>Resources</w:t>
      </w:r>
    </w:p>
    <w:p w14:paraId="684E9532" w14:textId="77777777" w:rsidR="009820AE" w:rsidRDefault="009820AE" w:rsidP="009820AE"/>
    <w:p w14:paraId="29BE7E06" w14:textId="77777777" w:rsidR="009820AE" w:rsidRDefault="009820AE" w:rsidP="009820AE">
      <w:pPr>
        <w:rPr>
          <w:b/>
          <w:sz w:val="28"/>
        </w:rPr>
      </w:pPr>
      <w:r>
        <w:rPr>
          <w:b/>
          <w:sz w:val="28"/>
        </w:rPr>
        <w:t>When is the decision to be taken?</w:t>
      </w:r>
    </w:p>
    <w:p w14:paraId="0BF58460" w14:textId="77777777" w:rsidR="009820AE" w:rsidRDefault="009820AE" w:rsidP="009820AE">
      <w:pPr>
        <w:rPr>
          <w:b/>
          <w:sz w:val="28"/>
        </w:rPr>
      </w:pPr>
    </w:p>
    <w:p w14:paraId="64E40255" w14:textId="77C56C8D" w:rsidR="009820AE" w:rsidRDefault="009820AE" w:rsidP="009820AE">
      <w:r>
        <w:t>J</w:t>
      </w:r>
      <w:r w:rsidR="003F433C">
        <w:t>une</w:t>
      </w:r>
      <w:r>
        <w:t xml:space="preserve"> 2020</w:t>
      </w:r>
    </w:p>
    <w:p w14:paraId="1A3A5E35" w14:textId="77777777" w:rsidR="009820AE" w:rsidRDefault="009820AE" w:rsidP="009820AE"/>
    <w:p w14:paraId="4C3CDD3D" w14:textId="77777777" w:rsidR="009820AE" w:rsidRDefault="009820AE" w:rsidP="009820AE">
      <w:pPr>
        <w:rPr>
          <w:b/>
          <w:sz w:val="28"/>
        </w:rPr>
      </w:pPr>
      <w:r>
        <w:rPr>
          <w:b/>
          <w:sz w:val="28"/>
        </w:rPr>
        <w:t>Who will be consulted and how?</w:t>
      </w:r>
    </w:p>
    <w:p w14:paraId="560039A9" w14:textId="77777777" w:rsidR="009820AE" w:rsidRDefault="009820AE" w:rsidP="009820AE">
      <w:pPr>
        <w:rPr>
          <w:b/>
          <w:sz w:val="28"/>
        </w:rPr>
      </w:pPr>
    </w:p>
    <w:p w14:paraId="61B0F3B1" w14:textId="4C88A378" w:rsidR="009820AE" w:rsidRDefault="009820AE" w:rsidP="009820AE">
      <w:pPr>
        <w:rPr>
          <w:noProof/>
          <w:lang w:val="en-US"/>
        </w:rPr>
      </w:pPr>
      <w:r>
        <w:rPr>
          <w:noProof/>
          <w:lang w:val="en-US"/>
        </w:rPr>
        <w:t xml:space="preserve">Cabinet Member for </w:t>
      </w:r>
      <w:r w:rsidR="003F433C">
        <w:rPr>
          <w:noProof/>
          <w:lang w:val="en-US"/>
        </w:rPr>
        <w:t>Resources</w:t>
      </w:r>
    </w:p>
    <w:p w14:paraId="5C81AB56" w14:textId="77777777" w:rsidR="009820AE" w:rsidRDefault="009820AE" w:rsidP="009820AE">
      <w:pPr>
        <w:rPr>
          <w:noProof/>
          <w:lang w:val="en-US"/>
        </w:rPr>
      </w:pPr>
      <w:r>
        <w:rPr>
          <w:noProof/>
          <w:lang w:val="en-US"/>
        </w:rPr>
        <w:t>Chief Finance Officer</w:t>
      </w:r>
    </w:p>
    <w:p w14:paraId="7596DA81" w14:textId="77777777" w:rsidR="009820AE" w:rsidRDefault="009820AE" w:rsidP="009820AE">
      <w:pPr>
        <w:rPr>
          <w:noProof/>
          <w:lang w:val="en-US"/>
        </w:rPr>
      </w:pPr>
      <w:r>
        <w:rPr>
          <w:noProof/>
          <w:lang w:val="en-US"/>
        </w:rPr>
        <w:t>Chief Legal Officer</w:t>
      </w:r>
    </w:p>
    <w:p w14:paraId="37498604" w14:textId="5DFBCF2E" w:rsidR="009820AE" w:rsidRDefault="003F433C" w:rsidP="009820AE">
      <w:pPr>
        <w:rPr>
          <w:lang w:val="en-US"/>
        </w:rPr>
      </w:pPr>
      <w:r>
        <w:rPr>
          <w:lang w:val="en-US"/>
        </w:rPr>
        <w:t>Managing Director</w:t>
      </w:r>
    </w:p>
    <w:p w14:paraId="1AA72ABC" w14:textId="77777777" w:rsidR="009820AE" w:rsidRDefault="009820AE" w:rsidP="009820AE">
      <w:r>
        <w:rPr>
          <w:lang w:val="en-US"/>
        </w:rPr>
        <w:t xml:space="preserve">All of the above will be consulted via approval of the delegated </w:t>
      </w:r>
      <w:proofErr w:type="gramStart"/>
      <w:r>
        <w:rPr>
          <w:lang w:val="en-US"/>
        </w:rPr>
        <w:t>decision</w:t>
      </w:r>
      <w:proofErr w:type="gramEnd"/>
    </w:p>
    <w:p w14:paraId="1A1F3BA0" w14:textId="77777777" w:rsidR="009820AE" w:rsidRDefault="009820AE" w:rsidP="009820AE"/>
    <w:p w14:paraId="3B3F2DFC" w14:textId="77777777" w:rsidR="009820AE" w:rsidRDefault="009820AE" w:rsidP="009820AE">
      <w:pPr>
        <w:rPr>
          <w:b/>
          <w:sz w:val="28"/>
        </w:rPr>
      </w:pPr>
      <w:r>
        <w:rPr>
          <w:b/>
          <w:sz w:val="28"/>
        </w:rPr>
        <w:t>Supporting documentation:</w:t>
      </w:r>
    </w:p>
    <w:p w14:paraId="01D3F39E" w14:textId="77777777" w:rsidR="009820AE" w:rsidRDefault="009820AE" w:rsidP="009820AE">
      <w:pPr>
        <w:rPr>
          <w:b/>
          <w:sz w:val="28"/>
        </w:rPr>
      </w:pPr>
    </w:p>
    <w:p w14:paraId="3B35AA6C" w14:textId="77777777" w:rsidR="009820AE" w:rsidRDefault="009820AE" w:rsidP="009820AE">
      <w:r>
        <w:t xml:space="preserve">There are no supporting documents for this </w:t>
      </w:r>
      <w:proofErr w:type="gramStart"/>
      <w:r>
        <w:t>decision</w:t>
      </w:r>
      <w:proofErr w:type="gramEnd"/>
    </w:p>
    <w:p w14:paraId="14D7C9A8" w14:textId="77777777" w:rsidR="009820AE" w:rsidRDefault="009820AE" w:rsidP="009820AE"/>
    <w:p w14:paraId="355FE309" w14:textId="77777777" w:rsidR="009820AE" w:rsidRDefault="009820AE" w:rsidP="009820AE">
      <w:pPr>
        <w:rPr>
          <w:b/>
          <w:sz w:val="28"/>
        </w:rPr>
      </w:pPr>
      <w:r>
        <w:rPr>
          <w:b/>
          <w:sz w:val="28"/>
        </w:rPr>
        <w:t>How and by when to make representations:</w:t>
      </w:r>
    </w:p>
    <w:p w14:paraId="3A95A22B" w14:textId="77777777" w:rsidR="009820AE" w:rsidRDefault="009820AE" w:rsidP="009820AE">
      <w:pPr>
        <w:rPr>
          <w:b/>
          <w:sz w:val="28"/>
        </w:rPr>
      </w:pPr>
    </w:p>
    <w:p w14:paraId="197B138E" w14:textId="10AA94FD" w:rsidR="009820AE" w:rsidRDefault="009820AE" w:rsidP="009820AE">
      <w:r>
        <w:t xml:space="preserve">Representations should be made to </w:t>
      </w:r>
      <w:r w:rsidR="003F433C">
        <w:t>Stewart Kerr</w:t>
      </w:r>
      <w:r>
        <w:t xml:space="preserve"> before </w:t>
      </w:r>
      <w:r w:rsidR="003F433C">
        <w:t>1 June</w:t>
      </w:r>
      <w:r>
        <w:t xml:space="preserve"> 2020.</w:t>
      </w:r>
    </w:p>
    <w:p w14:paraId="21A9F073" w14:textId="5A6128BF" w:rsidR="009820AE" w:rsidRDefault="009820AE" w:rsidP="009820AE">
      <w:r>
        <w:t xml:space="preserve">Tel: </w:t>
      </w:r>
      <w:r w:rsidR="003F433C">
        <w:rPr>
          <w:noProof/>
          <w:lang w:val="en-US"/>
        </w:rPr>
        <w:t>01642 776946</w:t>
      </w:r>
    </w:p>
    <w:p w14:paraId="0F7A38A8" w14:textId="77777777" w:rsidR="009820AE" w:rsidRDefault="009820AE" w:rsidP="009820AE"/>
    <w:p w14:paraId="5EDC4671" w14:textId="3AC86FD0" w:rsidR="009820AE" w:rsidRDefault="009820AE" w:rsidP="009820AE">
      <w:r>
        <w:t xml:space="preserve">First published in Forward Plan on </w:t>
      </w:r>
      <w:r w:rsidR="003F433C">
        <w:t>11 December</w:t>
      </w:r>
      <w:r>
        <w:t xml:space="preserve"> 2019</w:t>
      </w:r>
    </w:p>
    <w:p w14:paraId="43874CD8" w14:textId="77777777" w:rsidR="009820AE" w:rsidRDefault="009820AE" w:rsidP="009820AE"/>
    <w:p w14:paraId="7EF73976" w14:textId="08A25C9F" w:rsidR="009820AE" w:rsidRPr="008254C1" w:rsidRDefault="007634CD" w:rsidP="009820AE">
      <w:pPr>
        <w:rPr>
          <w:b/>
          <w:sz w:val="28"/>
          <w:szCs w:val="28"/>
        </w:rPr>
      </w:pPr>
      <w:r>
        <w:rPr>
          <w:noProof/>
        </w:rPr>
        <mc:AlternateContent>
          <mc:Choice Requires="wps">
            <w:drawing>
              <wp:anchor distT="0" distB="0" distL="114300" distR="114300" simplePos="0" relativeHeight="251620352" behindDoc="0" locked="0" layoutInCell="1" allowOverlap="1" wp14:anchorId="0D852EE0" wp14:editId="434CDA9D">
                <wp:simplePos x="0" y="0"/>
                <wp:positionH relativeFrom="column">
                  <wp:posOffset>1494790</wp:posOffset>
                </wp:positionH>
                <wp:positionV relativeFrom="paragraph">
                  <wp:posOffset>460375</wp:posOffset>
                </wp:positionV>
                <wp:extent cx="1323975" cy="1143000"/>
                <wp:effectExtent l="0" t="0" r="9525" b="0"/>
                <wp:wrapNone/>
                <wp:docPr id="12"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63FB13"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52EE0" id="_x0000_s1116" type="#_x0000_t202" alt="Link to the decision form." style="position:absolute;margin-left:117.7pt;margin-top:36.25pt;width:104.25pt;height:90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bOaVw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" fillcolor="window" strokeweight=".5pt">
                <v:path arrowok="t"/>
                <v:textbox>
                  <w:txbxContent>
                    <w:p w14:paraId="4963FB13"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6D6459F4" w14:textId="77777777" w:rsidR="009820AE" w:rsidRDefault="009820AE" w:rsidP="009820AE"/>
    <w:p w14:paraId="09CD7C9E" w14:textId="14E788BB" w:rsidR="009820AE" w:rsidRDefault="009820AE" w:rsidP="009820AE">
      <w:pPr>
        <w:rPr>
          <w:b/>
          <w:sz w:val="28"/>
        </w:rPr>
      </w:pPr>
      <w:r>
        <w:rPr>
          <w:b/>
          <w:sz w:val="28"/>
        </w:rPr>
        <w:t xml:space="preserve">DECISION: RDD0003 </w:t>
      </w:r>
      <w:r w:rsidR="003F433C">
        <w:rPr>
          <w:b/>
          <w:sz w:val="28"/>
          <w:szCs w:val="28"/>
          <w:lang w:val="en-US"/>
        </w:rPr>
        <w:t>Supply of Electricity - Utilities</w:t>
      </w:r>
    </w:p>
    <w:p w14:paraId="2B326D7A" w14:textId="77777777" w:rsidR="009820AE" w:rsidRDefault="009820AE" w:rsidP="009820AE">
      <w:pPr>
        <w:rPr>
          <w:b/>
          <w:sz w:val="28"/>
        </w:rPr>
      </w:pPr>
    </w:p>
    <w:p w14:paraId="489E9E03" w14:textId="77777777" w:rsidR="009820AE" w:rsidRDefault="009820AE" w:rsidP="009820AE">
      <w:pPr>
        <w:rPr>
          <w:b/>
          <w:sz w:val="28"/>
        </w:rPr>
      </w:pPr>
      <w:r>
        <w:rPr>
          <w:b/>
          <w:sz w:val="28"/>
        </w:rPr>
        <w:t xml:space="preserve">Nature of the decision: </w:t>
      </w:r>
    </w:p>
    <w:p w14:paraId="0820B7E1" w14:textId="77777777" w:rsidR="009820AE" w:rsidRDefault="009820AE" w:rsidP="009820AE">
      <w:pPr>
        <w:rPr>
          <w:b/>
          <w:sz w:val="28"/>
        </w:rPr>
      </w:pPr>
    </w:p>
    <w:p w14:paraId="3BE76B39" w14:textId="77777777" w:rsidR="003F433C" w:rsidRDefault="003F433C" w:rsidP="003F433C">
      <w:pPr>
        <w:rPr>
          <w:lang w:val="en-US"/>
        </w:rPr>
      </w:pPr>
      <w:r w:rsidRPr="00CA0B96">
        <w:rPr>
          <w:lang w:val="en-US"/>
        </w:rPr>
        <w:t xml:space="preserve">The current </w:t>
      </w:r>
      <w:proofErr w:type="gramStart"/>
      <w:r>
        <w:rPr>
          <w:lang w:val="en-US"/>
        </w:rPr>
        <w:t>North East</w:t>
      </w:r>
      <w:proofErr w:type="gramEnd"/>
      <w:r>
        <w:rPr>
          <w:lang w:val="en-US"/>
        </w:rPr>
        <w:t xml:space="preserve"> Purchasing </w:t>
      </w:r>
      <w:proofErr w:type="spellStart"/>
      <w:r>
        <w:rPr>
          <w:lang w:val="en-US"/>
        </w:rPr>
        <w:t>Organisation</w:t>
      </w:r>
      <w:proofErr w:type="spellEnd"/>
      <w:r>
        <w:rPr>
          <w:lang w:val="en-US"/>
        </w:rPr>
        <w:t xml:space="preserve"> (</w:t>
      </w:r>
      <w:r w:rsidRPr="00CA0B96">
        <w:rPr>
          <w:lang w:val="en-US"/>
        </w:rPr>
        <w:t>NEPO</w:t>
      </w:r>
      <w:r>
        <w:rPr>
          <w:lang w:val="en-US"/>
        </w:rPr>
        <w:t>)</w:t>
      </w:r>
      <w:r w:rsidRPr="00CA0B96">
        <w:rPr>
          <w:lang w:val="en-US"/>
        </w:rPr>
        <w:t xml:space="preserve"> framework agreement for the supply</w:t>
      </w:r>
      <w:r>
        <w:rPr>
          <w:lang w:val="en-US"/>
        </w:rPr>
        <w:t xml:space="preserve"> of Electricity</w:t>
      </w:r>
      <w:r w:rsidRPr="00CA0B96">
        <w:rPr>
          <w:lang w:val="en-US"/>
        </w:rPr>
        <w:t xml:space="preserve"> is due to expire on 31</w:t>
      </w:r>
      <w:r w:rsidRPr="00CA0B96">
        <w:rPr>
          <w:vertAlign w:val="superscript"/>
          <w:lang w:val="en-US"/>
        </w:rPr>
        <w:t>st</w:t>
      </w:r>
      <w:r>
        <w:rPr>
          <w:lang w:val="en-US"/>
        </w:rPr>
        <w:t xml:space="preserve"> March</w:t>
      </w:r>
      <w:r w:rsidRPr="00CA0B96">
        <w:rPr>
          <w:lang w:val="en-US"/>
        </w:rPr>
        <w:t xml:space="preserve"> 202</w:t>
      </w:r>
      <w:r>
        <w:rPr>
          <w:lang w:val="en-US"/>
        </w:rPr>
        <w:t>3</w:t>
      </w:r>
      <w:r w:rsidRPr="00CA0B96">
        <w:rPr>
          <w:lang w:val="en-US"/>
        </w:rPr>
        <w:t>.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3809505C" w14:textId="77777777" w:rsidR="003F433C" w:rsidRDefault="003F433C" w:rsidP="003F433C">
      <w:pPr>
        <w:rPr>
          <w:lang w:val="en-US"/>
        </w:rPr>
      </w:pPr>
      <w:r>
        <w:rPr>
          <w:lang w:val="en-US"/>
        </w:rPr>
        <w:t xml:space="preserve">The value of the current contract is £2,500,000 per annum. </w:t>
      </w:r>
    </w:p>
    <w:p w14:paraId="6F540C86" w14:textId="5F01A42B" w:rsidR="009820AE" w:rsidRDefault="003F433C" w:rsidP="003F433C">
      <w:pPr>
        <w:rPr>
          <w:lang w:val="en-US"/>
        </w:rPr>
      </w:pPr>
      <w:r>
        <w:rPr>
          <w:lang w:val="en-US"/>
        </w:rPr>
        <w:t>Delegated Power 450</w:t>
      </w:r>
    </w:p>
    <w:p w14:paraId="5D03DE7C" w14:textId="77777777" w:rsidR="003F433C" w:rsidRDefault="003F433C" w:rsidP="003F433C"/>
    <w:p w14:paraId="067157A3" w14:textId="77777777" w:rsidR="009820AE" w:rsidRDefault="009820AE" w:rsidP="009820AE">
      <w:pPr>
        <w:rPr>
          <w:b/>
          <w:sz w:val="28"/>
        </w:rPr>
      </w:pPr>
      <w:r>
        <w:rPr>
          <w:b/>
          <w:sz w:val="28"/>
        </w:rPr>
        <w:t>Who will make the decision?</w:t>
      </w:r>
    </w:p>
    <w:p w14:paraId="453BAB82" w14:textId="77777777" w:rsidR="009820AE" w:rsidRDefault="009820AE" w:rsidP="009820AE">
      <w:pPr>
        <w:rPr>
          <w:b/>
          <w:sz w:val="28"/>
        </w:rPr>
      </w:pPr>
    </w:p>
    <w:p w14:paraId="1D2F62E9" w14:textId="64E6D5F1" w:rsidR="009820AE" w:rsidRDefault="009820AE" w:rsidP="009820AE">
      <w:r>
        <w:t xml:space="preserve">Councillor </w:t>
      </w:r>
      <w:r w:rsidR="003F433C">
        <w:t>G Nightingale</w:t>
      </w:r>
      <w:r>
        <w:t xml:space="preserve">, Cabinet Member for </w:t>
      </w:r>
      <w:r w:rsidR="00375230">
        <w:t>Resources</w:t>
      </w:r>
    </w:p>
    <w:p w14:paraId="3DF23F77" w14:textId="77777777" w:rsidR="009820AE" w:rsidRDefault="009820AE" w:rsidP="009820AE"/>
    <w:p w14:paraId="11798243" w14:textId="77777777" w:rsidR="009820AE" w:rsidRDefault="009820AE" w:rsidP="009820AE">
      <w:pPr>
        <w:rPr>
          <w:b/>
          <w:sz w:val="28"/>
        </w:rPr>
      </w:pPr>
      <w:r>
        <w:rPr>
          <w:b/>
          <w:sz w:val="28"/>
        </w:rPr>
        <w:t>When is the decision to be taken?</w:t>
      </w:r>
    </w:p>
    <w:p w14:paraId="7D87097F" w14:textId="77777777" w:rsidR="009820AE" w:rsidRDefault="009820AE" w:rsidP="009820AE">
      <w:pPr>
        <w:rPr>
          <w:b/>
          <w:sz w:val="28"/>
        </w:rPr>
      </w:pPr>
    </w:p>
    <w:p w14:paraId="40844014" w14:textId="7972FFA1" w:rsidR="009820AE" w:rsidRDefault="00375230" w:rsidP="009820AE">
      <w:r>
        <w:t>February</w:t>
      </w:r>
      <w:r w:rsidR="009820AE">
        <w:t xml:space="preserve"> 202</w:t>
      </w:r>
      <w:r>
        <w:t>3</w:t>
      </w:r>
    </w:p>
    <w:p w14:paraId="2C9B0B52" w14:textId="77777777" w:rsidR="009820AE" w:rsidRDefault="009820AE" w:rsidP="009820AE"/>
    <w:p w14:paraId="530E0A47" w14:textId="77777777" w:rsidR="009820AE" w:rsidRDefault="009820AE" w:rsidP="009820AE">
      <w:pPr>
        <w:rPr>
          <w:b/>
          <w:sz w:val="28"/>
        </w:rPr>
      </w:pPr>
      <w:r>
        <w:rPr>
          <w:b/>
          <w:sz w:val="28"/>
        </w:rPr>
        <w:t>Who will be consulted and how?</w:t>
      </w:r>
    </w:p>
    <w:p w14:paraId="5CAD1631" w14:textId="77777777" w:rsidR="009820AE" w:rsidRDefault="009820AE" w:rsidP="009820AE">
      <w:pPr>
        <w:rPr>
          <w:b/>
          <w:sz w:val="28"/>
        </w:rPr>
      </w:pPr>
    </w:p>
    <w:p w14:paraId="77392BD1" w14:textId="7E35B5B3" w:rsidR="009820AE" w:rsidRDefault="009820AE" w:rsidP="009820AE">
      <w:pPr>
        <w:rPr>
          <w:noProof/>
          <w:lang w:val="en-US"/>
        </w:rPr>
      </w:pPr>
      <w:r>
        <w:rPr>
          <w:noProof/>
          <w:lang w:val="en-US"/>
        </w:rPr>
        <w:t xml:space="preserve">Cabinet Member for </w:t>
      </w:r>
      <w:r w:rsidR="00375230">
        <w:rPr>
          <w:noProof/>
          <w:lang w:val="en-US"/>
        </w:rPr>
        <w:t>Resources</w:t>
      </w:r>
    </w:p>
    <w:p w14:paraId="6752DED8" w14:textId="77777777" w:rsidR="009820AE" w:rsidRDefault="009820AE" w:rsidP="009820AE">
      <w:pPr>
        <w:rPr>
          <w:noProof/>
          <w:lang w:val="en-US"/>
        </w:rPr>
      </w:pPr>
      <w:r>
        <w:rPr>
          <w:noProof/>
          <w:lang w:val="en-US"/>
        </w:rPr>
        <w:t>Chief Finance Officer</w:t>
      </w:r>
    </w:p>
    <w:p w14:paraId="713BF04A" w14:textId="77777777" w:rsidR="009820AE" w:rsidRDefault="009820AE" w:rsidP="009820AE">
      <w:pPr>
        <w:rPr>
          <w:noProof/>
          <w:lang w:val="en-US"/>
        </w:rPr>
      </w:pPr>
      <w:r>
        <w:rPr>
          <w:noProof/>
          <w:lang w:val="en-US"/>
        </w:rPr>
        <w:t>Chief Legal Officer</w:t>
      </w:r>
    </w:p>
    <w:p w14:paraId="237E2F56" w14:textId="1F456B25" w:rsidR="009820AE" w:rsidRDefault="00375230" w:rsidP="009820AE">
      <w:pPr>
        <w:rPr>
          <w:lang w:val="en-US"/>
        </w:rPr>
      </w:pPr>
      <w:r>
        <w:rPr>
          <w:lang w:val="en-US"/>
        </w:rPr>
        <w:t>Managing Director</w:t>
      </w:r>
    </w:p>
    <w:p w14:paraId="3AEAB1D0" w14:textId="77777777" w:rsidR="009820AE" w:rsidRDefault="009820AE" w:rsidP="009820AE">
      <w:r>
        <w:rPr>
          <w:lang w:val="en-US"/>
        </w:rPr>
        <w:t xml:space="preserve">All of the above will be consulted via approval of the delegated </w:t>
      </w:r>
      <w:proofErr w:type="gramStart"/>
      <w:r>
        <w:rPr>
          <w:lang w:val="en-US"/>
        </w:rPr>
        <w:t>decision</w:t>
      </w:r>
      <w:proofErr w:type="gramEnd"/>
    </w:p>
    <w:p w14:paraId="58B43B8C" w14:textId="77777777" w:rsidR="009820AE" w:rsidRDefault="009820AE" w:rsidP="009820AE"/>
    <w:p w14:paraId="155D528A" w14:textId="77777777" w:rsidR="009820AE" w:rsidRDefault="009820AE" w:rsidP="009820AE">
      <w:pPr>
        <w:rPr>
          <w:b/>
          <w:sz w:val="28"/>
        </w:rPr>
      </w:pPr>
      <w:r>
        <w:rPr>
          <w:b/>
          <w:sz w:val="28"/>
        </w:rPr>
        <w:t>Supporting documentation:</w:t>
      </w:r>
    </w:p>
    <w:p w14:paraId="38342218" w14:textId="77777777" w:rsidR="009820AE" w:rsidRDefault="009820AE" w:rsidP="009820AE">
      <w:pPr>
        <w:rPr>
          <w:b/>
          <w:sz w:val="28"/>
        </w:rPr>
      </w:pPr>
    </w:p>
    <w:p w14:paraId="430CC1C5" w14:textId="77777777" w:rsidR="009820AE" w:rsidRDefault="009820AE" w:rsidP="009820AE">
      <w:r>
        <w:t xml:space="preserve">There are no supporting documents for this </w:t>
      </w:r>
      <w:proofErr w:type="gramStart"/>
      <w:r>
        <w:t>decision</w:t>
      </w:r>
      <w:proofErr w:type="gramEnd"/>
    </w:p>
    <w:p w14:paraId="5B726E3E" w14:textId="77777777" w:rsidR="009820AE" w:rsidRDefault="009820AE" w:rsidP="009820AE"/>
    <w:p w14:paraId="4FFC2BE5" w14:textId="77777777" w:rsidR="009820AE" w:rsidRDefault="009820AE" w:rsidP="009820AE">
      <w:pPr>
        <w:rPr>
          <w:b/>
          <w:sz w:val="28"/>
        </w:rPr>
      </w:pPr>
      <w:r>
        <w:rPr>
          <w:b/>
          <w:sz w:val="28"/>
        </w:rPr>
        <w:t>How and by when to make representations:</w:t>
      </w:r>
    </w:p>
    <w:p w14:paraId="182CD533" w14:textId="77777777" w:rsidR="009820AE" w:rsidRDefault="009820AE" w:rsidP="009820AE">
      <w:pPr>
        <w:rPr>
          <w:b/>
          <w:sz w:val="28"/>
        </w:rPr>
      </w:pPr>
    </w:p>
    <w:p w14:paraId="0AFBB350" w14:textId="21E42E2D" w:rsidR="009820AE" w:rsidRDefault="009820AE" w:rsidP="009820AE">
      <w:r>
        <w:t xml:space="preserve">Representations should be made to </w:t>
      </w:r>
      <w:r w:rsidR="00375230">
        <w:t>Stewart Kerr</w:t>
      </w:r>
      <w:r>
        <w:t xml:space="preserve"> before </w:t>
      </w:r>
      <w:r w:rsidR="00375230">
        <w:t>1 February 2023</w:t>
      </w:r>
      <w:r>
        <w:t>.</w:t>
      </w:r>
    </w:p>
    <w:p w14:paraId="1CE61BF9" w14:textId="6E47D911" w:rsidR="009820AE" w:rsidRDefault="009820AE" w:rsidP="009820AE">
      <w:pPr>
        <w:rPr>
          <w:noProof/>
          <w:lang w:val="en-US"/>
        </w:rPr>
      </w:pPr>
      <w:r>
        <w:t xml:space="preserve">Tel: </w:t>
      </w:r>
      <w:r w:rsidR="00375230">
        <w:rPr>
          <w:noProof/>
          <w:lang w:val="en-US"/>
        </w:rPr>
        <w:t>01642 776946</w:t>
      </w:r>
    </w:p>
    <w:p w14:paraId="555F6619" w14:textId="77777777" w:rsidR="00375230" w:rsidRDefault="00375230" w:rsidP="009820AE"/>
    <w:p w14:paraId="42CBD149" w14:textId="03812944" w:rsidR="009820AE" w:rsidRDefault="009820AE" w:rsidP="009820AE">
      <w:r>
        <w:t xml:space="preserve">First published in Forward Plan on </w:t>
      </w:r>
      <w:r w:rsidR="00375230">
        <w:t>11 December</w:t>
      </w:r>
      <w:r>
        <w:t xml:space="preserve"> 2019</w:t>
      </w:r>
    </w:p>
    <w:p w14:paraId="2028AF58" w14:textId="77777777" w:rsidR="009820AE" w:rsidRDefault="009820AE" w:rsidP="009820AE"/>
    <w:p w14:paraId="56272AB3" w14:textId="688A94B9" w:rsidR="009820AE" w:rsidRPr="008254C1" w:rsidRDefault="007634CD" w:rsidP="009820AE">
      <w:pPr>
        <w:rPr>
          <w:b/>
          <w:sz w:val="28"/>
          <w:szCs w:val="28"/>
        </w:rPr>
      </w:pPr>
      <w:r>
        <w:rPr>
          <w:noProof/>
        </w:rPr>
        <mc:AlternateContent>
          <mc:Choice Requires="wps">
            <w:drawing>
              <wp:anchor distT="0" distB="0" distL="114300" distR="114300" simplePos="0" relativeHeight="251621376" behindDoc="0" locked="0" layoutInCell="1" allowOverlap="1" wp14:anchorId="5A794CEE" wp14:editId="193BDE0C">
                <wp:simplePos x="0" y="0"/>
                <wp:positionH relativeFrom="column">
                  <wp:posOffset>1494790</wp:posOffset>
                </wp:positionH>
                <wp:positionV relativeFrom="paragraph">
                  <wp:posOffset>460375</wp:posOffset>
                </wp:positionV>
                <wp:extent cx="1323975" cy="1143000"/>
                <wp:effectExtent l="0" t="0" r="9525" b="0"/>
                <wp:wrapNone/>
                <wp:docPr id="11"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892F4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94CEE" id="_x0000_s1117" type="#_x0000_t202" alt="Link to the decision form." style="position:absolute;margin-left:117.7pt;margin-top:36.25pt;width:104.25pt;height:90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xP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ywAhKs1lAck2sJRg87w&#10;RYXRlpjwM7MoOqQQB8k/4SIVYIrQ7SjZgv31t/vgj1pAKyUNirig7ueOWYE8fNeoknE2HAbVx8Nw&#10;dNvHg722rK8telfPAbnMcGQNj9vg79VpKy3UrzhvsxAVTUxzjF1Qf9rO/XG0cF65mM2iE+rcML/U&#10;K8NP+gosv7SvzJqu7R4V8wgnubP8XfePvoFyDbOdB1lFaVxY7YSKMxLb3c1zGMLrc/S6fHWmvwE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Bg//E9YAgAAvQQAAA4AAAAAAAAAAAAAAAAALgIAAGRycy9lMm9Eb2MueG1s&#10;UEsBAi0AFAAGAAgAAAAhAFedG+PgAAAACgEAAA8AAAAAAAAAAAAAAAAAsgQAAGRycy9kb3ducmV2&#10;LnhtbFBLBQYAAAAABAAEAPMAAAC/BQAAAAA=&#10;" fillcolor="window" strokeweight=".5pt">
                <v:path arrowok="t"/>
                <v:textbox>
                  <w:txbxContent>
                    <w:p w14:paraId="7A892F4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379E0053" w14:textId="77777777" w:rsidR="009820AE" w:rsidRDefault="009820AE" w:rsidP="009820AE"/>
    <w:p w14:paraId="437F4E30" w14:textId="77777777" w:rsidR="009820AE" w:rsidRDefault="009820AE" w:rsidP="009820AE"/>
    <w:p w14:paraId="05E75FB5" w14:textId="4D17E65E" w:rsidR="009820AE" w:rsidRDefault="009820AE" w:rsidP="009820AE"/>
    <w:p w14:paraId="7E1461D6" w14:textId="36D91575" w:rsidR="00C4539C" w:rsidRDefault="00C4539C" w:rsidP="00C4539C">
      <w:pPr>
        <w:rPr>
          <w:b/>
          <w:sz w:val="28"/>
        </w:rPr>
      </w:pPr>
      <w:r>
        <w:rPr>
          <w:b/>
          <w:sz w:val="28"/>
        </w:rPr>
        <w:lastRenderedPageBreak/>
        <w:t xml:space="preserve">DECISION: RDD0018 </w:t>
      </w:r>
      <w:r>
        <w:rPr>
          <w:b/>
          <w:sz w:val="28"/>
          <w:szCs w:val="28"/>
          <w:lang w:val="en-US"/>
        </w:rPr>
        <w:t>Redcar Town Deal – Contractor procurement for Improving Seaside Properties scheme</w:t>
      </w:r>
    </w:p>
    <w:p w14:paraId="6EFA5520" w14:textId="77777777" w:rsidR="00C4539C" w:rsidRDefault="00C4539C" w:rsidP="00C4539C">
      <w:pPr>
        <w:rPr>
          <w:b/>
          <w:sz w:val="28"/>
        </w:rPr>
      </w:pPr>
    </w:p>
    <w:p w14:paraId="14A090F5" w14:textId="77777777" w:rsidR="00C4539C" w:rsidRDefault="00C4539C" w:rsidP="00C4539C">
      <w:pPr>
        <w:rPr>
          <w:b/>
          <w:sz w:val="28"/>
        </w:rPr>
      </w:pPr>
      <w:r>
        <w:rPr>
          <w:b/>
          <w:sz w:val="28"/>
        </w:rPr>
        <w:t xml:space="preserve">Nature of the decision: </w:t>
      </w:r>
    </w:p>
    <w:p w14:paraId="6EE5C2DE" w14:textId="77777777" w:rsidR="00C4539C" w:rsidRDefault="00C4539C" w:rsidP="00C4539C">
      <w:pPr>
        <w:rPr>
          <w:b/>
          <w:sz w:val="28"/>
        </w:rPr>
      </w:pPr>
    </w:p>
    <w:p w14:paraId="7F71C3DE" w14:textId="407BC346" w:rsidR="00C4539C" w:rsidRDefault="00C4539C" w:rsidP="00C4539C">
      <w:pPr>
        <w:rPr>
          <w:lang w:val="en-US"/>
        </w:rPr>
      </w:pPr>
      <w:r w:rsidRPr="00F33039">
        <w:rPr>
          <w:lang w:val="en-US"/>
        </w:rPr>
        <w:t>Commence a procurement process to award a contract for the delivery of the Redcar Town Deal Improving Seaside Properties Scheme</w:t>
      </w:r>
      <w:r>
        <w:rPr>
          <w:lang w:val="en-US"/>
        </w:rPr>
        <w:t>.</w:t>
      </w:r>
      <w:r>
        <w:rPr>
          <w:noProof/>
          <w:lang w:val="en-US"/>
        </w:rPr>
        <w:t xml:space="preserve">  </w:t>
      </w:r>
    </w:p>
    <w:p w14:paraId="4A741A5A" w14:textId="77777777" w:rsidR="00C4539C" w:rsidRDefault="00C4539C" w:rsidP="00C4539C"/>
    <w:p w14:paraId="6323CE87" w14:textId="77777777" w:rsidR="00C4539C" w:rsidRDefault="00C4539C" w:rsidP="00C4539C">
      <w:pPr>
        <w:rPr>
          <w:b/>
          <w:sz w:val="28"/>
        </w:rPr>
      </w:pPr>
      <w:r>
        <w:rPr>
          <w:b/>
          <w:sz w:val="28"/>
        </w:rPr>
        <w:t>Who will make the decision?</w:t>
      </w:r>
    </w:p>
    <w:p w14:paraId="6FB6F718" w14:textId="77777777" w:rsidR="00C4539C" w:rsidRDefault="00C4539C" w:rsidP="00C4539C">
      <w:pPr>
        <w:rPr>
          <w:b/>
          <w:sz w:val="28"/>
        </w:rPr>
      </w:pPr>
    </w:p>
    <w:p w14:paraId="774F3E92" w14:textId="2A9E5229" w:rsidR="00C4539C" w:rsidRDefault="00C4539C" w:rsidP="00C4539C">
      <w:r>
        <w:t>Councillor Gallacher, Cabinet Member for Economic Development</w:t>
      </w:r>
    </w:p>
    <w:p w14:paraId="16C2B674" w14:textId="77777777" w:rsidR="00C4539C" w:rsidRDefault="00C4539C" w:rsidP="00C4539C"/>
    <w:p w14:paraId="362052F0" w14:textId="77777777" w:rsidR="00C4539C" w:rsidRDefault="00C4539C" w:rsidP="00C4539C">
      <w:pPr>
        <w:rPr>
          <w:b/>
          <w:sz w:val="28"/>
        </w:rPr>
      </w:pPr>
      <w:r>
        <w:rPr>
          <w:b/>
          <w:sz w:val="28"/>
        </w:rPr>
        <w:t>When is the decision to be taken?</w:t>
      </w:r>
    </w:p>
    <w:p w14:paraId="111A8A3F" w14:textId="77777777" w:rsidR="00C4539C" w:rsidRDefault="00C4539C" w:rsidP="00C4539C">
      <w:pPr>
        <w:rPr>
          <w:b/>
          <w:sz w:val="28"/>
        </w:rPr>
      </w:pPr>
    </w:p>
    <w:p w14:paraId="42364A2F" w14:textId="6CBA9BFC" w:rsidR="00C4539C" w:rsidRDefault="00C4539C" w:rsidP="00C4539C">
      <w:r>
        <w:t>October 2022</w:t>
      </w:r>
    </w:p>
    <w:p w14:paraId="37C8C8DD" w14:textId="77777777" w:rsidR="00C4539C" w:rsidRDefault="00C4539C" w:rsidP="00C4539C"/>
    <w:p w14:paraId="2CCE8D52" w14:textId="77777777" w:rsidR="00C4539C" w:rsidRDefault="00C4539C" w:rsidP="00C4539C">
      <w:pPr>
        <w:rPr>
          <w:b/>
          <w:sz w:val="28"/>
        </w:rPr>
      </w:pPr>
      <w:r>
        <w:rPr>
          <w:b/>
          <w:sz w:val="28"/>
        </w:rPr>
        <w:t>Who will be consulted and how?</w:t>
      </w:r>
    </w:p>
    <w:p w14:paraId="0B103DC3" w14:textId="77777777" w:rsidR="00C4539C" w:rsidRDefault="00C4539C" w:rsidP="00C4539C">
      <w:pPr>
        <w:rPr>
          <w:b/>
          <w:sz w:val="28"/>
        </w:rPr>
      </w:pPr>
    </w:p>
    <w:p w14:paraId="71370257" w14:textId="77777777" w:rsidR="00C4539C" w:rsidRPr="001D0926" w:rsidRDefault="00C4539C" w:rsidP="00C4539C">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6661A65C" w14:textId="77777777" w:rsidR="00C4539C" w:rsidRPr="001D0926" w:rsidRDefault="00C4539C" w:rsidP="00C4539C">
      <w:pPr>
        <w:rPr>
          <w:noProof/>
          <w:lang w:val="en-US"/>
        </w:rPr>
      </w:pPr>
    </w:p>
    <w:p w14:paraId="716244AD" w14:textId="4B3800D8" w:rsidR="00C4539C" w:rsidRDefault="00C4539C" w:rsidP="00C4539C">
      <w:pPr>
        <w:rPr>
          <w:noProof/>
          <w:lang w:val="en-US"/>
        </w:rPr>
      </w:pPr>
      <w:r w:rsidRPr="001D0926">
        <w:rPr>
          <w:noProof/>
          <w:lang w:val="en-US"/>
        </w:rPr>
        <w:t>Delegated decisions will be signed by Chief Finance Officer, Chief Legal Officer, Managing Director, Cabinet Member for Economic Development</w:t>
      </w:r>
    </w:p>
    <w:p w14:paraId="61F18433" w14:textId="77777777" w:rsidR="00C4539C" w:rsidRDefault="00C4539C" w:rsidP="00C4539C"/>
    <w:p w14:paraId="09699357" w14:textId="77777777" w:rsidR="00C4539C" w:rsidRDefault="00C4539C" w:rsidP="00C4539C">
      <w:pPr>
        <w:rPr>
          <w:b/>
          <w:sz w:val="28"/>
        </w:rPr>
      </w:pPr>
      <w:r>
        <w:rPr>
          <w:b/>
          <w:sz w:val="28"/>
        </w:rPr>
        <w:t>Supporting documentation:</w:t>
      </w:r>
    </w:p>
    <w:p w14:paraId="324618EB" w14:textId="77777777" w:rsidR="00C4539C" w:rsidRDefault="00C4539C" w:rsidP="00C4539C">
      <w:pPr>
        <w:rPr>
          <w:b/>
          <w:sz w:val="28"/>
        </w:rPr>
      </w:pPr>
    </w:p>
    <w:p w14:paraId="4636BE92" w14:textId="77777777" w:rsidR="00C4539C" w:rsidRDefault="00C4539C" w:rsidP="00C4539C">
      <w:r>
        <w:t xml:space="preserve">There are no supporting documents for this </w:t>
      </w:r>
      <w:proofErr w:type="gramStart"/>
      <w:r>
        <w:t>decision</w:t>
      </w:r>
      <w:proofErr w:type="gramEnd"/>
    </w:p>
    <w:p w14:paraId="3D39C0A7" w14:textId="77777777" w:rsidR="00C4539C" w:rsidRDefault="00C4539C" w:rsidP="00C4539C"/>
    <w:p w14:paraId="6BA0A9CC" w14:textId="77777777" w:rsidR="00C4539C" w:rsidRDefault="00C4539C" w:rsidP="00C4539C">
      <w:pPr>
        <w:rPr>
          <w:b/>
          <w:sz w:val="28"/>
        </w:rPr>
      </w:pPr>
      <w:r>
        <w:rPr>
          <w:b/>
          <w:sz w:val="28"/>
        </w:rPr>
        <w:t>How and by when to make representations:</w:t>
      </w:r>
    </w:p>
    <w:p w14:paraId="0D9EDCDE" w14:textId="77777777" w:rsidR="00C4539C" w:rsidRDefault="00C4539C" w:rsidP="00C4539C">
      <w:pPr>
        <w:rPr>
          <w:b/>
          <w:sz w:val="28"/>
        </w:rPr>
      </w:pPr>
    </w:p>
    <w:p w14:paraId="228BD78A" w14:textId="364E1E6C" w:rsidR="00C4539C" w:rsidRDefault="00C4539C" w:rsidP="00C4539C">
      <w:r>
        <w:t xml:space="preserve">Representations should be made to </w:t>
      </w:r>
      <w:r>
        <w:rPr>
          <w:lang w:val="en-US"/>
        </w:rPr>
        <w:t>Robert Smith</w:t>
      </w:r>
      <w:r>
        <w:t xml:space="preserve"> before 29 August 2022.</w:t>
      </w:r>
    </w:p>
    <w:p w14:paraId="69D88705" w14:textId="4547DCB9" w:rsidR="00C4539C" w:rsidRDefault="00C4539C" w:rsidP="00C4539C">
      <w:pPr>
        <w:rPr>
          <w:noProof/>
          <w:lang w:val="en-US"/>
        </w:rPr>
      </w:pPr>
      <w:r>
        <w:t xml:space="preserve">Tel: </w:t>
      </w:r>
      <w:r w:rsidRPr="00795602">
        <w:rPr>
          <w:lang w:val="en-US"/>
        </w:rPr>
        <w:t>07747 693073</w:t>
      </w:r>
    </w:p>
    <w:p w14:paraId="57C516D5" w14:textId="77777777" w:rsidR="00C4539C" w:rsidRDefault="00C4539C" w:rsidP="00C4539C"/>
    <w:p w14:paraId="3F09BE59" w14:textId="47A2D643" w:rsidR="00C4539C" w:rsidRDefault="00C4539C" w:rsidP="00C4539C">
      <w:r>
        <w:t>First published in Forward Plan on 1 August 2022</w:t>
      </w:r>
    </w:p>
    <w:p w14:paraId="73D8356B" w14:textId="77777777" w:rsidR="00C4539C" w:rsidRDefault="00C4539C" w:rsidP="00C4539C"/>
    <w:p w14:paraId="488648F3" w14:textId="77777777" w:rsidR="00C4539C" w:rsidRDefault="00C4539C" w:rsidP="00C4539C"/>
    <w:p w14:paraId="62A96E83" w14:textId="77777777" w:rsidR="00C4539C" w:rsidRPr="008254C1" w:rsidRDefault="00C4539C" w:rsidP="00C4539C">
      <w:pPr>
        <w:rPr>
          <w:b/>
          <w:sz w:val="28"/>
          <w:szCs w:val="28"/>
        </w:rPr>
      </w:pPr>
      <w:r w:rsidRPr="008254C1">
        <w:rPr>
          <w:b/>
          <w:sz w:val="28"/>
          <w:szCs w:val="28"/>
        </w:rPr>
        <w:t>Following the Making of the decision, the decision form will be published here:</w:t>
      </w:r>
    </w:p>
    <w:p w14:paraId="1901886F" w14:textId="77777777" w:rsidR="00C4539C" w:rsidRDefault="00C4539C" w:rsidP="00C4539C"/>
    <w:p w14:paraId="6ADBD2ED" w14:textId="77777777" w:rsidR="00C4539C" w:rsidRDefault="00C4539C" w:rsidP="00C4539C">
      <w:r>
        <w:rPr>
          <w:noProof/>
        </w:rPr>
        <mc:AlternateContent>
          <mc:Choice Requires="wps">
            <w:drawing>
              <wp:anchor distT="0" distB="0" distL="114300" distR="114300" simplePos="0" relativeHeight="251772928" behindDoc="0" locked="0" layoutInCell="1" allowOverlap="1" wp14:anchorId="46C771C9" wp14:editId="6C64FC1E">
                <wp:simplePos x="0" y="0"/>
                <wp:positionH relativeFrom="column">
                  <wp:posOffset>2009775</wp:posOffset>
                </wp:positionH>
                <wp:positionV relativeFrom="paragraph">
                  <wp:posOffset>12065</wp:posOffset>
                </wp:positionV>
                <wp:extent cx="1085850" cy="733425"/>
                <wp:effectExtent l="0" t="0" r="19050" b="28575"/>
                <wp:wrapNone/>
                <wp:docPr id="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13FC78C" w14:textId="69DAEA2E" w:rsidR="00C4539C" w:rsidRDefault="0002346F" w:rsidP="0002346F">
                            <w:r>
                              <w:object w:dxaOrig="1311" w:dyaOrig="849" w14:anchorId="0E56D010">
                                <v:shape id="_x0000_i1072" type="#_x0000_t75" style="width:76.5pt;height:49.5pt">
                                  <v:imagedata r:id="rId215" o:title=""/>
                                </v:shape>
                                <o:OLEObject Type="Embed" ProgID="Acrobat.Document.DC" ShapeID="_x0000_i1072" DrawAspect="Icon" ObjectID="_1781079559" r:id="rId21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C771C9" id="_x0000_s1111" type="#_x0000_t202" style="position:absolute;margin-left:158.25pt;margin-top:.95pt;width:85.5pt;height:57.75pt;z-index:251772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kqndhE8CAAC6BAAADgAAAAAAAAAAAAAAAAAuAgAAZHJzL2Uyb0RvYy54bWxQSwECLQAUAAYACAAA&#10;ACEAH1twP9wAAAAJAQAADwAAAAAAAAAAAAAAAACpBAAAZHJzL2Rvd25yZXYueG1sUEsFBgAAAAAE&#10;AAQA8wAAALIFAAAAAA==&#10;" fillcolor="window" strokeweight=".5pt">
                <v:path arrowok="t"/>
                <v:textbox style="mso-fit-shape-to-text:t">
                  <w:txbxContent>
                    <w:p w14:paraId="013FC78C" w14:textId="69DAEA2E" w:rsidR="00C4539C" w:rsidRDefault="0002346F" w:rsidP="0002346F">
                      <w:r>
                        <w:object w:dxaOrig="1311" w:dyaOrig="849" w14:anchorId="0E56D010">
                          <v:shape id="_x0000_i1108" type="#_x0000_t75" style="width:76.7pt;height:49.85pt">
                            <v:imagedata r:id="rId217" o:title=""/>
                          </v:shape>
                          <o:OLEObject Type="Embed" ProgID="Acrobat.Document.DC" ShapeID="_x0000_i1108" DrawAspect="Icon" ObjectID="_1778412510" r:id="rId218"/>
                        </w:object>
                      </w:r>
                    </w:p>
                  </w:txbxContent>
                </v:textbox>
              </v:shape>
            </w:pict>
          </mc:Fallback>
        </mc:AlternateContent>
      </w:r>
    </w:p>
    <w:p w14:paraId="0E37CEAE" w14:textId="77777777" w:rsidR="00C4539C" w:rsidRDefault="00C4539C" w:rsidP="00C4539C">
      <w:pPr>
        <w:rPr>
          <w:b/>
          <w:snapToGrid w:val="0"/>
          <w:sz w:val="31"/>
        </w:rPr>
      </w:pPr>
    </w:p>
    <w:p w14:paraId="0E009100" w14:textId="24FAEEE7" w:rsidR="00C4539C" w:rsidRDefault="00C4539C" w:rsidP="00C4539C">
      <w:pPr>
        <w:rPr>
          <w:b/>
          <w:snapToGrid w:val="0"/>
          <w:sz w:val="31"/>
        </w:rPr>
      </w:pPr>
    </w:p>
    <w:p w14:paraId="1CD0FE19" w14:textId="62C62493" w:rsidR="005C7418" w:rsidRDefault="005C7418" w:rsidP="005C7418">
      <w:pPr>
        <w:rPr>
          <w:b/>
          <w:sz w:val="28"/>
        </w:rPr>
      </w:pPr>
      <w:r>
        <w:rPr>
          <w:b/>
          <w:sz w:val="28"/>
        </w:rPr>
        <w:lastRenderedPageBreak/>
        <w:t xml:space="preserve">DECISION: RDD0019 </w:t>
      </w:r>
      <w:r>
        <w:rPr>
          <w:b/>
          <w:sz w:val="28"/>
          <w:szCs w:val="28"/>
          <w:lang w:val="en-US"/>
        </w:rPr>
        <w:t>Redcar Town Deal – Delivery of the Town Centre Transformation and Station Road Development Public Realm Works</w:t>
      </w:r>
    </w:p>
    <w:p w14:paraId="18B0D8EE" w14:textId="77777777" w:rsidR="005C7418" w:rsidRDefault="005C7418" w:rsidP="005C7418">
      <w:pPr>
        <w:rPr>
          <w:b/>
          <w:sz w:val="28"/>
        </w:rPr>
      </w:pPr>
    </w:p>
    <w:p w14:paraId="537EDFC0" w14:textId="77777777" w:rsidR="005C7418" w:rsidRDefault="005C7418" w:rsidP="005C7418">
      <w:pPr>
        <w:rPr>
          <w:b/>
          <w:sz w:val="28"/>
        </w:rPr>
      </w:pPr>
      <w:r>
        <w:rPr>
          <w:b/>
          <w:sz w:val="28"/>
        </w:rPr>
        <w:t xml:space="preserve">Nature of the decision: </w:t>
      </w:r>
    </w:p>
    <w:p w14:paraId="455AB8EB" w14:textId="77777777" w:rsidR="005C7418" w:rsidRDefault="005C7418" w:rsidP="005C7418">
      <w:pPr>
        <w:rPr>
          <w:b/>
          <w:sz w:val="28"/>
        </w:rPr>
      </w:pPr>
    </w:p>
    <w:p w14:paraId="4474E5FD" w14:textId="2E947A11" w:rsidR="005C7418" w:rsidRDefault="005C7418" w:rsidP="005C7418">
      <w:pPr>
        <w:rPr>
          <w:lang w:val="en-US"/>
        </w:rPr>
      </w:pPr>
      <w:r>
        <w:rPr>
          <w:lang w:val="en-US"/>
        </w:rPr>
        <w:t>C</w:t>
      </w:r>
      <w:r w:rsidRPr="00806BEF">
        <w:rPr>
          <w:lang w:val="en-US"/>
        </w:rPr>
        <w:t>ommence a procurement process and award a contract for</w:t>
      </w:r>
      <w:r>
        <w:rPr>
          <w:lang w:val="en-US"/>
        </w:rPr>
        <w:t xml:space="preserve"> </w:t>
      </w:r>
      <w:r w:rsidRPr="00F33039">
        <w:rPr>
          <w:lang w:val="en-US"/>
        </w:rPr>
        <w:t xml:space="preserve">the delivery of the Redcar Town Deal </w:t>
      </w:r>
      <w:r>
        <w:rPr>
          <w:lang w:val="en-US"/>
        </w:rPr>
        <w:t>Town Centre Transformation and Station Road Development Public Realm Works.</w:t>
      </w:r>
      <w:r>
        <w:rPr>
          <w:noProof/>
          <w:lang w:val="en-US"/>
        </w:rPr>
        <w:t xml:space="preserve">  </w:t>
      </w:r>
    </w:p>
    <w:p w14:paraId="53A7F3D9" w14:textId="77777777" w:rsidR="005C7418" w:rsidRDefault="005C7418" w:rsidP="005C7418"/>
    <w:p w14:paraId="6D42BCF9" w14:textId="77777777" w:rsidR="005C7418" w:rsidRDefault="005C7418" w:rsidP="005C7418">
      <w:pPr>
        <w:rPr>
          <w:b/>
          <w:sz w:val="28"/>
        </w:rPr>
      </w:pPr>
      <w:r>
        <w:rPr>
          <w:b/>
          <w:sz w:val="28"/>
        </w:rPr>
        <w:t>Who will make the decision?</w:t>
      </w:r>
    </w:p>
    <w:p w14:paraId="345880F0" w14:textId="77777777" w:rsidR="005C7418" w:rsidRDefault="005C7418" w:rsidP="005C7418">
      <w:pPr>
        <w:rPr>
          <w:b/>
          <w:sz w:val="28"/>
        </w:rPr>
      </w:pPr>
    </w:p>
    <w:p w14:paraId="425740FE" w14:textId="77777777" w:rsidR="005C7418" w:rsidRDefault="005C7418" w:rsidP="005C7418">
      <w:r>
        <w:t>Councillor Gallacher, Cabinet Member for Economic Development</w:t>
      </w:r>
    </w:p>
    <w:p w14:paraId="286526E4" w14:textId="77777777" w:rsidR="005C7418" w:rsidRDefault="005C7418" w:rsidP="005C7418"/>
    <w:p w14:paraId="4B91D1C5" w14:textId="77777777" w:rsidR="005C7418" w:rsidRDefault="005C7418" w:rsidP="005C7418">
      <w:pPr>
        <w:rPr>
          <w:b/>
          <w:sz w:val="28"/>
        </w:rPr>
      </w:pPr>
      <w:r>
        <w:rPr>
          <w:b/>
          <w:sz w:val="28"/>
        </w:rPr>
        <w:t>When is the decision to be taken?</w:t>
      </w:r>
    </w:p>
    <w:p w14:paraId="34293D59" w14:textId="77777777" w:rsidR="005C7418" w:rsidRDefault="005C7418" w:rsidP="005C7418">
      <w:pPr>
        <w:rPr>
          <w:b/>
          <w:sz w:val="28"/>
        </w:rPr>
      </w:pPr>
    </w:p>
    <w:p w14:paraId="2D233D73" w14:textId="77777777" w:rsidR="005C7418" w:rsidRDefault="005C7418" w:rsidP="005C7418">
      <w:r>
        <w:t>October 2022</w:t>
      </w:r>
    </w:p>
    <w:p w14:paraId="3BF92E82" w14:textId="77777777" w:rsidR="005C7418" w:rsidRDefault="005C7418" w:rsidP="005C7418"/>
    <w:p w14:paraId="617A00E0" w14:textId="77777777" w:rsidR="005C7418" w:rsidRDefault="005C7418" w:rsidP="005C7418">
      <w:pPr>
        <w:rPr>
          <w:b/>
          <w:sz w:val="28"/>
        </w:rPr>
      </w:pPr>
      <w:r>
        <w:rPr>
          <w:b/>
          <w:sz w:val="28"/>
        </w:rPr>
        <w:t>Who will be consulted and how?</w:t>
      </w:r>
    </w:p>
    <w:p w14:paraId="20806E70" w14:textId="77777777" w:rsidR="005C7418" w:rsidRDefault="005C7418" w:rsidP="005C7418">
      <w:pPr>
        <w:rPr>
          <w:b/>
          <w:sz w:val="28"/>
        </w:rPr>
      </w:pPr>
    </w:p>
    <w:p w14:paraId="7A198917"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40AD1F5B" w14:textId="77777777" w:rsidR="005C7418" w:rsidRPr="001D0926" w:rsidRDefault="005C7418" w:rsidP="005C7418">
      <w:pPr>
        <w:rPr>
          <w:noProof/>
          <w:lang w:val="en-US"/>
        </w:rPr>
      </w:pPr>
    </w:p>
    <w:p w14:paraId="4C98C465" w14:textId="60A599C5" w:rsidR="005C7418" w:rsidRDefault="005C7418" w:rsidP="005C7418">
      <w:pPr>
        <w:rPr>
          <w:noProof/>
          <w:lang w:val="en-US"/>
        </w:rPr>
      </w:pPr>
      <w:r>
        <w:rPr>
          <w:noProof/>
          <w:lang w:val="en-US"/>
        </w:rPr>
        <w:t xml:space="preserve">Significant public and stakeholder engagement has also taken place to inform the designs of the public realm improvements. </w:t>
      </w:r>
    </w:p>
    <w:p w14:paraId="1BB32478" w14:textId="77777777" w:rsidR="005C7418" w:rsidRDefault="005C7418" w:rsidP="005C7418"/>
    <w:p w14:paraId="428AD7E6" w14:textId="77777777" w:rsidR="005C7418" w:rsidRDefault="005C7418" w:rsidP="005C7418">
      <w:pPr>
        <w:rPr>
          <w:b/>
          <w:sz w:val="28"/>
        </w:rPr>
      </w:pPr>
      <w:r>
        <w:rPr>
          <w:b/>
          <w:sz w:val="28"/>
        </w:rPr>
        <w:t>Supporting documentation:</w:t>
      </w:r>
    </w:p>
    <w:p w14:paraId="63897742" w14:textId="77777777" w:rsidR="005C7418" w:rsidRDefault="005C7418" w:rsidP="005C7418">
      <w:pPr>
        <w:rPr>
          <w:b/>
          <w:sz w:val="28"/>
        </w:rPr>
      </w:pPr>
    </w:p>
    <w:p w14:paraId="2BB0FD9D" w14:textId="77777777" w:rsidR="005C7418" w:rsidRDefault="005C7418" w:rsidP="005C7418">
      <w:r>
        <w:t xml:space="preserve">There are no supporting documents for this </w:t>
      </w:r>
      <w:proofErr w:type="gramStart"/>
      <w:r>
        <w:t>decision</w:t>
      </w:r>
      <w:proofErr w:type="gramEnd"/>
    </w:p>
    <w:p w14:paraId="3FFE3352" w14:textId="77777777" w:rsidR="005C7418" w:rsidRDefault="005C7418" w:rsidP="005C7418"/>
    <w:p w14:paraId="1603AEFA" w14:textId="77777777" w:rsidR="005C7418" w:rsidRDefault="005C7418" w:rsidP="005C7418">
      <w:pPr>
        <w:rPr>
          <w:b/>
          <w:sz w:val="28"/>
        </w:rPr>
      </w:pPr>
      <w:r>
        <w:rPr>
          <w:b/>
          <w:sz w:val="28"/>
        </w:rPr>
        <w:t>How and by when to make representations:</w:t>
      </w:r>
    </w:p>
    <w:p w14:paraId="265C6CA9" w14:textId="77777777" w:rsidR="005C7418" w:rsidRDefault="005C7418" w:rsidP="005C7418">
      <w:pPr>
        <w:rPr>
          <w:b/>
          <w:sz w:val="28"/>
        </w:rPr>
      </w:pPr>
    </w:p>
    <w:p w14:paraId="42C15FF1" w14:textId="38A98E58" w:rsidR="005C7418" w:rsidRDefault="005C7418" w:rsidP="005C7418">
      <w:r>
        <w:t xml:space="preserve">Representations should be made to </w:t>
      </w:r>
      <w:r>
        <w:rPr>
          <w:lang w:val="en-US"/>
        </w:rPr>
        <w:t>Robert Smith</w:t>
      </w:r>
      <w:r>
        <w:t xml:space="preserve"> before 27 October 2022.</w:t>
      </w:r>
    </w:p>
    <w:p w14:paraId="0F8A8482" w14:textId="77777777" w:rsidR="005C7418" w:rsidRDefault="005C7418" w:rsidP="005C7418">
      <w:pPr>
        <w:rPr>
          <w:noProof/>
          <w:lang w:val="en-US"/>
        </w:rPr>
      </w:pPr>
      <w:r>
        <w:t xml:space="preserve">Tel: </w:t>
      </w:r>
      <w:r w:rsidRPr="00795602">
        <w:rPr>
          <w:lang w:val="en-US"/>
        </w:rPr>
        <w:t>07747 693073</w:t>
      </w:r>
    </w:p>
    <w:p w14:paraId="500A2E8A" w14:textId="77777777" w:rsidR="005C7418" w:rsidRDefault="005C7418" w:rsidP="005C7418"/>
    <w:p w14:paraId="31A850A1" w14:textId="378C3836" w:rsidR="005C7418" w:rsidRDefault="005C7418" w:rsidP="005C7418">
      <w:r>
        <w:t>First published in Forward Plan on 29 September 2022</w:t>
      </w:r>
    </w:p>
    <w:p w14:paraId="212A0AEE" w14:textId="77777777" w:rsidR="005C7418" w:rsidRDefault="005C7418" w:rsidP="005C7418"/>
    <w:p w14:paraId="64F20927" w14:textId="77777777" w:rsidR="005C7418" w:rsidRDefault="005C7418" w:rsidP="005C7418"/>
    <w:p w14:paraId="3455FBF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61AF90DC" w14:textId="3AB3A2BF" w:rsidR="005C7418" w:rsidRDefault="009C60D3" w:rsidP="005C7418">
      <w:r>
        <w:rPr>
          <w:noProof/>
        </w:rPr>
        <mc:AlternateContent>
          <mc:Choice Requires="wps">
            <w:drawing>
              <wp:anchor distT="0" distB="0" distL="114300" distR="114300" simplePos="0" relativeHeight="251793408" behindDoc="0" locked="0" layoutInCell="1" allowOverlap="1" wp14:anchorId="021059AF" wp14:editId="5486E87E">
                <wp:simplePos x="0" y="0"/>
                <wp:positionH relativeFrom="column">
                  <wp:posOffset>1962150</wp:posOffset>
                </wp:positionH>
                <wp:positionV relativeFrom="paragraph">
                  <wp:posOffset>6350</wp:posOffset>
                </wp:positionV>
                <wp:extent cx="1085850" cy="733425"/>
                <wp:effectExtent l="0" t="0" r="19050" b="28575"/>
                <wp:wrapNone/>
                <wp:docPr id="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8DF66A9" w14:textId="3390027D" w:rsidR="005C7418" w:rsidRDefault="00115105" w:rsidP="00115105">
                            <w:r>
                              <w:object w:dxaOrig="1311" w:dyaOrig="849" w14:anchorId="36BC5578">
                                <v:shape id="_x0000_i1073" type="#_x0000_t75" style="width:76.5pt;height:49.5pt">
                                  <v:imagedata r:id="rId219" o:title=""/>
                                </v:shape>
                                <o:OLEObject Type="Embed" ProgID="Acrobat.Document.DC" ShapeID="_x0000_i1073" DrawAspect="Icon" ObjectID="_1781079560" r:id="rId22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1059AF" id="_x0000_s1112" type="#_x0000_t202" style="position:absolute;margin-left:154.5pt;margin-top:.5pt;width:85.5pt;height:57.75pt;z-index:251793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" fillcolor="window" strokeweight=".5pt">
                <v:path arrowok="t"/>
                <v:textbox style="mso-fit-shape-to-text:t">
                  <w:txbxContent>
                    <w:p w14:paraId="08DF66A9" w14:textId="3390027D" w:rsidR="005C7418" w:rsidRDefault="00115105" w:rsidP="00115105">
                      <w:r>
                        <w:object w:dxaOrig="1311" w:dyaOrig="849" w14:anchorId="36BC5578">
                          <v:shape id="_x0000_i1110" type="#_x0000_t75" style="width:76.7pt;height:49.85pt">
                            <v:imagedata r:id="rId221" o:title=""/>
                          </v:shape>
                          <o:OLEObject Type="Embed" ProgID="Acrobat.Document.DC" ShapeID="_x0000_i1110" DrawAspect="Icon" ObjectID="_1778412511" r:id="rId222"/>
                        </w:object>
                      </w:r>
                    </w:p>
                  </w:txbxContent>
                </v:textbox>
              </v:shape>
            </w:pict>
          </mc:Fallback>
        </mc:AlternateContent>
      </w:r>
    </w:p>
    <w:p w14:paraId="2755443B" w14:textId="56A95F23" w:rsidR="005C7418" w:rsidRDefault="005C7418" w:rsidP="005C7418"/>
    <w:p w14:paraId="59745053" w14:textId="2D7875B9" w:rsidR="005C7418" w:rsidRDefault="005C7418" w:rsidP="005C7418">
      <w:pPr>
        <w:rPr>
          <w:b/>
          <w:sz w:val="28"/>
        </w:rPr>
      </w:pPr>
      <w:r>
        <w:rPr>
          <w:b/>
          <w:sz w:val="28"/>
        </w:rPr>
        <w:lastRenderedPageBreak/>
        <w:t xml:space="preserve">DECISION: RDD0020 </w:t>
      </w:r>
      <w:r>
        <w:rPr>
          <w:b/>
          <w:sz w:val="28"/>
          <w:szCs w:val="28"/>
          <w:lang w:val="en-US"/>
        </w:rPr>
        <w:t>Redcar Town Deal – Delivery of Culture and Leisure Anchor Attraction</w:t>
      </w:r>
    </w:p>
    <w:p w14:paraId="5E3A6F7F" w14:textId="77777777" w:rsidR="005C7418" w:rsidRDefault="005C7418" w:rsidP="005C7418">
      <w:pPr>
        <w:rPr>
          <w:b/>
          <w:sz w:val="28"/>
        </w:rPr>
      </w:pPr>
    </w:p>
    <w:p w14:paraId="02D431D5" w14:textId="77777777" w:rsidR="005C7418" w:rsidRDefault="005C7418" w:rsidP="005C7418">
      <w:pPr>
        <w:rPr>
          <w:b/>
          <w:sz w:val="28"/>
        </w:rPr>
      </w:pPr>
      <w:r>
        <w:rPr>
          <w:b/>
          <w:sz w:val="28"/>
        </w:rPr>
        <w:t xml:space="preserve">Nature of the decision: </w:t>
      </w:r>
    </w:p>
    <w:p w14:paraId="218871ED" w14:textId="77777777" w:rsidR="005C7418" w:rsidRDefault="005C7418" w:rsidP="005C7418">
      <w:pPr>
        <w:rPr>
          <w:b/>
          <w:sz w:val="28"/>
        </w:rPr>
      </w:pPr>
    </w:p>
    <w:p w14:paraId="0A8757C3" w14:textId="6B99E782" w:rsidR="005C7418" w:rsidRDefault="005C7418" w:rsidP="005C7418">
      <w:pPr>
        <w:rPr>
          <w:lang w:val="en-US"/>
        </w:rPr>
      </w:pPr>
      <w:r>
        <w:rPr>
          <w:lang w:val="en-US"/>
        </w:rPr>
        <w:t>C</w:t>
      </w:r>
      <w:r w:rsidRPr="009D235F">
        <w:rPr>
          <w:lang w:val="en-US"/>
        </w:rPr>
        <w:t xml:space="preserve">ommence a procurement process and award a contract </w:t>
      </w:r>
      <w:r w:rsidRPr="00F33039">
        <w:rPr>
          <w:lang w:val="en-US"/>
        </w:rPr>
        <w:t xml:space="preserve">for the delivery of the Redcar Town Deal </w:t>
      </w:r>
      <w:r>
        <w:rPr>
          <w:lang w:val="en-US"/>
        </w:rPr>
        <w:t>Culture and Leisure Anchor Attraction.</w:t>
      </w:r>
      <w:r>
        <w:rPr>
          <w:noProof/>
          <w:lang w:val="en-US"/>
        </w:rPr>
        <w:t xml:space="preserve">  </w:t>
      </w:r>
    </w:p>
    <w:p w14:paraId="053E82F9" w14:textId="77777777" w:rsidR="005C7418" w:rsidRDefault="005C7418" w:rsidP="005C7418"/>
    <w:p w14:paraId="4A334799" w14:textId="77777777" w:rsidR="005C7418" w:rsidRDefault="005C7418" w:rsidP="005C7418">
      <w:pPr>
        <w:rPr>
          <w:b/>
          <w:sz w:val="28"/>
        </w:rPr>
      </w:pPr>
      <w:r>
        <w:rPr>
          <w:b/>
          <w:sz w:val="28"/>
        </w:rPr>
        <w:t>Who will make the decision?</w:t>
      </w:r>
    </w:p>
    <w:p w14:paraId="2C4E9AD1" w14:textId="77777777" w:rsidR="005C7418" w:rsidRDefault="005C7418" w:rsidP="005C7418">
      <w:pPr>
        <w:rPr>
          <w:b/>
          <w:sz w:val="28"/>
        </w:rPr>
      </w:pPr>
    </w:p>
    <w:p w14:paraId="5E95FC6C" w14:textId="77777777" w:rsidR="005C7418" w:rsidRDefault="005C7418" w:rsidP="005C7418">
      <w:r>
        <w:t>Councillor Gallacher, Cabinet Member for Economic Development</w:t>
      </w:r>
    </w:p>
    <w:p w14:paraId="3B01936D" w14:textId="77777777" w:rsidR="005C7418" w:rsidRDefault="005C7418" w:rsidP="005C7418"/>
    <w:p w14:paraId="46818E6B" w14:textId="77777777" w:rsidR="005C7418" w:rsidRDefault="005C7418" w:rsidP="005C7418">
      <w:pPr>
        <w:rPr>
          <w:b/>
          <w:sz w:val="28"/>
        </w:rPr>
      </w:pPr>
      <w:r>
        <w:rPr>
          <w:b/>
          <w:sz w:val="28"/>
        </w:rPr>
        <w:t>When is the decision to be taken?</w:t>
      </w:r>
    </w:p>
    <w:p w14:paraId="73418632" w14:textId="77777777" w:rsidR="005C7418" w:rsidRDefault="005C7418" w:rsidP="005C7418">
      <w:pPr>
        <w:rPr>
          <w:b/>
          <w:sz w:val="28"/>
        </w:rPr>
      </w:pPr>
    </w:p>
    <w:p w14:paraId="33C61883" w14:textId="77777777" w:rsidR="005C7418" w:rsidRDefault="005C7418" w:rsidP="005C7418">
      <w:r>
        <w:t>October 2022</w:t>
      </w:r>
    </w:p>
    <w:p w14:paraId="51A7263E" w14:textId="77777777" w:rsidR="005C7418" w:rsidRDefault="005C7418" w:rsidP="005C7418"/>
    <w:p w14:paraId="1472EB66" w14:textId="77777777" w:rsidR="005C7418" w:rsidRDefault="005C7418" w:rsidP="005C7418">
      <w:pPr>
        <w:rPr>
          <w:b/>
          <w:sz w:val="28"/>
        </w:rPr>
      </w:pPr>
      <w:r>
        <w:rPr>
          <w:b/>
          <w:sz w:val="28"/>
        </w:rPr>
        <w:t>Who will be consulted and how?</w:t>
      </w:r>
    </w:p>
    <w:p w14:paraId="17BD577D" w14:textId="77777777" w:rsidR="005C7418" w:rsidRDefault="005C7418" w:rsidP="005C7418">
      <w:pPr>
        <w:rPr>
          <w:b/>
          <w:sz w:val="28"/>
        </w:rPr>
      </w:pPr>
    </w:p>
    <w:p w14:paraId="55D20910"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75B27C8E" w14:textId="77777777" w:rsidR="005C7418" w:rsidRPr="001D0926" w:rsidRDefault="005C7418" w:rsidP="005C7418">
      <w:pPr>
        <w:rPr>
          <w:noProof/>
          <w:lang w:val="en-US"/>
        </w:rPr>
      </w:pPr>
    </w:p>
    <w:p w14:paraId="5B615A4E" w14:textId="63CA9B72" w:rsidR="005C7418" w:rsidRDefault="005C7418" w:rsidP="005C7418">
      <w:pPr>
        <w:rPr>
          <w:noProof/>
          <w:lang w:val="en-US"/>
        </w:rPr>
      </w:pPr>
      <w:r>
        <w:rPr>
          <w:noProof/>
          <w:lang w:val="en-US"/>
        </w:rPr>
        <w:t>S</w:t>
      </w:r>
      <w:r w:rsidRPr="00AD3CDC">
        <w:rPr>
          <w:noProof/>
          <w:lang w:val="en-US"/>
        </w:rPr>
        <w:t>ignificant public and stakeholder engagement has also taken place to inform the design of the</w:t>
      </w:r>
      <w:r>
        <w:rPr>
          <w:noProof/>
          <w:lang w:val="en-US"/>
        </w:rPr>
        <w:t xml:space="preserve"> Culture and Leisure Anchor Attraction</w:t>
      </w:r>
      <w:r w:rsidRPr="00AD3CDC">
        <w:rPr>
          <w:noProof/>
          <w:lang w:val="en-US"/>
        </w:rPr>
        <w:t xml:space="preserve">. </w:t>
      </w:r>
    </w:p>
    <w:p w14:paraId="40D252F4" w14:textId="77777777" w:rsidR="005C7418" w:rsidRDefault="005C7418" w:rsidP="005C7418"/>
    <w:p w14:paraId="5FC534B4" w14:textId="77777777" w:rsidR="005C7418" w:rsidRDefault="005C7418" w:rsidP="005C7418">
      <w:pPr>
        <w:rPr>
          <w:b/>
          <w:sz w:val="28"/>
        </w:rPr>
      </w:pPr>
      <w:r>
        <w:rPr>
          <w:b/>
          <w:sz w:val="28"/>
        </w:rPr>
        <w:t>Supporting documentation:</w:t>
      </w:r>
    </w:p>
    <w:p w14:paraId="2B83C3F8" w14:textId="77777777" w:rsidR="005C7418" w:rsidRDefault="005C7418" w:rsidP="005C7418">
      <w:pPr>
        <w:rPr>
          <w:b/>
          <w:sz w:val="28"/>
        </w:rPr>
      </w:pPr>
    </w:p>
    <w:p w14:paraId="7901CE1E" w14:textId="77777777" w:rsidR="005C7418" w:rsidRDefault="005C7418" w:rsidP="005C7418">
      <w:r>
        <w:t xml:space="preserve">There are no supporting documents for this </w:t>
      </w:r>
      <w:proofErr w:type="gramStart"/>
      <w:r>
        <w:t>decision</w:t>
      </w:r>
      <w:proofErr w:type="gramEnd"/>
    </w:p>
    <w:p w14:paraId="554D4A9C" w14:textId="77777777" w:rsidR="005C7418" w:rsidRDefault="005C7418" w:rsidP="005C7418"/>
    <w:p w14:paraId="11342A4D" w14:textId="77777777" w:rsidR="005C7418" w:rsidRDefault="005C7418" w:rsidP="005C7418">
      <w:pPr>
        <w:rPr>
          <w:b/>
          <w:sz w:val="28"/>
        </w:rPr>
      </w:pPr>
      <w:r>
        <w:rPr>
          <w:b/>
          <w:sz w:val="28"/>
        </w:rPr>
        <w:t>How and by when to make representations:</w:t>
      </w:r>
    </w:p>
    <w:p w14:paraId="19478778" w14:textId="77777777" w:rsidR="005C7418" w:rsidRDefault="005C7418" w:rsidP="005C7418">
      <w:pPr>
        <w:rPr>
          <w:b/>
          <w:sz w:val="28"/>
        </w:rPr>
      </w:pPr>
    </w:p>
    <w:p w14:paraId="6824C29C" w14:textId="057E3B7E" w:rsidR="005C7418" w:rsidRDefault="005C7418" w:rsidP="005C7418">
      <w:r>
        <w:t xml:space="preserve">Representations should be made to </w:t>
      </w:r>
      <w:r>
        <w:rPr>
          <w:lang w:val="en-US"/>
        </w:rPr>
        <w:t>Robert Smith</w:t>
      </w:r>
      <w:r>
        <w:t xml:space="preserve"> before 2</w:t>
      </w:r>
      <w:r w:rsidR="00323F89">
        <w:t>7</w:t>
      </w:r>
      <w:r>
        <w:t xml:space="preserve"> </w:t>
      </w:r>
      <w:r w:rsidR="00323F89">
        <w:t>October</w:t>
      </w:r>
      <w:r>
        <w:t xml:space="preserve"> 2022.</w:t>
      </w:r>
    </w:p>
    <w:p w14:paraId="654AC777" w14:textId="77777777" w:rsidR="005C7418" w:rsidRDefault="005C7418" w:rsidP="005C7418">
      <w:pPr>
        <w:rPr>
          <w:noProof/>
          <w:lang w:val="en-US"/>
        </w:rPr>
      </w:pPr>
      <w:r>
        <w:t xml:space="preserve">Tel: </w:t>
      </w:r>
      <w:r w:rsidRPr="00795602">
        <w:rPr>
          <w:lang w:val="en-US"/>
        </w:rPr>
        <w:t>07747 693073</w:t>
      </w:r>
    </w:p>
    <w:p w14:paraId="00D3168C" w14:textId="77777777" w:rsidR="005C7418" w:rsidRDefault="005C7418" w:rsidP="005C7418"/>
    <w:p w14:paraId="3D14A511" w14:textId="44A3028B" w:rsidR="005C7418" w:rsidRDefault="005C7418" w:rsidP="005C7418">
      <w:r>
        <w:t xml:space="preserve">First published in Forward Plan on </w:t>
      </w:r>
      <w:r w:rsidR="00323F89">
        <w:t>29 September</w:t>
      </w:r>
      <w:r>
        <w:t xml:space="preserve"> 2022</w:t>
      </w:r>
    </w:p>
    <w:p w14:paraId="5C0D5D75" w14:textId="77777777" w:rsidR="005C7418" w:rsidRDefault="005C7418" w:rsidP="005C7418"/>
    <w:p w14:paraId="07C74679" w14:textId="77777777" w:rsidR="005C7418" w:rsidRDefault="005C7418" w:rsidP="005C7418"/>
    <w:p w14:paraId="02E731D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7A6F4962" w14:textId="77777777" w:rsidR="005C7418" w:rsidRDefault="005C7418" w:rsidP="005C7418"/>
    <w:p w14:paraId="1A5F3DBA" w14:textId="77777777" w:rsidR="005C7418" w:rsidRDefault="005C7418" w:rsidP="005C7418">
      <w:r>
        <w:rPr>
          <w:noProof/>
        </w:rPr>
        <mc:AlternateContent>
          <mc:Choice Requires="wps">
            <w:drawing>
              <wp:anchor distT="0" distB="0" distL="114300" distR="114300" simplePos="0" relativeHeight="251795456" behindDoc="0" locked="0" layoutInCell="1" allowOverlap="1" wp14:anchorId="1E44E214" wp14:editId="53A1E83D">
                <wp:simplePos x="0" y="0"/>
                <wp:positionH relativeFrom="column">
                  <wp:posOffset>2009775</wp:posOffset>
                </wp:positionH>
                <wp:positionV relativeFrom="paragraph">
                  <wp:posOffset>12065</wp:posOffset>
                </wp:positionV>
                <wp:extent cx="1085850" cy="733425"/>
                <wp:effectExtent l="0" t="0" r="19050" b="28575"/>
                <wp:wrapNone/>
                <wp:docPr id="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5941A37F" w14:textId="3788954B" w:rsidR="005C7418" w:rsidRDefault="00115105" w:rsidP="00115105">
                            <w:r>
                              <w:object w:dxaOrig="1311" w:dyaOrig="849" w14:anchorId="0DD427E7">
                                <v:shape id="_x0000_i1074" type="#_x0000_t75" style="width:76.5pt;height:49.5pt">
                                  <v:imagedata r:id="rId223" o:title=""/>
                                </v:shape>
                                <o:OLEObject Type="Embed" ProgID="Acrobat.Document.DC" ShapeID="_x0000_i1074" DrawAspect="Icon" ObjectID="_1781079561" r:id="rId2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44E214" id="_x0000_s1113" type="#_x0000_t202" style="position:absolute;margin-left:158.25pt;margin-top:.95pt;width:85.5pt;height:57.75pt;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q+VjZk8CAAC6BAAADgAAAAAAAAAAAAAAAAAuAgAAZHJzL2Uyb0RvYy54bWxQSwECLQAUAAYACAAA&#10;ACEAH1twP9wAAAAJAQAADwAAAAAAAAAAAAAAAACpBAAAZHJzL2Rvd25yZXYueG1sUEsFBgAAAAAE&#10;AAQA8wAAALIFAAAAAA==&#10;" fillcolor="window" strokeweight=".5pt">
                <v:path arrowok="t"/>
                <v:textbox style="mso-fit-shape-to-text:t">
                  <w:txbxContent>
                    <w:p w14:paraId="5941A37F" w14:textId="3788954B" w:rsidR="005C7418" w:rsidRDefault="00115105" w:rsidP="00115105">
                      <w:r>
                        <w:object w:dxaOrig="1311" w:dyaOrig="849" w14:anchorId="0DD427E7">
                          <v:shape id="_x0000_i1112" type="#_x0000_t75" style="width:76.7pt;height:49.85pt">
                            <v:imagedata r:id="rId225" o:title=""/>
                          </v:shape>
                          <o:OLEObject Type="Embed" ProgID="Acrobat.Document.DC" ShapeID="_x0000_i1112" DrawAspect="Icon" ObjectID="_1778412512" r:id="rId226"/>
                        </w:object>
                      </w:r>
                    </w:p>
                  </w:txbxContent>
                </v:textbox>
              </v:shape>
            </w:pict>
          </mc:Fallback>
        </mc:AlternateContent>
      </w:r>
    </w:p>
    <w:p w14:paraId="52CFBC32" w14:textId="799377A2" w:rsidR="005C7418" w:rsidRDefault="005C7418" w:rsidP="005C7418">
      <w:pPr>
        <w:rPr>
          <w:b/>
          <w:snapToGrid w:val="0"/>
          <w:sz w:val="31"/>
        </w:rPr>
      </w:pPr>
    </w:p>
    <w:p w14:paraId="2961820E" w14:textId="1CC724D6" w:rsidR="003250B2" w:rsidRDefault="003250B2" w:rsidP="005C7418">
      <w:pPr>
        <w:rPr>
          <w:b/>
          <w:snapToGrid w:val="0"/>
          <w:sz w:val="31"/>
        </w:rPr>
      </w:pPr>
    </w:p>
    <w:p w14:paraId="1A801FC4" w14:textId="7766701F" w:rsidR="003250B2" w:rsidRDefault="003250B2" w:rsidP="003250B2">
      <w:pPr>
        <w:rPr>
          <w:b/>
          <w:sz w:val="28"/>
        </w:rPr>
      </w:pPr>
      <w:r>
        <w:rPr>
          <w:b/>
          <w:sz w:val="28"/>
        </w:rPr>
        <w:lastRenderedPageBreak/>
        <w:t xml:space="preserve">DECISION: RDD0021 </w:t>
      </w:r>
      <w:r>
        <w:rPr>
          <w:b/>
          <w:sz w:val="28"/>
          <w:szCs w:val="28"/>
          <w:lang w:val="en-US"/>
        </w:rPr>
        <w:t>Household Support Fund (Extension April 2023 - March 2024</w:t>
      </w:r>
    </w:p>
    <w:p w14:paraId="404F6E55" w14:textId="77777777" w:rsidR="003250B2" w:rsidRDefault="003250B2" w:rsidP="003250B2">
      <w:pPr>
        <w:rPr>
          <w:b/>
          <w:sz w:val="28"/>
        </w:rPr>
      </w:pPr>
    </w:p>
    <w:p w14:paraId="42487B56" w14:textId="77777777" w:rsidR="003250B2" w:rsidRDefault="003250B2" w:rsidP="003250B2">
      <w:pPr>
        <w:rPr>
          <w:b/>
          <w:sz w:val="28"/>
        </w:rPr>
      </w:pPr>
      <w:r>
        <w:rPr>
          <w:b/>
          <w:sz w:val="28"/>
        </w:rPr>
        <w:t xml:space="preserve">Nature of the decision: </w:t>
      </w:r>
    </w:p>
    <w:p w14:paraId="71B05E84" w14:textId="77777777" w:rsidR="003250B2" w:rsidRDefault="003250B2" w:rsidP="003250B2">
      <w:pPr>
        <w:rPr>
          <w:b/>
          <w:sz w:val="28"/>
        </w:rPr>
      </w:pPr>
    </w:p>
    <w:p w14:paraId="1626EAB6" w14:textId="6DE073D4" w:rsidR="003250B2" w:rsidRDefault="003250B2" w:rsidP="003250B2">
      <w:pPr>
        <w:rPr>
          <w:lang w:val="en-US"/>
        </w:rPr>
      </w:pPr>
      <w:r>
        <w:rPr>
          <w:lang w:val="en-US"/>
        </w:rPr>
        <w:t xml:space="preserve">Power to receive and </w:t>
      </w:r>
      <w:proofErr w:type="spellStart"/>
      <w:r>
        <w:rPr>
          <w:lang w:val="en-US"/>
        </w:rPr>
        <w:t>utlilise</w:t>
      </w:r>
      <w:proofErr w:type="spellEnd"/>
      <w:r>
        <w:rPr>
          <w:lang w:val="en-US"/>
        </w:rPr>
        <w:t xml:space="preserve"> grants towards expenditure incurred by reason of special need (e.g. Lottery, English Partnerships </w:t>
      </w:r>
      <w:proofErr w:type="spellStart"/>
      <w:r>
        <w:rPr>
          <w:lang w:val="en-US"/>
        </w:rPr>
        <w:t>etc</w:t>
      </w:r>
      <w:proofErr w:type="spellEnd"/>
      <w:r>
        <w:rPr>
          <w:lang w:val="en-US"/>
        </w:rPr>
        <w:t>) and authority to sign appropriate application forms. Use household support funding.</w:t>
      </w:r>
      <w:r>
        <w:rPr>
          <w:noProof/>
          <w:lang w:val="en-US"/>
        </w:rPr>
        <w:t xml:space="preserve">  </w:t>
      </w:r>
    </w:p>
    <w:p w14:paraId="6E070C39" w14:textId="77777777" w:rsidR="003250B2" w:rsidRDefault="003250B2" w:rsidP="003250B2"/>
    <w:p w14:paraId="1F6CEB2F" w14:textId="77777777" w:rsidR="003250B2" w:rsidRDefault="003250B2" w:rsidP="003250B2">
      <w:pPr>
        <w:rPr>
          <w:b/>
          <w:sz w:val="28"/>
        </w:rPr>
      </w:pPr>
      <w:r>
        <w:rPr>
          <w:b/>
          <w:sz w:val="28"/>
        </w:rPr>
        <w:t>Who will make the decision?</w:t>
      </w:r>
    </w:p>
    <w:p w14:paraId="308722F2" w14:textId="77777777" w:rsidR="003250B2" w:rsidRDefault="003250B2" w:rsidP="003250B2">
      <w:pPr>
        <w:rPr>
          <w:b/>
          <w:sz w:val="28"/>
        </w:rPr>
      </w:pPr>
    </w:p>
    <w:p w14:paraId="4B547295" w14:textId="5E08F95D" w:rsidR="003250B2" w:rsidRDefault="003250B2" w:rsidP="003250B2">
      <w:r>
        <w:t>Councillor G Nightingale, Cabinet Member for Resources</w:t>
      </w:r>
    </w:p>
    <w:p w14:paraId="01BCA1B6" w14:textId="77777777" w:rsidR="003250B2" w:rsidRDefault="003250B2" w:rsidP="003250B2"/>
    <w:p w14:paraId="3C9485F4" w14:textId="77777777" w:rsidR="003250B2" w:rsidRDefault="003250B2" w:rsidP="003250B2">
      <w:pPr>
        <w:rPr>
          <w:b/>
          <w:sz w:val="28"/>
        </w:rPr>
      </w:pPr>
      <w:r>
        <w:rPr>
          <w:b/>
          <w:sz w:val="28"/>
        </w:rPr>
        <w:t>When is the decision to be taken?</w:t>
      </w:r>
    </w:p>
    <w:p w14:paraId="28E3BC62" w14:textId="77777777" w:rsidR="003250B2" w:rsidRDefault="003250B2" w:rsidP="003250B2">
      <w:pPr>
        <w:rPr>
          <w:b/>
          <w:sz w:val="28"/>
        </w:rPr>
      </w:pPr>
    </w:p>
    <w:p w14:paraId="43BEC4CE" w14:textId="643CAACD" w:rsidR="003250B2" w:rsidRDefault="003250B2" w:rsidP="003250B2">
      <w:r>
        <w:t>May 2023</w:t>
      </w:r>
    </w:p>
    <w:p w14:paraId="0890FE70" w14:textId="77777777" w:rsidR="003250B2" w:rsidRDefault="003250B2" w:rsidP="003250B2"/>
    <w:p w14:paraId="3D7DBBDF" w14:textId="77777777" w:rsidR="003250B2" w:rsidRDefault="003250B2" w:rsidP="003250B2">
      <w:pPr>
        <w:rPr>
          <w:b/>
          <w:sz w:val="28"/>
        </w:rPr>
      </w:pPr>
      <w:r>
        <w:rPr>
          <w:b/>
          <w:sz w:val="28"/>
        </w:rPr>
        <w:t>Who will be consulted and how?</w:t>
      </w:r>
    </w:p>
    <w:p w14:paraId="1B9D21CC" w14:textId="77777777" w:rsidR="003250B2" w:rsidRDefault="003250B2" w:rsidP="003250B2">
      <w:pPr>
        <w:rPr>
          <w:b/>
          <w:sz w:val="28"/>
        </w:rPr>
      </w:pPr>
    </w:p>
    <w:p w14:paraId="0A980DFF" w14:textId="49CCC0D5" w:rsidR="003250B2" w:rsidRDefault="003250B2" w:rsidP="003250B2">
      <w:pPr>
        <w:rPr>
          <w:noProof/>
          <w:lang w:val="en-US"/>
        </w:rPr>
      </w:pPr>
      <w:r>
        <w:rPr>
          <w:noProof/>
          <w:lang w:val="en-US"/>
        </w:rPr>
        <w:t>Portfolio Holder G Nightingale and Chief Finance Officer P Winstanley</w:t>
      </w:r>
      <w:r w:rsidRPr="00AD3CDC">
        <w:rPr>
          <w:noProof/>
          <w:lang w:val="en-US"/>
        </w:rPr>
        <w:t xml:space="preserve">. </w:t>
      </w:r>
    </w:p>
    <w:p w14:paraId="065D99C0" w14:textId="77777777" w:rsidR="003250B2" w:rsidRDefault="003250B2" w:rsidP="003250B2"/>
    <w:p w14:paraId="4FE0115F" w14:textId="77777777" w:rsidR="003250B2" w:rsidRDefault="003250B2" w:rsidP="003250B2">
      <w:pPr>
        <w:rPr>
          <w:b/>
          <w:sz w:val="28"/>
        </w:rPr>
      </w:pPr>
      <w:r>
        <w:rPr>
          <w:b/>
          <w:sz w:val="28"/>
        </w:rPr>
        <w:t>Supporting documentation:</w:t>
      </w:r>
    </w:p>
    <w:p w14:paraId="6207534F" w14:textId="77777777" w:rsidR="003250B2" w:rsidRDefault="003250B2" w:rsidP="003250B2">
      <w:pPr>
        <w:rPr>
          <w:b/>
          <w:sz w:val="28"/>
        </w:rPr>
      </w:pPr>
    </w:p>
    <w:p w14:paraId="00653EFA" w14:textId="6E6C7479" w:rsidR="003250B2" w:rsidRDefault="00000000" w:rsidP="003250B2">
      <w:pPr>
        <w:rPr>
          <w:noProof/>
          <w:lang w:val="en-US"/>
        </w:rPr>
      </w:pPr>
      <w:hyperlink r:id="rId227" w:history="1">
        <w:r w:rsidR="003250B2"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09332707" w14:textId="77777777" w:rsidR="003250B2" w:rsidRPr="008A3CCF" w:rsidRDefault="003250B2" w:rsidP="003250B2">
      <w:pPr>
        <w:rPr>
          <w:noProof/>
          <w:lang w:val="en-US"/>
        </w:rPr>
      </w:pPr>
    </w:p>
    <w:p w14:paraId="4E13E9D2" w14:textId="24CD7C82" w:rsidR="003250B2" w:rsidRDefault="00000000" w:rsidP="003250B2">
      <w:pPr>
        <w:rPr>
          <w:noProof/>
          <w:lang w:val="en-US"/>
        </w:rPr>
      </w:pPr>
      <w:hyperlink r:id="rId228" w:history="1">
        <w:r w:rsidR="003250B2" w:rsidRPr="00A50D63">
          <w:rPr>
            <w:rStyle w:val="Hyperlink"/>
            <w:noProof/>
            <w:lang w:val="en-US"/>
          </w:rPr>
          <w:t>https://www.gov.uk/government/publications/household-support-fund-guidance-for-local-councils/household-support-fund-grant-determination-2021-no-315787</w:t>
        </w:r>
      </w:hyperlink>
    </w:p>
    <w:p w14:paraId="6CFDFB3F" w14:textId="77777777" w:rsidR="003250B2" w:rsidRDefault="003250B2" w:rsidP="003250B2"/>
    <w:p w14:paraId="669C978C" w14:textId="77777777" w:rsidR="003250B2" w:rsidRDefault="003250B2" w:rsidP="003250B2">
      <w:pPr>
        <w:rPr>
          <w:b/>
          <w:sz w:val="28"/>
        </w:rPr>
      </w:pPr>
      <w:r>
        <w:rPr>
          <w:b/>
          <w:sz w:val="28"/>
        </w:rPr>
        <w:t>How and by when to make representations:</w:t>
      </w:r>
    </w:p>
    <w:p w14:paraId="206EB2D9" w14:textId="77777777" w:rsidR="003250B2" w:rsidRDefault="003250B2" w:rsidP="003250B2">
      <w:pPr>
        <w:rPr>
          <w:b/>
          <w:sz w:val="28"/>
        </w:rPr>
      </w:pPr>
    </w:p>
    <w:p w14:paraId="51CFF244" w14:textId="272B9F49" w:rsidR="003250B2" w:rsidRDefault="003250B2" w:rsidP="003250B2">
      <w:r>
        <w:t xml:space="preserve">Representations should be made to </w:t>
      </w:r>
      <w:r>
        <w:rPr>
          <w:lang w:val="en-US"/>
        </w:rPr>
        <w:t xml:space="preserve">Mike Oyston </w:t>
      </w:r>
      <w:r>
        <w:t>before 9 May 2023.</w:t>
      </w:r>
    </w:p>
    <w:p w14:paraId="318E06D3" w14:textId="60930B89" w:rsidR="003250B2" w:rsidRDefault="003250B2" w:rsidP="003250B2">
      <w:pPr>
        <w:rPr>
          <w:noProof/>
          <w:lang w:val="en-US"/>
        </w:rPr>
      </w:pPr>
      <w:r>
        <w:t xml:space="preserve">Tel: </w:t>
      </w:r>
      <w:r>
        <w:rPr>
          <w:noProof/>
          <w:lang w:val="en-US"/>
        </w:rPr>
        <w:t>01642 444309</w:t>
      </w:r>
    </w:p>
    <w:p w14:paraId="30A8AA9D" w14:textId="77777777" w:rsidR="003250B2" w:rsidRDefault="003250B2" w:rsidP="003250B2"/>
    <w:p w14:paraId="51A61A55" w14:textId="7F6AC160" w:rsidR="003250B2" w:rsidRDefault="003250B2" w:rsidP="003250B2">
      <w:r>
        <w:t>First published in Forward Plan on 11 April 2023</w:t>
      </w:r>
    </w:p>
    <w:p w14:paraId="6C4D0BCA" w14:textId="77777777" w:rsidR="003250B2" w:rsidRDefault="003250B2" w:rsidP="003250B2"/>
    <w:p w14:paraId="62CA2736" w14:textId="77777777" w:rsidR="003250B2" w:rsidRDefault="003250B2" w:rsidP="003250B2"/>
    <w:p w14:paraId="1EDCDFBD" w14:textId="5E824998" w:rsidR="003250B2" w:rsidRDefault="003250B2" w:rsidP="003250B2">
      <w:pPr>
        <w:rPr>
          <w:b/>
          <w:sz w:val="28"/>
          <w:szCs w:val="28"/>
        </w:rPr>
      </w:pPr>
      <w:r>
        <w:rPr>
          <w:noProof/>
        </w:rPr>
        <mc:AlternateContent>
          <mc:Choice Requires="wps">
            <w:drawing>
              <wp:anchor distT="0" distB="0" distL="114300" distR="114300" simplePos="0" relativeHeight="251846656" behindDoc="0" locked="0" layoutInCell="1" allowOverlap="1" wp14:anchorId="21AD177A" wp14:editId="6A6C381D">
                <wp:simplePos x="0" y="0"/>
                <wp:positionH relativeFrom="column">
                  <wp:posOffset>2171700</wp:posOffset>
                </wp:positionH>
                <wp:positionV relativeFrom="paragraph">
                  <wp:posOffset>346075</wp:posOffset>
                </wp:positionV>
                <wp:extent cx="1323975" cy="1143000"/>
                <wp:effectExtent l="0" t="0" r="9525" b="0"/>
                <wp:wrapNone/>
                <wp:docPr id="4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B4427" w14:textId="6065D44F" w:rsidR="003250B2" w:rsidRDefault="00F05227" w:rsidP="00F05227">
                            <w:r>
                              <w:object w:dxaOrig="1311" w:dyaOrig="849" w14:anchorId="3D8ED0DD">
                                <v:shape id="_x0000_i1076" type="#_x0000_t75" style="width:76.5pt;height:49.5pt">
                                  <v:imagedata r:id="rId229" o:title=""/>
                                </v:shape>
                                <o:OLEObject Type="Embed" ProgID="Acrobat.Document.DC" ShapeID="_x0000_i1076" DrawAspect="Icon" ObjectID="_1781079562" r:id="rId23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AD177A" id="_x0000_s1114" type="#_x0000_t202" style="position:absolute;margin-left:171pt;margin-top:27.25pt;width:104.25pt;height:90pt;z-index:251846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VWl9xlYCAAC7BAAADgAAAAAAAAAAAAAAAAAuAgAAZHJzL2Uyb0RvYy54bWxQSwEC&#10;LQAUAAYACAAAACEAaFVQO94AAAAKAQAADwAAAAAAAAAAAAAAAACwBAAAZHJzL2Rvd25yZXYueG1s&#10;UEsFBgAAAAAEAAQA8wAAALsFAAAAAA==&#10;" fillcolor="window" strokeweight=".5pt">
                <v:path arrowok="t"/>
                <v:textbox style="mso-fit-shape-to-text:t">
                  <w:txbxContent>
                    <w:p w14:paraId="455B4427" w14:textId="6065D44F" w:rsidR="003250B2" w:rsidRDefault="00F05227" w:rsidP="00F05227">
                      <w:r>
                        <w:object w:dxaOrig="1311" w:dyaOrig="849" w14:anchorId="3D8ED0DD">
                          <v:shape id="_x0000_i1114" type="#_x0000_t75" style="width:76.7pt;height:49.85pt">
                            <v:imagedata r:id="rId231" o:title=""/>
                          </v:shape>
                          <o:OLEObject Type="Embed" ProgID="Acrobat.Document.DC" ShapeID="_x0000_i1114" DrawAspect="Icon" ObjectID="_1778412513" r:id="rId232"/>
                        </w:object>
                      </w:r>
                    </w:p>
                  </w:txbxContent>
                </v:textbox>
              </v:shape>
            </w:pict>
          </mc:Fallback>
        </mc:AlternateContent>
      </w:r>
      <w:r w:rsidRPr="008254C1">
        <w:rPr>
          <w:b/>
          <w:sz w:val="28"/>
          <w:szCs w:val="28"/>
        </w:rPr>
        <w:t>Following the Making of the decision, the decision form will be published here:</w:t>
      </w:r>
    </w:p>
    <w:p w14:paraId="3AC35CF0" w14:textId="6191EEB7" w:rsidR="003250B2" w:rsidRDefault="003250B2" w:rsidP="003250B2">
      <w:pPr>
        <w:rPr>
          <w:b/>
          <w:sz w:val="28"/>
          <w:szCs w:val="28"/>
        </w:rPr>
      </w:pPr>
    </w:p>
    <w:p w14:paraId="3D24C6F5" w14:textId="4E4C41BA" w:rsidR="003250B2" w:rsidRDefault="003250B2" w:rsidP="003250B2">
      <w:pPr>
        <w:rPr>
          <w:b/>
          <w:sz w:val="28"/>
          <w:szCs w:val="28"/>
        </w:rPr>
      </w:pPr>
    </w:p>
    <w:p w14:paraId="384E8525" w14:textId="6623B3D9" w:rsidR="003250B2" w:rsidRDefault="003250B2" w:rsidP="003250B2">
      <w:pPr>
        <w:rPr>
          <w:b/>
          <w:snapToGrid w:val="0"/>
          <w:sz w:val="31"/>
        </w:rPr>
      </w:pPr>
    </w:p>
    <w:p w14:paraId="61601D82" w14:textId="65B29E26" w:rsidR="003F3439" w:rsidRDefault="003F3439" w:rsidP="003F3439">
      <w:pPr>
        <w:rPr>
          <w:b/>
          <w:sz w:val="28"/>
        </w:rPr>
      </w:pPr>
      <w:r>
        <w:rPr>
          <w:b/>
          <w:sz w:val="28"/>
        </w:rPr>
        <w:lastRenderedPageBreak/>
        <w:t xml:space="preserve">DECISION: RDD0022 </w:t>
      </w:r>
      <w:r>
        <w:rPr>
          <w:b/>
          <w:sz w:val="28"/>
          <w:szCs w:val="28"/>
          <w:lang w:val="en-US"/>
        </w:rPr>
        <w:t>Mobile Phone Contract</w:t>
      </w:r>
    </w:p>
    <w:p w14:paraId="3F58E5B5" w14:textId="77777777" w:rsidR="003F3439" w:rsidRDefault="003F3439" w:rsidP="003F3439">
      <w:pPr>
        <w:rPr>
          <w:b/>
          <w:sz w:val="28"/>
        </w:rPr>
      </w:pPr>
    </w:p>
    <w:p w14:paraId="507136A8" w14:textId="77777777" w:rsidR="003F3439" w:rsidRDefault="003F3439" w:rsidP="003F3439">
      <w:pPr>
        <w:rPr>
          <w:b/>
          <w:sz w:val="28"/>
        </w:rPr>
      </w:pPr>
      <w:r>
        <w:rPr>
          <w:b/>
          <w:sz w:val="28"/>
        </w:rPr>
        <w:t xml:space="preserve">Nature of the decision: </w:t>
      </w:r>
    </w:p>
    <w:p w14:paraId="224AA612" w14:textId="77777777" w:rsidR="003F3439" w:rsidRDefault="003F3439" w:rsidP="003F3439">
      <w:pPr>
        <w:rPr>
          <w:b/>
          <w:sz w:val="28"/>
        </w:rPr>
      </w:pPr>
    </w:p>
    <w:p w14:paraId="24D1CE9E" w14:textId="416209A3" w:rsidR="003F3439" w:rsidRDefault="003F3439" w:rsidP="003F3439">
      <w:pPr>
        <w:rPr>
          <w:lang w:val="en-US"/>
        </w:rPr>
      </w:pPr>
      <w:r>
        <w:rPr>
          <w:noProof/>
          <w:lang w:val="en-US"/>
        </w:rPr>
        <w:t>A</w:t>
      </w:r>
      <w:r w:rsidRPr="00DC5A71">
        <w:rPr>
          <w:noProof/>
          <w:lang w:val="en-US"/>
        </w:rPr>
        <w:t>pproval is requested to commence a procurement process in order to award a contract for the provision of mobile phones</w:t>
      </w:r>
      <w:r>
        <w:rPr>
          <w:lang w:val="en-US"/>
        </w:rPr>
        <w:t>.</w:t>
      </w:r>
      <w:r>
        <w:rPr>
          <w:noProof/>
          <w:lang w:val="en-US"/>
        </w:rPr>
        <w:t xml:space="preserve">  </w:t>
      </w:r>
    </w:p>
    <w:p w14:paraId="1FF04137" w14:textId="77777777" w:rsidR="003F3439" w:rsidRDefault="003F3439" w:rsidP="003F3439"/>
    <w:p w14:paraId="5F02AF33" w14:textId="77777777" w:rsidR="003F3439" w:rsidRDefault="003F3439" w:rsidP="003F3439">
      <w:pPr>
        <w:rPr>
          <w:b/>
          <w:sz w:val="28"/>
        </w:rPr>
      </w:pPr>
      <w:r>
        <w:rPr>
          <w:b/>
          <w:sz w:val="28"/>
        </w:rPr>
        <w:t>Who will make the decision?</w:t>
      </w:r>
    </w:p>
    <w:p w14:paraId="050817AA" w14:textId="77777777" w:rsidR="003F3439" w:rsidRDefault="003F3439" w:rsidP="003F3439">
      <w:pPr>
        <w:rPr>
          <w:b/>
          <w:sz w:val="28"/>
        </w:rPr>
      </w:pPr>
    </w:p>
    <w:p w14:paraId="228089F6" w14:textId="643F2A53" w:rsidR="003F3439" w:rsidRDefault="003F3439" w:rsidP="003F3439">
      <w:r>
        <w:t>Councillor Massey, Cabinet Member for Resources</w:t>
      </w:r>
    </w:p>
    <w:p w14:paraId="3839547F" w14:textId="77777777" w:rsidR="003F3439" w:rsidRDefault="003F3439" w:rsidP="003F3439"/>
    <w:p w14:paraId="0A6B5379" w14:textId="77777777" w:rsidR="003F3439" w:rsidRDefault="003F3439" w:rsidP="003F3439">
      <w:pPr>
        <w:rPr>
          <w:b/>
          <w:sz w:val="28"/>
        </w:rPr>
      </w:pPr>
      <w:r>
        <w:rPr>
          <w:b/>
          <w:sz w:val="28"/>
        </w:rPr>
        <w:t>When is the decision to be taken?</w:t>
      </w:r>
    </w:p>
    <w:p w14:paraId="526DF96F" w14:textId="77777777" w:rsidR="003F3439" w:rsidRDefault="003F3439" w:rsidP="003F3439">
      <w:pPr>
        <w:rPr>
          <w:b/>
          <w:sz w:val="28"/>
        </w:rPr>
      </w:pPr>
    </w:p>
    <w:p w14:paraId="6007052B" w14:textId="100146B0" w:rsidR="003F3439" w:rsidRDefault="003F3439" w:rsidP="003F3439">
      <w:r>
        <w:t>July 2023</w:t>
      </w:r>
    </w:p>
    <w:p w14:paraId="085E2767" w14:textId="77777777" w:rsidR="003F3439" w:rsidRDefault="003F3439" w:rsidP="003F3439"/>
    <w:p w14:paraId="1F1A59A9" w14:textId="77777777" w:rsidR="003F3439" w:rsidRDefault="003F3439" w:rsidP="003F3439">
      <w:pPr>
        <w:rPr>
          <w:b/>
          <w:sz w:val="28"/>
        </w:rPr>
      </w:pPr>
      <w:r>
        <w:rPr>
          <w:b/>
          <w:sz w:val="28"/>
        </w:rPr>
        <w:t>Who will be consulted and how?</w:t>
      </w:r>
    </w:p>
    <w:p w14:paraId="50EE678F" w14:textId="77777777" w:rsidR="003F3439" w:rsidRDefault="003F3439" w:rsidP="003F3439">
      <w:pPr>
        <w:rPr>
          <w:b/>
          <w:sz w:val="28"/>
        </w:rPr>
      </w:pPr>
    </w:p>
    <w:p w14:paraId="6507B782" w14:textId="35972D82" w:rsidR="003F3439" w:rsidRDefault="003F3439" w:rsidP="003F3439">
      <w:pPr>
        <w:rPr>
          <w:noProof/>
          <w:lang w:val="en-US"/>
        </w:rPr>
      </w:pPr>
      <w:r>
        <w:rPr>
          <w:noProof/>
          <w:lang w:val="en-US"/>
        </w:rPr>
        <w:t>Portfolio Holder Councillor Massey, Chief Finance Officer P Winstanley and Assistant Director for IT J Bulman.</w:t>
      </w:r>
    </w:p>
    <w:p w14:paraId="7417D8E7" w14:textId="77777777" w:rsidR="003F3439" w:rsidRDefault="003F3439" w:rsidP="003F3439"/>
    <w:p w14:paraId="51E91E96" w14:textId="77777777" w:rsidR="003F3439" w:rsidRDefault="003F3439" w:rsidP="003F3439">
      <w:pPr>
        <w:rPr>
          <w:b/>
          <w:sz w:val="28"/>
        </w:rPr>
      </w:pPr>
      <w:r>
        <w:rPr>
          <w:b/>
          <w:sz w:val="28"/>
        </w:rPr>
        <w:t>Supporting documentation:</w:t>
      </w:r>
    </w:p>
    <w:p w14:paraId="77474651" w14:textId="77777777" w:rsidR="003F3439" w:rsidRDefault="003F3439" w:rsidP="003F3439">
      <w:pPr>
        <w:rPr>
          <w:b/>
          <w:sz w:val="28"/>
        </w:rPr>
      </w:pPr>
    </w:p>
    <w:p w14:paraId="6FEAA771" w14:textId="1F5A9110" w:rsidR="003F3439" w:rsidRDefault="003F3439" w:rsidP="003F3439">
      <w:pPr>
        <w:rPr>
          <w:noProof/>
          <w:lang w:val="en-US"/>
        </w:rPr>
      </w:pPr>
      <w:r>
        <w:t xml:space="preserve">There are no supporting documents for this </w:t>
      </w:r>
      <w:proofErr w:type="gramStart"/>
      <w:r>
        <w:t>decision</w:t>
      </w:r>
      <w:proofErr w:type="gramEnd"/>
    </w:p>
    <w:p w14:paraId="18268FEA" w14:textId="77777777" w:rsidR="003F3439" w:rsidRDefault="003F3439" w:rsidP="003F3439"/>
    <w:p w14:paraId="1A6BD336" w14:textId="77777777" w:rsidR="003F3439" w:rsidRDefault="003F3439" w:rsidP="003F3439">
      <w:pPr>
        <w:rPr>
          <w:b/>
          <w:sz w:val="28"/>
        </w:rPr>
      </w:pPr>
      <w:r>
        <w:rPr>
          <w:b/>
          <w:sz w:val="28"/>
        </w:rPr>
        <w:t>How and by when to make representations:</w:t>
      </w:r>
    </w:p>
    <w:p w14:paraId="359271DE" w14:textId="77777777" w:rsidR="003F3439" w:rsidRDefault="003F3439" w:rsidP="003F3439">
      <w:pPr>
        <w:rPr>
          <w:b/>
          <w:sz w:val="28"/>
        </w:rPr>
      </w:pPr>
    </w:p>
    <w:p w14:paraId="4E2734C7" w14:textId="4E39A40B" w:rsidR="003F3439" w:rsidRDefault="003F3439" w:rsidP="003F3439">
      <w:r>
        <w:t xml:space="preserve">Representations should be made to </w:t>
      </w:r>
      <w:r>
        <w:rPr>
          <w:lang w:val="en-US"/>
        </w:rPr>
        <w:t xml:space="preserve">Andrew Cullum </w:t>
      </w:r>
      <w:r>
        <w:t>before 28 July 2023.</w:t>
      </w:r>
    </w:p>
    <w:p w14:paraId="51209C0B" w14:textId="59B20AB0" w:rsidR="003F3439" w:rsidRDefault="003F3439" w:rsidP="003F3439">
      <w:pPr>
        <w:rPr>
          <w:noProof/>
          <w:lang w:val="en-US"/>
        </w:rPr>
      </w:pPr>
      <w:r>
        <w:t xml:space="preserve">Tel: </w:t>
      </w:r>
      <w:r>
        <w:rPr>
          <w:lang w:val="en-US"/>
        </w:rPr>
        <w:t>01287612604</w:t>
      </w:r>
    </w:p>
    <w:p w14:paraId="6B0F4575" w14:textId="77777777" w:rsidR="003F3439" w:rsidRDefault="003F3439" w:rsidP="003F3439"/>
    <w:p w14:paraId="43E8962F" w14:textId="4F335DB8" w:rsidR="003F3439" w:rsidRDefault="003F3439" w:rsidP="003F3439">
      <w:r>
        <w:t>First published in Forward Plan on 30 June 2023</w:t>
      </w:r>
    </w:p>
    <w:p w14:paraId="4CD66C81" w14:textId="77777777" w:rsidR="003F3439" w:rsidRDefault="003F3439" w:rsidP="003F3439"/>
    <w:p w14:paraId="590D6C20" w14:textId="77777777" w:rsidR="003F3439" w:rsidRDefault="003F3439" w:rsidP="003F3439"/>
    <w:p w14:paraId="72F9EA9A" w14:textId="77777777" w:rsidR="003F3439" w:rsidRDefault="003F3439" w:rsidP="003F3439">
      <w:pPr>
        <w:rPr>
          <w:b/>
          <w:sz w:val="28"/>
          <w:szCs w:val="28"/>
        </w:rPr>
      </w:pPr>
      <w:r>
        <w:rPr>
          <w:noProof/>
        </w:rPr>
        <mc:AlternateContent>
          <mc:Choice Requires="wps">
            <w:drawing>
              <wp:anchor distT="0" distB="0" distL="114300" distR="114300" simplePos="0" relativeHeight="251871232" behindDoc="0" locked="0" layoutInCell="1" allowOverlap="1" wp14:anchorId="4315C4BD" wp14:editId="3E40313D">
                <wp:simplePos x="0" y="0"/>
                <wp:positionH relativeFrom="column">
                  <wp:posOffset>2171700</wp:posOffset>
                </wp:positionH>
                <wp:positionV relativeFrom="paragraph">
                  <wp:posOffset>346075</wp:posOffset>
                </wp:positionV>
                <wp:extent cx="1323975" cy="1143000"/>
                <wp:effectExtent l="0" t="0" r="9525" b="0"/>
                <wp:wrapNone/>
                <wp:docPr id="40"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8B1B845" w14:textId="77777777" w:rsidR="003F3439" w:rsidRDefault="003F3439" w:rsidP="003F34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5C4BD" id="_x0000_s1122" type="#_x0000_t202" alt="Link to the decision form." style="position:absolute;margin-left:171pt;margin-top:27.25pt;width:104.25pt;height:90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EI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5sAEK7WUB6QaAtHDTrD&#10;FxVGW2LCz8yi6JBCHCT/hItUgClCt6NkC/bX3+6DP2oBrZQ0KOKCup87ZgXy8F2jSsbZcBhUHw/D&#10;0W0fD/basr626F09B+Qyw5E1PG6Dv1enrbRQv+K8zUJUNDHNMXZB/Wk798fRwnnlYjaLTqhzw/xS&#10;rww/6Suw/NK+Mmu6tntUzCOc5M7yd90/+gbKNcx2HmQVpXFhtRMqzkhsdzfPYQivz9Hr8tWZ/gY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KYqgQhYAgAAvQQAAA4AAAAAAAAAAAAAAAAALgIAAGRycy9lMm9Eb2MueG1s&#10;UEsBAi0AFAAGAAgAAAAhABzbWbTgAAAACgEAAA8AAAAAAAAAAAAAAAAAsgQAAGRycy9kb3ducmV2&#10;LnhtbFBLBQYAAAAABAAEAPMAAAC/BQAAAAA=&#10;" fillcolor="window" strokeweight=".5pt">
                <v:path arrowok="t"/>
                <v:textbox>
                  <w:txbxContent>
                    <w:p w14:paraId="38B1B845" w14:textId="77777777" w:rsidR="003F3439" w:rsidRDefault="003F3439" w:rsidP="003F3439"/>
                  </w:txbxContent>
                </v:textbox>
              </v:shape>
            </w:pict>
          </mc:Fallback>
        </mc:AlternateContent>
      </w:r>
      <w:r w:rsidRPr="008254C1">
        <w:rPr>
          <w:b/>
          <w:sz w:val="28"/>
          <w:szCs w:val="28"/>
        </w:rPr>
        <w:t>Following the Making of the decision, the decision form will be published here:</w:t>
      </w:r>
    </w:p>
    <w:p w14:paraId="78AA141F" w14:textId="77777777" w:rsidR="003F3439" w:rsidRDefault="003F3439" w:rsidP="003F3439">
      <w:pPr>
        <w:rPr>
          <w:b/>
          <w:sz w:val="28"/>
          <w:szCs w:val="28"/>
        </w:rPr>
      </w:pPr>
    </w:p>
    <w:p w14:paraId="2FD2E4F8" w14:textId="77777777" w:rsidR="003F3439" w:rsidRDefault="003F3439" w:rsidP="003F3439">
      <w:pPr>
        <w:rPr>
          <w:b/>
          <w:sz w:val="28"/>
          <w:szCs w:val="28"/>
        </w:rPr>
      </w:pPr>
    </w:p>
    <w:p w14:paraId="48A6D3BD" w14:textId="77777777" w:rsidR="003F3439" w:rsidRDefault="003F3439" w:rsidP="003F3439">
      <w:pPr>
        <w:rPr>
          <w:b/>
          <w:snapToGrid w:val="0"/>
          <w:sz w:val="31"/>
        </w:rPr>
      </w:pPr>
    </w:p>
    <w:p w14:paraId="62DE8F68" w14:textId="77777777" w:rsidR="003F3439" w:rsidRDefault="003F3439" w:rsidP="003250B2">
      <w:pPr>
        <w:rPr>
          <w:b/>
          <w:snapToGrid w:val="0"/>
          <w:sz w:val="31"/>
        </w:rPr>
      </w:pPr>
    </w:p>
    <w:p w14:paraId="505DC740" w14:textId="77777777" w:rsidR="003F3439" w:rsidRDefault="003F3439" w:rsidP="003250B2">
      <w:pPr>
        <w:rPr>
          <w:b/>
          <w:snapToGrid w:val="0"/>
          <w:sz w:val="31"/>
        </w:rPr>
      </w:pPr>
    </w:p>
    <w:p w14:paraId="4E18DD8F" w14:textId="77777777" w:rsidR="00534D56" w:rsidRDefault="00534D56" w:rsidP="003250B2">
      <w:pPr>
        <w:rPr>
          <w:b/>
          <w:snapToGrid w:val="0"/>
          <w:sz w:val="31"/>
        </w:rPr>
      </w:pPr>
    </w:p>
    <w:p w14:paraId="1E24D80E" w14:textId="77777777" w:rsidR="00534D56" w:rsidRDefault="00534D56" w:rsidP="003250B2">
      <w:pPr>
        <w:rPr>
          <w:b/>
          <w:snapToGrid w:val="0"/>
          <w:sz w:val="31"/>
        </w:rPr>
      </w:pPr>
    </w:p>
    <w:p w14:paraId="571CBF0E" w14:textId="77777777" w:rsidR="00534D56" w:rsidRDefault="00534D56" w:rsidP="003250B2">
      <w:pPr>
        <w:rPr>
          <w:b/>
          <w:snapToGrid w:val="0"/>
          <w:sz w:val="31"/>
        </w:rPr>
      </w:pPr>
    </w:p>
    <w:p w14:paraId="5BF3F759" w14:textId="4A76D5D0" w:rsidR="00534D56" w:rsidRDefault="00534D56" w:rsidP="00534D56">
      <w:pPr>
        <w:rPr>
          <w:b/>
          <w:sz w:val="28"/>
        </w:rPr>
      </w:pPr>
      <w:r>
        <w:rPr>
          <w:b/>
          <w:sz w:val="28"/>
        </w:rPr>
        <w:lastRenderedPageBreak/>
        <w:t xml:space="preserve">DECISION: RDD0023 </w:t>
      </w:r>
      <w:r>
        <w:rPr>
          <w:b/>
          <w:sz w:val="28"/>
          <w:szCs w:val="28"/>
          <w:lang w:val="en-US"/>
        </w:rPr>
        <w:t xml:space="preserve">Replacement telephony and contact </w:t>
      </w:r>
      <w:proofErr w:type="spellStart"/>
      <w:r>
        <w:rPr>
          <w:b/>
          <w:sz w:val="28"/>
          <w:szCs w:val="28"/>
          <w:lang w:val="en-US"/>
        </w:rPr>
        <w:t>centre</w:t>
      </w:r>
      <w:proofErr w:type="spellEnd"/>
    </w:p>
    <w:p w14:paraId="3964F98F" w14:textId="77777777" w:rsidR="00534D56" w:rsidRDefault="00534D56" w:rsidP="00534D56">
      <w:pPr>
        <w:rPr>
          <w:b/>
          <w:sz w:val="28"/>
        </w:rPr>
      </w:pPr>
    </w:p>
    <w:p w14:paraId="71C6AFD3" w14:textId="77777777" w:rsidR="00534D56" w:rsidRDefault="00534D56" w:rsidP="00534D56">
      <w:pPr>
        <w:rPr>
          <w:b/>
          <w:sz w:val="28"/>
        </w:rPr>
      </w:pPr>
      <w:r>
        <w:rPr>
          <w:b/>
          <w:sz w:val="28"/>
        </w:rPr>
        <w:t xml:space="preserve">Nature of the decision: </w:t>
      </w:r>
    </w:p>
    <w:p w14:paraId="6E54196D" w14:textId="77777777" w:rsidR="00534D56" w:rsidRDefault="00534D56" w:rsidP="00534D56">
      <w:pPr>
        <w:rPr>
          <w:b/>
          <w:sz w:val="28"/>
        </w:rPr>
      </w:pPr>
    </w:p>
    <w:p w14:paraId="2B605A78" w14:textId="6CDF29D8" w:rsidR="00534D56" w:rsidRDefault="00534D56" w:rsidP="00534D56">
      <w:pPr>
        <w:rPr>
          <w:lang w:val="en-US"/>
        </w:rPr>
      </w:pPr>
      <w:r>
        <w:rPr>
          <w:noProof/>
          <w:lang w:val="en-US"/>
        </w:rPr>
        <w:t>To appoint a supplier for the replacement of thetelephony and contact centre solution</w:t>
      </w:r>
      <w:r>
        <w:rPr>
          <w:lang w:val="en-US"/>
        </w:rPr>
        <w:t>.</w:t>
      </w:r>
      <w:r>
        <w:rPr>
          <w:noProof/>
          <w:lang w:val="en-US"/>
        </w:rPr>
        <w:t xml:space="preserve">  </w:t>
      </w:r>
    </w:p>
    <w:p w14:paraId="2A7B686A" w14:textId="77777777" w:rsidR="00534D56" w:rsidRDefault="00534D56" w:rsidP="00534D56"/>
    <w:p w14:paraId="5B617489" w14:textId="77777777" w:rsidR="00534D56" w:rsidRDefault="00534D56" w:rsidP="00534D56">
      <w:pPr>
        <w:rPr>
          <w:b/>
          <w:sz w:val="28"/>
        </w:rPr>
      </w:pPr>
      <w:r>
        <w:rPr>
          <w:b/>
          <w:sz w:val="28"/>
        </w:rPr>
        <w:t>Who will make the decision?</w:t>
      </w:r>
    </w:p>
    <w:p w14:paraId="44C0974B" w14:textId="77777777" w:rsidR="00534D56" w:rsidRDefault="00534D56" w:rsidP="00534D56">
      <w:pPr>
        <w:rPr>
          <w:b/>
          <w:sz w:val="28"/>
        </w:rPr>
      </w:pPr>
    </w:p>
    <w:p w14:paraId="2B78E4D3" w14:textId="77777777" w:rsidR="00534D56" w:rsidRDefault="00534D56" w:rsidP="00534D56">
      <w:r>
        <w:t>Councillor Massey, Cabinet Member for Resources</w:t>
      </w:r>
    </w:p>
    <w:p w14:paraId="57EF3E8E" w14:textId="77777777" w:rsidR="00534D56" w:rsidRDefault="00534D56" w:rsidP="00534D56"/>
    <w:p w14:paraId="103FA781" w14:textId="77777777" w:rsidR="00534D56" w:rsidRDefault="00534D56" w:rsidP="00534D56">
      <w:pPr>
        <w:rPr>
          <w:b/>
          <w:sz w:val="28"/>
        </w:rPr>
      </w:pPr>
      <w:r>
        <w:rPr>
          <w:b/>
          <w:sz w:val="28"/>
        </w:rPr>
        <w:t>When is the decision to be taken?</w:t>
      </w:r>
    </w:p>
    <w:p w14:paraId="7509B223" w14:textId="77777777" w:rsidR="00534D56" w:rsidRDefault="00534D56" w:rsidP="00534D56">
      <w:pPr>
        <w:rPr>
          <w:b/>
          <w:sz w:val="28"/>
        </w:rPr>
      </w:pPr>
    </w:p>
    <w:p w14:paraId="1003E45A" w14:textId="350F1369" w:rsidR="00534D56" w:rsidRDefault="00534D56" w:rsidP="00534D56">
      <w:r>
        <w:t>August 2023</w:t>
      </w:r>
    </w:p>
    <w:p w14:paraId="005BF916" w14:textId="77777777" w:rsidR="00534D56" w:rsidRDefault="00534D56" w:rsidP="00534D56"/>
    <w:p w14:paraId="636F70CB" w14:textId="77777777" w:rsidR="00534D56" w:rsidRDefault="00534D56" w:rsidP="00534D56">
      <w:pPr>
        <w:rPr>
          <w:b/>
          <w:sz w:val="28"/>
        </w:rPr>
      </w:pPr>
      <w:r>
        <w:rPr>
          <w:b/>
          <w:sz w:val="28"/>
        </w:rPr>
        <w:t>Who will be consulted and how?</w:t>
      </w:r>
    </w:p>
    <w:p w14:paraId="4547179B" w14:textId="77777777" w:rsidR="00534D56" w:rsidRDefault="00534D56" w:rsidP="00534D56">
      <w:pPr>
        <w:rPr>
          <w:b/>
          <w:sz w:val="28"/>
        </w:rPr>
      </w:pPr>
    </w:p>
    <w:p w14:paraId="00C62C77" w14:textId="77777777" w:rsidR="00534D56" w:rsidRDefault="00534D56" w:rsidP="00534D56">
      <w:pPr>
        <w:rPr>
          <w:lang w:val="en-US"/>
        </w:rPr>
      </w:pPr>
      <w:r>
        <w:rPr>
          <w:lang w:val="en-US"/>
        </w:rPr>
        <w:t>Cabinet Member for Resources</w:t>
      </w:r>
    </w:p>
    <w:p w14:paraId="4DA4806F" w14:textId="77777777" w:rsidR="00534D56" w:rsidRPr="00471911" w:rsidRDefault="00534D56" w:rsidP="00534D56">
      <w:pPr>
        <w:rPr>
          <w:lang w:val="en-US"/>
        </w:rPr>
      </w:pPr>
      <w:r w:rsidRPr="00471911">
        <w:rPr>
          <w:lang w:val="en-US"/>
        </w:rPr>
        <w:t>Chief Finance Officer</w:t>
      </w:r>
    </w:p>
    <w:p w14:paraId="3AE00CCD" w14:textId="77777777" w:rsidR="00534D56" w:rsidRPr="00471911" w:rsidRDefault="00534D56" w:rsidP="00534D56">
      <w:pPr>
        <w:rPr>
          <w:lang w:val="en-US"/>
        </w:rPr>
      </w:pPr>
      <w:r w:rsidRPr="00471911">
        <w:rPr>
          <w:lang w:val="en-US"/>
        </w:rPr>
        <w:t>Chief Legal Officer</w:t>
      </w:r>
    </w:p>
    <w:p w14:paraId="536160D6" w14:textId="31D5DB42" w:rsidR="00534D56" w:rsidRDefault="00534D56" w:rsidP="00534D56">
      <w:pPr>
        <w:rPr>
          <w:lang w:val="en-US"/>
        </w:rPr>
      </w:pPr>
      <w:r w:rsidRPr="00471911">
        <w:rPr>
          <w:lang w:val="en-US"/>
        </w:rPr>
        <w:t xml:space="preserve">Corporate Director for Growth, </w:t>
      </w:r>
      <w:r>
        <w:rPr>
          <w:lang w:val="en-US"/>
        </w:rPr>
        <w:t>Resources</w:t>
      </w:r>
    </w:p>
    <w:p w14:paraId="59CCCF2D" w14:textId="77777777" w:rsidR="00534D56" w:rsidRDefault="00534D56" w:rsidP="00534D56"/>
    <w:p w14:paraId="2134DE98" w14:textId="77777777" w:rsidR="00534D56" w:rsidRDefault="00534D56" w:rsidP="00534D56">
      <w:pPr>
        <w:rPr>
          <w:b/>
          <w:sz w:val="28"/>
        </w:rPr>
      </w:pPr>
      <w:r>
        <w:rPr>
          <w:b/>
          <w:sz w:val="28"/>
        </w:rPr>
        <w:t>Supporting documentation:</w:t>
      </w:r>
    </w:p>
    <w:p w14:paraId="044C409E" w14:textId="77777777" w:rsidR="00534D56" w:rsidRDefault="00534D56" w:rsidP="00534D56">
      <w:pPr>
        <w:rPr>
          <w:b/>
          <w:sz w:val="28"/>
        </w:rPr>
      </w:pPr>
    </w:p>
    <w:p w14:paraId="7C57A73D" w14:textId="77777777" w:rsidR="00534D56" w:rsidRDefault="00534D56" w:rsidP="00534D56">
      <w:pPr>
        <w:rPr>
          <w:noProof/>
          <w:lang w:val="en-US"/>
        </w:rPr>
      </w:pPr>
      <w:r>
        <w:t xml:space="preserve">There are no supporting documents for this </w:t>
      </w:r>
      <w:proofErr w:type="gramStart"/>
      <w:r>
        <w:t>decision</w:t>
      </w:r>
      <w:proofErr w:type="gramEnd"/>
    </w:p>
    <w:p w14:paraId="49B7D80E" w14:textId="77777777" w:rsidR="00534D56" w:rsidRDefault="00534D56" w:rsidP="00534D56"/>
    <w:p w14:paraId="2CE86588" w14:textId="77777777" w:rsidR="00534D56" w:rsidRDefault="00534D56" w:rsidP="00534D56">
      <w:pPr>
        <w:rPr>
          <w:b/>
          <w:sz w:val="28"/>
        </w:rPr>
      </w:pPr>
      <w:r>
        <w:rPr>
          <w:b/>
          <w:sz w:val="28"/>
        </w:rPr>
        <w:t>How and by when to make representations:</w:t>
      </w:r>
    </w:p>
    <w:p w14:paraId="6A8BE114" w14:textId="77777777" w:rsidR="00534D56" w:rsidRDefault="00534D56" w:rsidP="00534D56">
      <w:pPr>
        <w:rPr>
          <w:b/>
          <w:sz w:val="28"/>
        </w:rPr>
      </w:pPr>
    </w:p>
    <w:p w14:paraId="1346B1D5" w14:textId="3F8F9973" w:rsidR="00534D56" w:rsidRDefault="00534D56" w:rsidP="00534D56">
      <w:r>
        <w:t xml:space="preserve">Representations should be made to </w:t>
      </w:r>
      <w:r>
        <w:rPr>
          <w:lang w:val="en-US"/>
        </w:rPr>
        <w:t xml:space="preserve">Simon Jennings </w:t>
      </w:r>
      <w:r>
        <w:t>before 29 August 2023.</w:t>
      </w:r>
    </w:p>
    <w:p w14:paraId="1A20EBA2" w14:textId="37E3E3D8" w:rsidR="00534D56" w:rsidRDefault="00534D56" w:rsidP="00534D56">
      <w:pPr>
        <w:rPr>
          <w:noProof/>
          <w:lang w:val="en-US"/>
        </w:rPr>
      </w:pPr>
      <w:r>
        <w:t xml:space="preserve">Tel: </w:t>
      </w:r>
      <w:r w:rsidRPr="00534D56">
        <w:rPr>
          <w:lang w:val="en-US"/>
        </w:rPr>
        <w:t>07825117000</w:t>
      </w:r>
    </w:p>
    <w:p w14:paraId="7BFC629D" w14:textId="77777777" w:rsidR="00534D56" w:rsidRDefault="00534D56" w:rsidP="00534D56"/>
    <w:p w14:paraId="1C602D27" w14:textId="30549DDE" w:rsidR="00534D56" w:rsidRDefault="00534D56" w:rsidP="00534D56">
      <w:r>
        <w:t>First published in Forward Plan on 1 August 2023</w:t>
      </w:r>
    </w:p>
    <w:p w14:paraId="30B0FE6C" w14:textId="77777777" w:rsidR="00534D56" w:rsidRDefault="00534D56" w:rsidP="00534D56"/>
    <w:p w14:paraId="111D3321" w14:textId="77777777" w:rsidR="00534D56" w:rsidRDefault="00534D56" w:rsidP="00534D56"/>
    <w:p w14:paraId="283F2DD1" w14:textId="77777777" w:rsidR="00534D56" w:rsidRDefault="00534D56" w:rsidP="00534D56">
      <w:pPr>
        <w:rPr>
          <w:b/>
          <w:sz w:val="28"/>
          <w:szCs w:val="28"/>
        </w:rPr>
      </w:pPr>
      <w:r>
        <w:rPr>
          <w:noProof/>
        </w:rPr>
        <mc:AlternateContent>
          <mc:Choice Requires="wps">
            <w:drawing>
              <wp:anchor distT="0" distB="0" distL="114300" distR="114300" simplePos="0" relativeHeight="251881472" behindDoc="0" locked="0" layoutInCell="1" allowOverlap="1" wp14:anchorId="036A7286" wp14:editId="25B81EAD">
                <wp:simplePos x="0" y="0"/>
                <wp:positionH relativeFrom="column">
                  <wp:posOffset>2171700</wp:posOffset>
                </wp:positionH>
                <wp:positionV relativeFrom="paragraph">
                  <wp:posOffset>346075</wp:posOffset>
                </wp:positionV>
                <wp:extent cx="1323975" cy="1143000"/>
                <wp:effectExtent l="0" t="0" r="9525" b="0"/>
                <wp:wrapNone/>
                <wp:docPr id="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3AC067" w14:textId="4F50A8C1" w:rsidR="00534D56" w:rsidRDefault="00233C79" w:rsidP="00233C79">
                            <w:r>
                              <w:object w:dxaOrig="1376" w:dyaOrig="899" w14:anchorId="6466CC01">
                                <v:shape id="_x0000_i1078" type="#_x0000_t75" style="width:75.75pt;height:49.5pt">
                                  <v:imagedata r:id="rId233" o:title=""/>
                                </v:shape>
                                <o:OLEObject Type="Embed" ProgID="Acrobat.Document.DC" ShapeID="_x0000_i1078" DrawAspect="Icon" ObjectID="_1781079563" r:id="rId2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6A7286" id="_x0000_s1116" type="#_x0000_t202" style="position:absolute;margin-left:171pt;margin-top:27.25pt;width:104.25pt;height:90pt;z-index:25188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OYfVBlYCAAC7BAAADgAAAAAAAAAAAAAAAAAuAgAAZHJzL2Uyb0RvYy54bWxQSwEC&#10;LQAUAAYACAAAACEAaFVQO94AAAAKAQAADwAAAAAAAAAAAAAAAACwBAAAZHJzL2Rvd25yZXYueG1s&#10;UEsFBgAAAAAEAAQA8wAAALsFAAAAAA==&#10;" fillcolor="window" strokeweight=".5pt">
                <v:path arrowok="t"/>
                <v:textbox style="mso-fit-shape-to-text:t">
                  <w:txbxContent>
                    <w:p w14:paraId="0F3AC067" w14:textId="4F50A8C1" w:rsidR="00534D56" w:rsidRDefault="00233C79" w:rsidP="00233C79">
                      <w:r>
                        <w:object w:dxaOrig="1376" w:dyaOrig="899" w14:anchorId="6466CC01">
                          <v:shape id="_x0000_i1116" type="#_x0000_t75" style="width:75.4pt;height:49.2pt">
                            <v:imagedata r:id="rId235" o:title=""/>
                          </v:shape>
                          <o:OLEObject Type="Embed" ProgID="Acrobat.Document.DC" ShapeID="_x0000_i1116" DrawAspect="Icon" ObjectID="_1778412514" r:id="rId236"/>
                        </w:object>
                      </w:r>
                    </w:p>
                  </w:txbxContent>
                </v:textbox>
              </v:shape>
            </w:pict>
          </mc:Fallback>
        </mc:AlternateContent>
      </w:r>
      <w:r w:rsidRPr="008254C1">
        <w:rPr>
          <w:b/>
          <w:sz w:val="28"/>
          <w:szCs w:val="28"/>
        </w:rPr>
        <w:t>Following the Making of the decision, the decision form will be published here:</w:t>
      </w:r>
    </w:p>
    <w:p w14:paraId="1ACD6094" w14:textId="77777777" w:rsidR="00534D56" w:rsidRDefault="00534D56" w:rsidP="00534D56">
      <w:pPr>
        <w:rPr>
          <w:b/>
          <w:sz w:val="28"/>
          <w:szCs w:val="28"/>
        </w:rPr>
      </w:pPr>
    </w:p>
    <w:p w14:paraId="53FEC357" w14:textId="77777777" w:rsidR="00534D56" w:rsidRDefault="00534D56" w:rsidP="00534D56">
      <w:pPr>
        <w:rPr>
          <w:b/>
          <w:sz w:val="28"/>
          <w:szCs w:val="28"/>
        </w:rPr>
      </w:pPr>
    </w:p>
    <w:p w14:paraId="6F98B592" w14:textId="77777777" w:rsidR="00534D56" w:rsidRDefault="00534D56" w:rsidP="00534D56">
      <w:pPr>
        <w:rPr>
          <w:b/>
          <w:snapToGrid w:val="0"/>
          <w:sz w:val="31"/>
        </w:rPr>
      </w:pPr>
    </w:p>
    <w:p w14:paraId="32E87771" w14:textId="77777777" w:rsidR="004E4C5F" w:rsidRDefault="004E4C5F" w:rsidP="00534D56">
      <w:pPr>
        <w:rPr>
          <w:b/>
          <w:snapToGrid w:val="0"/>
          <w:sz w:val="31"/>
        </w:rPr>
      </w:pPr>
    </w:p>
    <w:p w14:paraId="3FCC6DA0" w14:textId="77777777" w:rsidR="004E4C5F" w:rsidRDefault="004E4C5F" w:rsidP="00534D56">
      <w:pPr>
        <w:rPr>
          <w:b/>
          <w:snapToGrid w:val="0"/>
          <w:sz w:val="31"/>
        </w:rPr>
      </w:pPr>
    </w:p>
    <w:p w14:paraId="44132618" w14:textId="77777777" w:rsidR="004E4C5F" w:rsidRDefault="004E4C5F" w:rsidP="00534D56">
      <w:pPr>
        <w:rPr>
          <w:b/>
          <w:snapToGrid w:val="0"/>
          <w:sz w:val="31"/>
        </w:rPr>
      </w:pPr>
    </w:p>
    <w:p w14:paraId="522133FB" w14:textId="77777777" w:rsidR="004E4C5F" w:rsidRDefault="004E4C5F" w:rsidP="00534D56">
      <w:pPr>
        <w:rPr>
          <w:b/>
          <w:snapToGrid w:val="0"/>
          <w:sz w:val="31"/>
        </w:rPr>
      </w:pPr>
    </w:p>
    <w:p w14:paraId="6965141C" w14:textId="072153CE" w:rsidR="004E4C5F" w:rsidRDefault="004E4C5F" w:rsidP="004E4C5F">
      <w:pPr>
        <w:rPr>
          <w:b/>
          <w:sz w:val="28"/>
        </w:rPr>
      </w:pPr>
      <w:r>
        <w:rPr>
          <w:b/>
          <w:sz w:val="28"/>
        </w:rPr>
        <w:lastRenderedPageBreak/>
        <w:t xml:space="preserve">DECISION: RDD0024 </w:t>
      </w:r>
      <w:r>
        <w:rPr>
          <w:b/>
          <w:sz w:val="28"/>
          <w:szCs w:val="28"/>
          <w:lang w:val="en-US"/>
        </w:rPr>
        <w:t>Occupation Health Services Contract</w:t>
      </w:r>
    </w:p>
    <w:p w14:paraId="65C16537" w14:textId="77777777" w:rsidR="004E4C5F" w:rsidRDefault="004E4C5F" w:rsidP="004E4C5F">
      <w:pPr>
        <w:rPr>
          <w:b/>
          <w:sz w:val="28"/>
        </w:rPr>
      </w:pPr>
    </w:p>
    <w:p w14:paraId="4754D02A" w14:textId="77777777" w:rsidR="004E4C5F" w:rsidRDefault="004E4C5F" w:rsidP="004E4C5F">
      <w:pPr>
        <w:rPr>
          <w:b/>
          <w:sz w:val="28"/>
        </w:rPr>
      </w:pPr>
      <w:r>
        <w:rPr>
          <w:b/>
          <w:sz w:val="28"/>
        </w:rPr>
        <w:t xml:space="preserve">Nature of the decision: </w:t>
      </w:r>
    </w:p>
    <w:p w14:paraId="1BC2A54A" w14:textId="77777777" w:rsidR="004E4C5F" w:rsidRDefault="004E4C5F" w:rsidP="004E4C5F">
      <w:pPr>
        <w:rPr>
          <w:b/>
          <w:sz w:val="28"/>
        </w:rPr>
      </w:pPr>
    </w:p>
    <w:p w14:paraId="3C086015" w14:textId="77777777" w:rsidR="00887B68" w:rsidRDefault="00887B68" w:rsidP="00887B68">
      <w:pPr>
        <w:rPr>
          <w:noProof/>
          <w:lang w:val="en-US"/>
        </w:rPr>
      </w:pPr>
      <w:r w:rsidRPr="00E0627A">
        <w:rPr>
          <w:noProof/>
          <w:lang w:val="en-US"/>
        </w:rPr>
        <w:t xml:space="preserve">Commence a procurement process in order to award </w:t>
      </w:r>
      <w:r>
        <w:rPr>
          <w:noProof/>
          <w:lang w:val="en-US"/>
        </w:rPr>
        <w:t xml:space="preserve">a </w:t>
      </w:r>
      <w:r w:rsidRPr="00E0627A">
        <w:rPr>
          <w:noProof/>
          <w:lang w:val="en-US"/>
        </w:rPr>
        <w:t xml:space="preserve">contract for </w:t>
      </w:r>
      <w:r>
        <w:rPr>
          <w:noProof/>
          <w:lang w:val="en-US"/>
        </w:rPr>
        <w:t xml:space="preserve">Occupational Health Services to </w:t>
      </w:r>
      <w:r w:rsidRPr="0027532F">
        <w:rPr>
          <w:noProof/>
          <w:lang w:val="en-US"/>
        </w:rPr>
        <w:t>provide</w:t>
      </w:r>
      <w:r>
        <w:rPr>
          <w:noProof/>
          <w:lang w:val="en-US"/>
        </w:rPr>
        <w:t xml:space="preserve"> specialist </w:t>
      </w:r>
      <w:r w:rsidRPr="0027532F">
        <w:rPr>
          <w:noProof/>
          <w:lang w:val="en-US"/>
        </w:rPr>
        <w:t xml:space="preserve">essential advice and guidance </w:t>
      </w:r>
      <w:r>
        <w:rPr>
          <w:noProof/>
          <w:lang w:val="en-US"/>
        </w:rPr>
        <w:t>relating to</w:t>
      </w:r>
      <w:r w:rsidRPr="0027532F">
        <w:rPr>
          <w:noProof/>
          <w:lang w:val="en-US"/>
        </w:rPr>
        <w:t xml:space="preserve"> Health, Attendance and Wellbeing </w:t>
      </w:r>
      <w:r>
        <w:rPr>
          <w:noProof/>
          <w:lang w:val="en-US"/>
        </w:rPr>
        <w:t>i</w:t>
      </w:r>
      <w:r w:rsidRPr="0027532F">
        <w:rPr>
          <w:noProof/>
          <w:lang w:val="en-US"/>
        </w:rPr>
        <w:t>ssues</w:t>
      </w:r>
      <w:r>
        <w:rPr>
          <w:noProof/>
          <w:lang w:val="en-US"/>
        </w:rPr>
        <w:t>.</w:t>
      </w:r>
    </w:p>
    <w:p w14:paraId="285AD548" w14:textId="77777777" w:rsidR="00887B68" w:rsidRDefault="00887B68" w:rsidP="00887B68">
      <w:pPr>
        <w:rPr>
          <w:noProof/>
          <w:lang w:val="en-US"/>
        </w:rPr>
      </w:pPr>
      <w:r>
        <w:rPr>
          <w:noProof/>
          <w:lang w:val="en-US"/>
        </w:rPr>
        <w:t>The contract is expcted to commence on 1 April 2024.</w:t>
      </w:r>
    </w:p>
    <w:p w14:paraId="154BCD0B" w14:textId="3FB4E1DB" w:rsidR="004E4C5F" w:rsidRDefault="00887B68" w:rsidP="00887B68">
      <w:pPr>
        <w:rPr>
          <w:lang w:val="en-US"/>
        </w:rPr>
      </w:pPr>
      <w:r>
        <w:rPr>
          <w:noProof/>
          <w:lang w:val="en-US"/>
        </w:rPr>
        <w:t>Delegated Power 447 applies.</w:t>
      </w:r>
      <w:r w:rsidR="004E4C5F">
        <w:rPr>
          <w:noProof/>
          <w:lang w:val="en-US"/>
        </w:rPr>
        <w:t xml:space="preserve"> </w:t>
      </w:r>
    </w:p>
    <w:p w14:paraId="1805EB93" w14:textId="77777777" w:rsidR="004E4C5F" w:rsidRDefault="004E4C5F" w:rsidP="004E4C5F"/>
    <w:p w14:paraId="362B324E" w14:textId="77777777" w:rsidR="004E4C5F" w:rsidRDefault="004E4C5F" w:rsidP="004E4C5F">
      <w:pPr>
        <w:rPr>
          <w:b/>
          <w:sz w:val="28"/>
        </w:rPr>
      </w:pPr>
      <w:r>
        <w:rPr>
          <w:b/>
          <w:sz w:val="28"/>
        </w:rPr>
        <w:t>Who will make the decision?</w:t>
      </w:r>
    </w:p>
    <w:p w14:paraId="3235B440" w14:textId="77777777" w:rsidR="004E4C5F" w:rsidRDefault="004E4C5F" w:rsidP="004E4C5F">
      <w:pPr>
        <w:rPr>
          <w:b/>
          <w:sz w:val="28"/>
        </w:rPr>
      </w:pPr>
    </w:p>
    <w:p w14:paraId="5150D3E4" w14:textId="77777777" w:rsidR="004E4C5F" w:rsidRDefault="004E4C5F" w:rsidP="004E4C5F">
      <w:r>
        <w:t>Councillor Massey, Cabinet Member for Resources</w:t>
      </w:r>
    </w:p>
    <w:p w14:paraId="24DDA719" w14:textId="77777777" w:rsidR="004E4C5F" w:rsidRDefault="004E4C5F" w:rsidP="004E4C5F"/>
    <w:p w14:paraId="666038AE" w14:textId="77777777" w:rsidR="004E4C5F" w:rsidRDefault="004E4C5F" w:rsidP="004E4C5F">
      <w:pPr>
        <w:rPr>
          <w:b/>
          <w:sz w:val="28"/>
        </w:rPr>
      </w:pPr>
      <w:r>
        <w:rPr>
          <w:b/>
          <w:sz w:val="28"/>
        </w:rPr>
        <w:t>When is the decision to be taken?</w:t>
      </w:r>
    </w:p>
    <w:p w14:paraId="146B59CF" w14:textId="77777777" w:rsidR="004E4C5F" w:rsidRDefault="004E4C5F" w:rsidP="004E4C5F">
      <w:pPr>
        <w:rPr>
          <w:b/>
          <w:sz w:val="28"/>
        </w:rPr>
      </w:pPr>
    </w:p>
    <w:p w14:paraId="75611191" w14:textId="2E67E0C8" w:rsidR="004E4C5F" w:rsidRDefault="00887B68" w:rsidP="004E4C5F">
      <w:r>
        <w:t>October</w:t>
      </w:r>
      <w:r w:rsidR="004E4C5F">
        <w:t xml:space="preserve"> 2023</w:t>
      </w:r>
    </w:p>
    <w:p w14:paraId="27EBF0CC" w14:textId="77777777" w:rsidR="004E4C5F" w:rsidRDefault="004E4C5F" w:rsidP="004E4C5F"/>
    <w:p w14:paraId="2181852C" w14:textId="77777777" w:rsidR="004E4C5F" w:rsidRDefault="004E4C5F" w:rsidP="004E4C5F">
      <w:pPr>
        <w:rPr>
          <w:b/>
          <w:sz w:val="28"/>
        </w:rPr>
      </w:pPr>
      <w:r>
        <w:rPr>
          <w:b/>
          <w:sz w:val="28"/>
        </w:rPr>
        <w:t>Who will be consulted and how?</w:t>
      </w:r>
    </w:p>
    <w:p w14:paraId="00DEB245" w14:textId="77777777" w:rsidR="004E4C5F" w:rsidRDefault="004E4C5F" w:rsidP="004E4C5F">
      <w:pPr>
        <w:rPr>
          <w:b/>
          <w:sz w:val="28"/>
        </w:rPr>
      </w:pPr>
    </w:p>
    <w:p w14:paraId="36DA021B" w14:textId="77777777" w:rsidR="00887B68" w:rsidRPr="00E0627A" w:rsidRDefault="00887B68" w:rsidP="00887B68">
      <w:pPr>
        <w:rPr>
          <w:noProof/>
          <w:lang w:val="en-US"/>
        </w:rPr>
      </w:pPr>
      <w:r>
        <w:rPr>
          <w:lang w:val="en-US"/>
        </w:rPr>
        <w:t>Managing Director</w:t>
      </w:r>
      <w:r>
        <w:rPr>
          <w:noProof/>
          <w:lang w:val="en-US"/>
        </w:rPr>
        <w:br/>
      </w:r>
      <w:r w:rsidRPr="00E0627A">
        <w:rPr>
          <w:noProof/>
          <w:lang w:val="en-US"/>
        </w:rPr>
        <w:t xml:space="preserve">Cabinet Member for </w:t>
      </w:r>
      <w:r>
        <w:rPr>
          <w:noProof/>
          <w:lang w:val="en-US"/>
        </w:rPr>
        <w:t>Resources</w:t>
      </w:r>
      <w:r w:rsidRPr="00E0627A">
        <w:rPr>
          <w:noProof/>
          <w:lang w:val="en-US"/>
        </w:rPr>
        <w:t xml:space="preserve"> </w:t>
      </w:r>
      <w:r>
        <w:rPr>
          <w:noProof/>
          <w:lang w:val="en-US"/>
        </w:rPr>
        <w:br/>
      </w:r>
      <w:r w:rsidRPr="00E0627A">
        <w:rPr>
          <w:noProof/>
          <w:lang w:val="en-US"/>
        </w:rPr>
        <w:t>Chief Finance Officer</w:t>
      </w:r>
      <w:r>
        <w:rPr>
          <w:noProof/>
          <w:lang w:val="en-US"/>
        </w:rPr>
        <w:br/>
      </w:r>
      <w:r w:rsidRPr="00E0627A">
        <w:rPr>
          <w:noProof/>
          <w:lang w:val="en-US"/>
        </w:rPr>
        <w:t>Chief Legal Officer</w:t>
      </w:r>
    </w:p>
    <w:p w14:paraId="7A69A6E7" w14:textId="648FA7AA" w:rsidR="004E4C5F" w:rsidRDefault="00887B68" w:rsidP="00887B68">
      <w:pPr>
        <w:rPr>
          <w:noProof/>
          <w:lang w:val="en-US"/>
        </w:rPr>
      </w:pPr>
      <w:r w:rsidRPr="00E0627A">
        <w:rPr>
          <w:noProof/>
          <w:lang w:val="en-US"/>
        </w:rPr>
        <w:t xml:space="preserve">The above will be consulted </w:t>
      </w:r>
      <w:r>
        <w:rPr>
          <w:noProof/>
          <w:lang w:val="en-US"/>
        </w:rPr>
        <w:t>via</w:t>
      </w:r>
      <w:r w:rsidRPr="00E0627A">
        <w:rPr>
          <w:noProof/>
          <w:lang w:val="en-US"/>
        </w:rPr>
        <w:t xml:space="preserve"> approval of delegated decision.</w:t>
      </w:r>
    </w:p>
    <w:p w14:paraId="4234E1B5" w14:textId="77777777" w:rsidR="004E4C5F" w:rsidRDefault="004E4C5F" w:rsidP="004E4C5F"/>
    <w:p w14:paraId="01C3B074" w14:textId="77777777" w:rsidR="004E4C5F" w:rsidRDefault="004E4C5F" w:rsidP="004E4C5F">
      <w:pPr>
        <w:rPr>
          <w:b/>
          <w:sz w:val="28"/>
        </w:rPr>
      </w:pPr>
      <w:r>
        <w:rPr>
          <w:b/>
          <w:sz w:val="28"/>
        </w:rPr>
        <w:t>Supporting documentation:</w:t>
      </w:r>
    </w:p>
    <w:p w14:paraId="4B55017F" w14:textId="77777777" w:rsidR="004E4C5F" w:rsidRDefault="004E4C5F" w:rsidP="004E4C5F">
      <w:pPr>
        <w:rPr>
          <w:b/>
          <w:sz w:val="28"/>
        </w:rPr>
      </w:pPr>
    </w:p>
    <w:p w14:paraId="17273730" w14:textId="77777777" w:rsidR="004E4C5F" w:rsidRDefault="004E4C5F" w:rsidP="004E4C5F">
      <w:pPr>
        <w:rPr>
          <w:noProof/>
          <w:lang w:val="en-US"/>
        </w:rPr>
      </w:pPr>
      <w:r>
        <w:t xml:space="preserve">There are no supporting documents for this </w:t>
      </w:r>
      <w:proofErr w:type="gramStart"/>
      <w:r>
        <w:t>decision</w:t>
      </w:r>
      <w:proofErr w:type="gramEnd"/>
    </w:p>
    <w:p w14:paraId="567CF2F2" w14:textId="77777777" w:rsidR="004E4C5F" w:rsidRDefault="004E4C5F" w:rsidP="004E4C5F"/>
    <w:p w14:paraId="128104D5" w14:textId="77777777" w:rsidR="004E4C5F" w:rsidRDefault="004E4C5F" w:rsidP="004E4C5F">
      <w:pPr>
        <w:rPr>
          <w:b/>
          <w:sz w:val="28"/>
        </w:rPr>
      </w:pPr>
      <w:r>
        <w:rPr>
          <w:b/>
          <w:sz w:val="28"/>
        </w:rPr>
        <w:t>How and by when to make representations:</w:t>
      </w:r>
    </w:p>
    <w:p w14:paraId="7AA32DD3" w14:textId="77777777" w:rsidR="004E4C5F" w:rsidRDefault="004E4C5F" w:rsidP="004E4C5F">
      <w:pPr>
        <w:rPr>
          <w:b/>
          <w:sz w:val="28"/>
        </w:rPr>
      </w:pPr>
    </w:p>
    <w:p w14:paraId="6121FEAC" w14:textId="4BCBD9C8" w:rsidR="004E4C5F" w:rsidRDefault="004E4C5F" w:rsidP="004E4C5F">
      <w:r>
        <w:t xml:space="preserve">Representations should be made to </w:t>
      </w:r>
      <w:r w:rsidR="00887B68">
        <w:rPr>
          <w:lang w:val="en-US"/>
        </w:rPr>
        <w:t>Hayley Housam</w:t>
      </w:r>
      <w:r>
        <w:rPr>
          <w:lang w:val="en-US"/>
        </w:rPr>
        <w:t xml:space="preserve"> </w:t>
      </w:r>
      <w:r>
        <w:t xml:space="preserve">before </w:t>
      </w:r>
      <w:r w:rsidR="00887B68">
        <w:t>25 October</w:t>
      </w:r>
      <w:r>
        <w:t xml:space="preserve"> 2023.</w:t>
      </w:r>
    </w:p>
    <w:p w14:paraId="7033F29C" w14:textId="6721E26D" w:rsidR="004E4C5F" w:rsidRDefault="004E4C5F" w:rsidP="004E4C5F">
      <w:pPr>
        <w:rPr>
          <w:noProof/>
          <w:lang w:val="en-US"/>
        </w:rPr>
      </w:pPr>
      <w:r>
        <w:t xml:space="preserve">Tel: </w:t>
      </w:r>
      <w:r w:rsidR="00887B68">
        <w:rPr>
          <w:noProof/>
          <w:lang w:val="en-US"/>
        </w:rPr>
        <w:t>01642 771591</w:t>
      </w:r>
    </w:p>
    <w:p w14:paraId="13EF3A9E" w14:textId="77777777" w:rsidR="004E4C5F" w:rsidRDefault="004E4C5F" w:rsidP="004E4C5F"/>
    <w:p w14:paraId="5BA88142" w14:textId="62084EDF" w:rsidR="004E4C5F" w:rsidRDefault="004E4C5F" w:rsidP="004E4C5F">
      <w:r>
        <w:t xml:space="preserve">First published in Forward Plan on </w:t>
      </w:r>
      <w:r w:rsidR="00887B68">
        <w:t>27 September</w:t>
      </w:r>
      <w:r>
        <w:t xml:space="preserve"> 2023</w:t>
      </w:r>
    </w:p>
    <w:p w14:paraId="6A73B437" w14:textId="77777777" w:rsidR="004E4C5F" w:rsidRDefault="004E4C5F" w:rsidP="004E4C5F"/>
    <w:p w14:paraId="73D589C1" w14:textId="77777777" w:rsidR="004E4C5F" w:rsidRDefault="004E4C5F" w:rsidP="004E4C5F"/>
    <w:p w14:paraId="6212A0E8" w14:textId="77777777" w:rsidR="004E4C5F" w:rsidRDefault="004E4C5F" w:rsidP="004E4C5F">
      <w:pPr>
        <w:rPr>
          <w:b/>
          <w:sz w:val="28"/>
          <w:szCs w:val="28"/>
        </w:rPr>
      </w:pPr>
      <w:r>
        <w:rPr>
          <w:noProof/>
        </w:rPr>
        <mc:AlternateContent>
          <mc:Choice Requires="wps">
            <w:drawing>
              <wp:anchor distT="0" distB="0" distL="114300" distR="114300" simplePos="0" relativeHeight="251889664" behindDoc="0" locked="0" layoutInCell="1" allowOverlap="1" wp14:anchorId="28719470" wp14:editId="28585A9D">
                <wp:simplePos x="0" y="0"/>
                <wp:positionH relativeFrom="column">
                  <wp:posOffset>2171700</wp:posOffset>
                </wp:positionH>
                <wp:positionV relativeFrom="paragraph">
                  <wp:posOffset>346075</wp:posOffset>
                </wp:positionV>
                <wp:extent cx="1323975" cy="1143000"/>
                <wp:effectExtent l="0" t="0" r="9525" b="0"/>
                <wp:wrapNone/>
                <wp:docPr id="12548781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66743A8" w14:textId="6A7D35F0" w:rsidR="004E4C5F" w:rsidRDefault="00D74596" w:rsidP="00D74596">
                            <w:r>
                              <w:object w:dxaOrig="1376" w:dyaOrig="899" w14:anchorId="608B1D0A">
                                <v:shape id="_x0000_i1080" type="#_x0000_t75" style="width:75.75pt;height:49.5pt">
                                  <v:imagedata r:id="rId237" o:title=""/>
                                </v:shape>
                                <o:OLEObject Type="Embed" ProgID="Acrobat.Document.DC" ShapeID="_x0000_i1080" DrawAspect="Icon" ObjectID="_1781079564" r:id="rId2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719470" id="_x0000_s1117" type="#_x0000_t202" style="position:absolute;margin-left:171pt;margin-top:27.25pt;width:104.25pt;height:90pt;z-index:25188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qJVQ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jQWHqy2UByTawlGDzvCV&#10;xGhrTPiJWRQdUoiD5B9xqRRgitDvKKnB/vrbffBHLaCVkhZFXFCNU4Ys/NCokWk2HgfNx8N4cjvE&#10;g722bK8t+q1ZAjKZ4cAaHrfB36vTtrLQvOC0LUJMNDHNMXJB/Wm79MfBwmnlYrGITqhyw/xabww/&#10;qStw/Ny9MGv6pnvUywOcxM7yd70/+saGm8Wbh5WMwrhw2ssUJyQ2u5/mMILX5+h1+ebMfwM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BBhdqJVQIAALsEAAAOAAAAAAAAAAAAAAAAAC4CAABkcnMvZTJvRG9jLnhtbFBLAQIt&#10;ABQABgAIAAAAIQBoVVA73gAAAAoBAAAPAAAAAAAAAAAAAAAAAK8EAABkcnMvZG93bnJldi54bWxQ&#10;SwUGAAAAAAQABADzAAAAugUAAAAA&#10;" fillcolor="window" strokeweight=".5pt">
                <v:path arrowok="t"/>
                <v:textbox style="mso-fit-shape-to-text:t">
                  <w:txbxContent>
                    <w:p w14:paraId="166743A8" w14:textId="6A7D35F0" w:rsidR="004E4C5F" w:rsidRDefault="00D74596" w:rsidP="00D74596">
                      <w:r>
                        <w:object w:dxaOrig="1376" w:dyaOrig="899" w14:anchorId="608B1D0A">
                          <v:shape id="_x0000_i1118" type="#_x0000_t75" style="width:75.4pt;height:49.2pt">
                            <v:imagedata r:id="rId239" o:title=""/>
                          </v:shape>
                          <o:OLEObject Type="Embed" ProgID="Acrobat.Document.DC" ShapeID="_x0000_i1118" DrawAspect="Icon" ObjectID="_1778412515" r:id="rId240"/>
                        </w:object>
                      </w:r>
                    </w:p>
                  </w:txbxContent>
                </v:textbox>
              </v:shape>
            </w:pict>
          </mc:Fallback>
        </mc:AlternateContent>
      </w:r>
      <w:r w:rsidRPr="008254C1">
        <w:rPr>
          <w:b/>
          <w:sz w:val="28"/>
          <w:szCs w:val="28"/>
        </w:rPr>
        <w:t>Following the Making of the decision, the decision form will be published here:</w:t>
      </w:r>
    </w:p>
    <w:p w14:paraId="7FB3BE6B" w14:textId="77777777" w:rsidR="004E4C5F" w:rsidRDefault="004E4C5F" w:rsidP="004E4C5F">
      <w:pPr>
        <w:rPr>
          <w:b/>
          <w:sz w:val="28"/>
          <w:szCs w:val="28"/>
        </w:rPr>
      </w:pPr>
    </w:p>
    <w:p w14:paraId="2D9CFC6B" w14:textId="77777777" w:rsidR="004E4C5F" w:rsidRDefault="004E4C5F" w:rsidP="004E4C5F">
      <w:pPr>
        <w:rPr>
          <w:b/>
          <w:sz w:val="28"/>
          <w:szCs w:val="28"/>
        </w:rPr>
      </w:pPr>
    </w:p>
    <w:p w14:paraId="762B79E6" w14:textId="35521792" w:rsidR="00AC4E10" w:rsidRDefault="00AC4E10" w:rsidP="00AC4E10">
      <w:pPr>
        <w:rPr>
          <w:b/>
          <w:sz w:val="28"/>
        </w:rPr>
      </w:pPr>
      <w:r>
        <w:rPr>
          <w:b/>
          <w:sz w:val="28"/>
        </w:rPr>
        <w:lastRenderedPageBreak/>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 xml:space="preserve">Power to receive and </w:t>
      </w:r>
      <w:proofErr w:type="spellStart"/>
      <w:r>
        <w:rPr>
          <w:lang w:val="en-US"/>
        </w:rPr>
        <w:t>utlilise</w:t>
      </w:r>
      <w:proofErr w:type="spellEnd"/>
      <w:r>
        <w:rPr>
          <w:lang w:val="en-US"/>
        </w:rPr>
        <w:t xml:space="preserve"> grants towards expenditure incurred by reason of special need (e.g. Lottery, English Partnerships </w:t>
      </w:r>
      <w:proofErr w:type="spellStart"/>
      <w:r>
        <w:rPr>
          <w:lang w:val="en-US"/>
        </w:rPr>
        <w:t>etc</w:t>
      </w:r>
      <w:proofErr w:type="spellEnd"/>
      <w:r>
        <w:rPr>
          <w:lang w:val="en-US"/>
        </w:rPr>
        <w:t>)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000000" w:rsidP="00AC4E10">
      <w:pPr>
        <w:rPr>
          <w:noProof/>
          <w:lang w:val="en-US"/>
        </w:rPr>
      </w:pPr>
      <w:hyperlink r:id="rId241" w:history="1">
        <w:r w:rsidR="00AC4E10"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000000" w:rsidP="00AC4E10">
      <w:pPr>
        <w:rPr>
          <w:noProof/>
          <w:lang w:val="en-US"/>
        </w:rPr>
      </w:pPr>
      <w:hyperlink r:id="rId242" w:history="1">
        <w:r w:rsidR="00AC4E10"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lastRenderedPageBreak/>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2509C9C7" w:rsidR="00AC4E10" w:rsidRDefault="001F1E7A" w:rsidP="001F1E7A">
                            <w:r>
                              <w:object w:dxaOrig="1376" w:dyaOrig="893" w14:anchorId="038E9749">
                                <v:shape id="_x0000_i1082" type="#_x0000_t75" style="width:75.75pt;height:49.5pt">
                                  <v:imagedata r:id="rId243" o:title=""/>
                                </v:shape>
                                <o:OLEObject Type="Embed" ProgID="Acrobat.Document.DC" ShapeID="_x0000_i1082" DrawAspect="Icon" ObjectID="_1781079565" r:id="rId2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1CF0854" id="_x0000_t202" coordsize="21600,21600" o:spt="202" path="m,l,21600r21600,l21600,xe">
                <v:stroke joinstyle="miter"/>
                <v:path gradientshapeok="t" o:connecttype="rect"/>
              </v:shapetype>
              <v:shape id="_x0000_s1118"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" fillcolor="window" strokeweight=".5pt">
                <v:path arrowok="t"/>
                <v:textbox style="mso-fit-shape-to-text:t">
                  <w:txbxContent>
                    <w:p w14:paraId="785CD9E5" w14:textId="2509C9C7" w:rsidR="00AC4E10" w:rsidRDefault="001F1E7A" w:rsidP="001F1E7A">
                      <w:r>
                        <w:object w:dxaOrig="1508" w:dyaOrig="983" w14:anchorId="038E9749">
                          <v:shape id="_x0000_i1121" type="#_x0000_t75" style="width:75.4pt;height:49.15pt">
                            <v:imagedata r:id="rId245" o:title=""/>
                          </v:shape>
                          <o:OLEObject Type="Embed" ProgID="Acrobat.Document.DC" ShapeID="_x0000_i1121" DrawAspect="Icon" ObjectID="_1779098932" r:id="rId246"/>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lastRenderedPageBreak/>
        <w:t>DECISION: RDD00</w:t>
      </w:r>
      <w:r w:rsidR="00407635">
        <w:rPr>
          <w:b/>
          <w:sz w:val="28"/>
        </w:rPr>
        <w:t>26</w:t>
      </w:r>
      <w:r>
        <w:rPr>
          <w:b/>
          <w:sz w:val="28"/>
        </w:rPr>
        <w:t xml:space="preserve"> </w:t>
      </w:r>
      <w:r w:rsidR="00407635" w:rsidRPr="00407635">
        <w:rPr>
          <w:b/>
          <w:sz w:val="28"/>
          <w:szCs w:val="28"/>
        </w:rPr>
        <w:t xml:space="preserve">Land at </w:t>
      </w:r>
      <w:proofErr w:type="spellStart"/>
      <w:r w:rsidR="00407635" w:rsidRPr="00407635">
        <w:rPr>
          <w:b/>
          <w:sz w:val="28"/>
          <w:szCs w:val="28"/>
        </w:rPr>
        <w:t>Coatham</w:t>
      </w:r>
      <w:proofErr w:type="spellEnd"/>
      <w:r w:rsidR="00407635" w:rsidRPr="00407635">
        <w:rPr>
          <w:b/>
          <w:sz w:val="28"/>
          <w:szCs w:val="28"/>
        </w:rPr>
        <w:t xml:space="preserve"> option agreement for proposed arena</w:t>
      </w:r>
    </w:p>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6847096E" w:rsidR="004D4D30" w:rsidRDefault="00407635" w:rsidP="004D4D30">
      <w:r>
        <w:t>June 2023</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r>
        <w:rPr>
          <w:lang w:val="en-US"/>
        </w:rPr>
        <w:t xml:space="preserve">All of the above will be consulted via approval of the delegated </w:t>
      </w:r>
      <w:proofErr w:type="gramStart"/>
      <w:r>
        <w:rPr>
          <w:lang w:val="en-US"/>
        </w:rPr>
        <w:t>decision</w:t>
      </w:r>
      <w:proofErr w:type="gramEnd"/>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 xml:space="preserve">There are no supporting documents for this </w:t>
      </w:r>
      <w:proofErr w:type="gramStart"/>
      <w:r>
        <w:t>decision</w:t>
      </w:r>
      <w:proofErr w:type="gramEnd"/>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000000" w:rsidP="004D4D30">
      <w:pPr>
        <w:rPr>
          <w:rFonts w:cs="Arial"/>
          <w:noProof/>
          <w:szCs w:val="24"/>
          <w:lang w:val="en-US"/>
        </w:rPr>
      </w:pPr>
      <w:hyperlink r:id="rId247" w:history="1">
        <w:r w:rsidR="00407635"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07FE5FF0">
                <wp:simplePos x="0" y="0"/>
                <wp:positionH relativeFrom="page">
                  <wp:align>center</wp:align>
                </wp:positionH>
                <wp:positionV relativeFrom="paragraph">
                  <wp:posOffset>111125</wp:posOffset>
                </wp:positionV>
                <wp:extent cx="1323975" cy="1143000"/>
                <wp:effectExtent l="0" t="0" r="28575" b="19050"/>
                <wp:wrapNone/>
                <wp:docPr id="15927122"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126" type="#_x0000_t202" alt="Link to the decision form."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RWVymlgCAAC+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lastRenderedPageBreak/>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 xml:space="preserve">Commence a procurement process </w:t>
      </w:r>
      <w:proofErr w:type="gramStart"/>
      <w:r w:rsidRPr="00C82E83">
        <w:rPr>
          <w:rFonts w:cs="Arial"/>
          <w:szCs w:val="24"/>
          <w:lang w:val="en-US" w:eastAsia="en-GB"/>
        </w:rPr>
        <w:t>in order to</w:t>
      </w:r>
      <w:proofErr w:type="gramEnd"/>
      <w:r w:rsidRPr="00C82E83">
        <w:rPr>
          <w:rFonts w:cs="Arial"/>
          <w:szCs w:val="24"/>
          <w:lang w:val="en-US" w:eastAsia="en-GB"/>
        </w:rPr>
        <w:t xml:space="preserve">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 xml:space="preserve">The Framework will be for a period of 2 years plus the option of 2 x </w:t>
      </w:r>
      <w:proofErr w:type="gramStart"/>
      <w:r w:rsidRPr="00C82E83">
        <w:rPr>
          <w:rFonts w:cs="Arial"/>
          <w:szCs w:val="24"/>
          <w:lang w:val="en-US" w:eastAsia="en-GB"/>
        </w:rPr>
        <w:t>12 month</w:t>
      </w:r>
      <w:proofErr w:type="gramEnd"/>
      <w:r w:rsidRPr="00C82E83">
        <w:rPr>
          <w:rFonts w:cs="Arial"/>
          <w:szCs w:val="24"/>
          <w:lang w:val="en-US" w:eastAsia="en-GB"/>
        </w:rPr>
        <w:t xml:space="preserve">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 xml:space="preserve">The annual contract value for Redcar &amp; Cleveland Borough Council is expected to be in the region of £140,000, </w:t>
      </w:r>
      <w:proofErr w:type="spellStart"/>
      <w:r w:rsidRPr="00C82E83">
        <w:rPr>
          <w:rFonts w:cs="Arial"/>
          <w:szCs w:val="24"/>
          <w:lang w:val="en-US" w:eastAsia="en-GB"/>
        </w:rPr>
        <w:t>totalling</w:t>
      </w:r>
      <w:proofErr w:type="spellEnd"/>
      <w:r w:rsidRPr="00C82E83">
        <w:rPr>
          <w:rFonts w:cs="Arial"/>
          <w:szCs w:val="24"/>
          <w:lang w:val="en-US" w:eastAsia="en-GB"/>
        </w:rPr>
        <w:t xml:space="preserve"> £570,000 for the full contract period (</w:t>
      </w:r>
      <w:proofErr w:type="spellStart"/>
      <w:r w:rsidRPr="00C82E83">
        <w:rPr>
          <w:rFonts w:cs="Arial"/>
          <w:szCs w:val="24"/>
          <w:lang w:val="en-US" w:eastAsia="en-GB"/>
        </w:rPr>
        <w:t>includng</w:t>
      </w:r>
      <w:proofErr w:type="spellEnd"/>
      <w:r w:rsidRPr="00C82E83">
        <w:rPr>
          <w:rFonts w:cs="Arial"/>
          <w:szCs w:val="24"/>
          <w:lang w:val="en-US" w:eastAsia="en-GB"/>
        </w:rPr>
        <w:t xml:space="preserve"> extension periods), this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 xml:space="preserve">The total advertised contract value of the Framework including extension periods will be £1.5 million, this is to allow access to the framework for other local authorities within the Tees Valley should they wish to </w:t>
      </w:r>
      <w:proofErr w:type="spellStart"/>
      <w:r w:rsidRPr="00C82E83">
        <w:rPr>
          <w:rFonts w:cs="Arial"/>
          <w:szCs w:val="24"/>
          <w:lang w:val="en-US" w:eastAsia="en-GB"/>
        </w:rPr>
        <w:t>utilise</w:t>
      </w:r>
      <w:proofErr w:type="spellEnd"/>
      <w:r w:rsidRPr="00C82E83">
        <w:rPr>
          <w:rFonts w:cs="Arial"/>
          <w:szCs w:val="24"/>
          <w:lang w:val="en-US" w:eastAsia="en-GB"/>
        </w:rPr>
        <w:t xml:space="preserv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675B989B" w:rsidR="00C82E83" w:rsidRDefault="00C82E83" w:rsidP="00C82E83">
      <w:r>
        <w:t>July 2023</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r>
        <w:rPr>
          <w:lang w:val="en-US"/>
        </w:rPr>
        <w:t xml:space="preserve">All of the above will be consulted via approval of the delegated </w:t>
      </w:r>
      <w:proofErr w:type="gramStart"/>
      <w:r>
        <w:rPr>
          <w:lang w:val="en-US"/>
        </w:rPr>
        <w:t>decision</w:t>
      </w:r>
      <w:proofErr w:type="gramEnd"/>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 xml:space="preserve">There are no supporting documents for this </w:t>
      </w:r>
      <w:proofErr w:type="gramStart"/>
      <w:r>
        <w:t>decision</w:t>
      </w:r>
      <w:proofErr w:type="gramEnd"/>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000000" w:rsidP="00C82E83">
      <w:pPr>
        <w:rPr>
          <w:noProof/>
          <w:lang w:val="en-US"/>
        </w:rPr>
      </w:pPr>
      <w:hyperlink r:id="rId248" w:history="1">
        <w:r w:rsidR="00C82E83" w:rsidRPr="00C33548">
          <w:rPr>
            <w:rStyle w:val="Hyperlink"/>
            <w:lang w:val="en-US"/>
          </w:rPr>
          <w:t>david.calderwood</w:t>
        </w:r>
        <w:r w:rsidR="00C82E83" w:rsidRPr="00C33548">
          <w:rPr>
            <w:rStyle w:val="Hyperlink"/>
            <w:noProof/>
            <w:lang w:val="en-US"/>
          </w:rPr>
          <w:t>@redcar-cleveland.gov.uk</w:t>
        </w:r>
      </w:hyperlink>
      <w:r w:rsidR="00C82E83">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26FD3AAD">
                <wp:simplePos x="0" y="0"/>
                <wp:positionH relativeFrom="page">
                  <wp:align>center</wp:align>
                </wp:positionH>
                <wp:positionV relativeFrom="paragraph">
                  <wp:posOffset>111125</wp:posOffset>
                </wp:positionV>
                <wp:extent cx="1323975" cy="1143000"/>
                <wp:effectExtent l="0" t="0" r="28575" b="19050"/>
                <wp:wrapNone/>
                <wp:docPr id="402605048" name="Text Box 1" descr="Link to the decision for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77777777" w:rsidR="00C82E83" w:rsidRDefault="00C82E83" w:rsidP="00C82E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71848" id="_x0000_s1127" type="#_x0000_t202" alt="Link to the decision form." style="position:absolute;margin-left:0;margin-top:8.75pt;width:104.25pt;height:90pt;z-index:2519654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z1PWQIAAL4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" fillcolor="window" strokeweight=".5pt">
                <v:path arrowok="t"/>
                <v:textbox>
                  <w:txbxContent>
                    <w:p w14:paraId="5C677A68" w14:textId="77777777" w:rsidR="00C82E83" w:rsidRDefault="00C82E83" w:rsidP="00C82E83"/>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7191F6FE" w14:textId="623631AE" w:rsidR="00FB1E4C" w:rsidRDefault="00FB1E4C" w:rsidP="00B36B87">
      <w:pPr>
        <w:rPr>
          <w:b/>
          <w:snapToGrid w:val="0"/>
          <w:sz w:val="31"/>
        </w:rPr>
      </w:pPr>
      <w:r>
        <w:rPr>
          <w:b/>
          <w:snapToGrid w:val="0"/>
          <w:sz w:val="31"/>
        </w:rPr>
        <w:lastRenderedPageBreak/>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5" w:name="Decision"/>
      <w:r>
        <w:rPr>
          <w:b/>
          <w:snapToGrid w:val="0"/>
          <w:sz w:val="31"/>
        </w:rPr>
        <w:t>DECISION MAKERS</w:t>
      </w:r>
      <w:bookmarkEnd w:id="25"/>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49"/>
      <w:footerReference w:type="default" r:id="rId250"/>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817030" w14:textId="77777777" w:rsidR="00567477" w:rsidRDefault="00567477">
      <w:r>
        <w:separator/>
      </w:r>
    </w:p>
  </w:endnote>
  <w:endnote w:type="continuationSeparator" w:id="0">
    <w:p w14:paraId="57199517" w14:textId="77777777" w:rsidR="00567477" w:rsidRDefault="005674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D23923" w14:textId="77777777" w:rsidR="00567477" w:rsidRDefault="00567477">
      <w:r>
        <w:separator/>
      </w:r>
    </w:p>
  </w:footnote>
  <w:footnote w:type="continuationSeparator" w:id="0">
    <w:p w14:paraId="407411BE" w14:textId="77777777" w:rsidR="00567477" w:rsidRDefault="005674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6167"/>
    <w:rsid w:val="00010826"/>
    <w:rsid w:val="0002346F"/>
    <w:rsid w:val="0003297D"/>
    <w:rsid w:val="00033C35"/>
    <w:rsid w:val="000378CD"/>
    <w:rsid w:val="00052B78"/>
    <w:rsid w:val="00056686"/>
    <w:rsid w:val="0006281A"/>
    <w:rsid w:val="0006311E"/>
    <w:rsid w:val="000644F1"/>
    <w:rsid w:val="000658DD"/>
    <w:rsid w:val="00080A23"/>
    <w:rsid w:val="00081398"/>
    <w:rsid w:val="00087C59"/>
    <w:rsid w:val="000910AA"/>
    <w:rsid w:val="00096D1D"/>
    <w:rsid w:val="000A5B2F"/>
    <w:rsid w:val="000A662D"/>
    <w:rsid w:val="000B4262"/>
    <w:rsid w:val="000D5DBC"/>
    <w:rsid w:val="000E397A"/>
    <w:rsid w:val="000E3A92"/>
    <w:rsid w:val="000E64D8"/>
    <w:rsid w:val="000E6614"/>
    <w:rsid w:val="00100DAB"/>
    <w:rsid w:val="00100FAB"/>
    <w:rsid w:val="00110969"/>
    <w:rsid w:val="00115105"/>
    <w:rsid w:val="001218CA"/>
    <w:rsid w:val="00124503"/>
    <w:rsid w:val="0013345B"/>
    <w:rsid w:val="001434D9"/>
    <w:rsid w:val="001564CB"/>
    <w:rsid w:val="00157767"/>
    <w:rsid w:val="0016070F"/>
    <w:rsid w:val="001643AF"/>
    <w:rsid w:val="001647E8"/>
    <w:rsid w:val="0016617D"/>
    <w:rsid w:val="00187B27"/>
    <w:rsid w:val="0019045C"/>
    <w:rsid w:val="00192164"/>
    <w:rsid w:val="0019405D"/>
    <w:rsid w:val="00195996"/>
    <w:rsid w:val="001A47EE"/>
    <w:rsid w:val="001A4C17"/>
    <w:rsid w:val="001B184C"/>
    <w:rsid w:val="001B4659"/>
    <w:rsid w:val="001C2628"/>
    <w:rsid w:val="001C3541"/>
    <w:rsid w:val="001C4A7C"/>
    <w:rsid w:val="001F1E7A"/>
    <w:rsid w:val="00211559"/>
    <w:rsid w:val="0021599B"/>
    <w:rsid w:val="00217DAB"/>
    <w:rsid w:val="00220614"/>
    <w:rsid w:val="002215FD"/>
    <w:rsid w:val="00223918"/>
    <w:rsid w:val="002329D4"/>
    <w:rsid w:val="00233C79"/>
    <w:rsid w:val="00236718"/>
    <w:rsid w:val="00242DFF"/>
    <w:rsid w:val="00243D56"/>
    <w:rsid w:val="00245CE7"/>
    <w:rsid w:val="002467D4"/>
    <w:rsid w:val="00252467"/>
    <w:rsid w:val="00252815"/>
    <w:rsid w:val="00257914"/>
    <w:rsid w:val="00263F99"/>
    <w:rsid w:val="00263FFD"/>
    <w:rsid w:val="002658B9"/>
    <w:rsid w:val="00267417"/>
    <w:rsid w:val="0028319B"/>
    <w:rsid w:val="00285B15"/>
    <w:rsid w:val="00290700"/>
    <w:rsid w:val="00297991"/>
    <w:rsid w:val="002A3B54"/>
    <w:rsid w:val="002B0E16"/>
    <w:rsid w:val="002B69A6"/>
    <w:rsid w:val="002C3199"/>
    <w:rsid w:val="002C4074"/>
    <w:rsid w:val="002C53D4"/>
    <w:rsid w:val="002D489D"/>
    <w:rsid w:val="002D63E6"/>
    <w:rsid w:val="002D729C"/>
    <w:rsid w:val="002E033E"/>
    <w:rsid w:val="002E4775"/>
    <w:rsid w:val="002F082D"/>
    <w:rsid w:val="002F7E50"/>
    <w:rsid w:val="0030017F"/>
    <w:rsid w:val="00307EAB"/>
    <w:rsid w:val="00312FC3"/>
    <w:rsid w:val="00316A9B"/>
    <w:rsid w:val="003232B6"/>
    <w:rsid w:val="00323F89"/>
    <w:rsid w:val="003250B2"/>
    <w:rsid w:val="00325127"/>
    <w:rsid w:val="00325CDE"/>
    <w:rsid w:val="00332172"/>
    <w:rsid w:val="00335DDD"/>
    <w:rsid w:val="00336519"/>
    <w:rsid w:val="003432C4"/>
    <w:rsid w:val="0035203A"/>
    <w:rsid w:val="003531AA"/>
    <w:rsid w:val="00353DB6"/>
    <w:rsid w:val="00353E08"/>
    <w:rsid w:val="003572E1"/>
    <w:rsid w:val="00360F80"/>
    <w:rsid w:val="0036230F"/>
    <w:rsid w:val="00364F2F"/>
    <w:rsid w:val="00372EE8"/>
    <w:rsid w:val="00375230"/>
    <w:rsid w:val="00380B60"/>
    <w:rsid w:val="00384630"/>
    <w:rsid w:val="00386219"/>
    <w:rsid w:val="00392F97"/>
    <w:rsid w:val="00393C1E"/>
    <w:rsid w:val="00394D8B"/>
    <w:rsid w:val="00396028"/>
    <w:rsid w:val="003A48CB"/>
    <w:rsid w:val="003B0FCB"/>
    <w:rsid w:val="003B2F0A"/>
    <w:rsid w:val="003B56CF"/>
    <w:rsid w:val="003B7C3F"/>
    <w:rsid w:val="003C322D"/>
    <w:rsid w:val="003D272A"/>
    <w:rsid w:val="003D3AFC"/>
    <w:rsid w:val="003D6ADE"/>
    <w:rsid w:val="003E5E42"/>
    <w:rsid w:val="003E5E70"/>
    <w:rsid w:val="003E62E6"/>
    <w:rsid w:val="003F07CB"/>
    <w:rsid w:val="003F3439"/>
    <w:rsid w:val="003F433C"/>
    <w:rsid w:val="00407635"/>
    <w:rsid w:val="00416246"/>
    <w:rsid w:val="0042048E"/>
    <w:rsid w:val="004269E6"/>
    <w:rsid w:val="00432D6E"/>
    <w:rsid w:val="004404A8"/>
    <w:rsid w:val="004406AD"/>
    <w:rsid w:val="00453969"/>
    <w:rsid w:val="00455F06"/>
    <w:rsid w:val="00461088"/>
    <w:rsid w:val="004610CB"/>
    <w:rsid w:val="0046115F"/>
    <w:rsid w:val="00463ED8"/>
    <w:rsid w:val="004678D2"/>
    <w:rsid w:val="0047023D"/>
    <w:rsid w:val="00474AF6"/>
    <w:rsid w:val="004840E6"/>
    <w:rsid w:val="0048456D"/>
    <w:rsid w:val="00492FC6"/>
    <w:rsid w:val="004933B9"/>
    <w:rsid w:val="0049427A"/>
    <w:rsid w:val="00495F6A"/>
    <w:rsid w:val="00496B39"/>
    <w:rsid w:val="00496E88"/>
    <w:rsid w:val="00497426"/>
    <w:rsid w:val="004A123B"/>
    <w:rsid w:val="004A5211"/>
    <w:rsid w:val="004C16FF"/>
    <w:rsid w:val="004C4F33"/>
    <w:rsid w:val="004C73EB"/>
    <w:rsid w:val="004D2459"/>
    <w:rsid w:val="004D4D30"/>
    <w:rsid w:val="004E4C5F"/>
    <w:rsid w:val="004F136A"/>
    <w:rsid w:val="004F1698"/>
    <w:rsid w:val="004F2AEC"/>
    <w:rsid w:val="004F33F8"/>
    <w:rsid w:val="00510A00"/>
    <w:rsid w:val="0051460A"/>
    <w:rsid w:val="00515343"/>
    <w:rsid w:val="00516ABB"/>
    <w:rsid w:val="00516CAD"/>
    <w:rsid w:val="005232F0"/>
    <w:rsid w:val="00524809"/>
    <w:rsid w:val="00525A99"/>
    <w:rsid w:val="00534D56"/>
    <w:rsid w:val="00536F3F"/>
    <w:rsid w:val="00537F56"/>
    <w:rsid w:val="005408B4"/>
    <w:rsid w:val="00543495"/>
    <w:rsid w:val="005535DB"/>
    <w:rsid w:val="0055753A"/>
    <w:rsid w:val="00561443"/>
    <w:rsid w:val="0056344C"/>
    <w:rsid w:val="00565647"/>
    <w:rsid w:val="00567477"/>
    <w:rsid w:val="00567C9A"/>
    <w:rsid w:val="005817CA"/>
    <w:rsid w:val="00582AEA"/>
    <w:rsid w:val="00583603"/>
    <w:rsid w:val="005A1029"/>
    <w:rsid w:val="005A4C2F"/>
    <w:rsid w:val="005C7418"/>
    <w:rsid w:val="005D2BFE"/>
    <w:rsid w:val="005D40ED"/>
    <w:rsid w:val="005E1C98"/>
    <w:rsid w:val="005E427F"/>
    <w:rsid w:val="005F4BCF"/>
    <w:rsid w:val="0060034E"/>
    <w:rsid w:val="006003C7"/>
    <w:rsid w:val="00604B9A"/>
    <w:rsid w:val="0061370E"/>
    <w:rsid w:val="006234F0"/>
    <w:rsid w:val="006257BD"/>
    <w:rsid w:val="00631277"/>
    <w:rsid w:val="00644416"/>
    <w:rsid w:val="0064552C"/>
    <w:rsid w:val="006606D7"/>
    <w:rsid w:val="00660EC3"/>
    <w:rsid w:val="00661D02"/>
    <w:rsid w:val="00662146"/>
    <w:rsid w:val="00664025"/>
    <w:rsid w:val="00670321"/>
    <w:rsid w:val="00670EB7"/>
    <w:rsid w:val="00674D12"/>
    <w:rsid w:val="006812B9"/>
    <w:rsid w:val="006818AC"/>
    <w:rsid w:val="00683F52"/>
    <w:rsid w:val="006978EB"/>
    <w:rsid w:val="006A6395"/>
    <w:rsid w:val="006B1ACB"/>
    <w:rsid w:val="006B26A6"/>
    <w:rsid w:val="006B4381"/>
    <w:rsid w:val="006C23A9"/>
    <w:rsid w:val="006C264B"/>
    <w:rsid w:val="006C26AD"/>
    <w:rsid w:val="006C309B"/>
    <w:rsid w:val="006D062D"/>
    <w:rsid w:val="006D7DF4"/>
    <w:rsid w:val="006E0F1E"/>
    <w:rsid w:val="006E4EBF"/>
    <w:rsid w:val="006E63A9"/>
    <w:rsid w:val="006E65E6"/>
    <w:rsid w:val="006F06B2"/>
    <w:rsid w:val="00702068"/>
    <w:rsid w:val="007108CF"/>
    <w:rsid w:val="00715454"/>
    <w:rsid w:val="0072403F"/>
    <w:rsid w:val="007259B8"/>
    <w:rsid w:val="00736D7E"/>
    <w:rsid w:val="0074195D"/>
    <w:rsid w:val="00746E8C"/>
    <w:rsid w:val="00751FA8"/>
    <w:rsid w:val="007548DF"/>
    <w:rsid w:val="007634CD"/>
    <w:rsid w:val="00767C23"/>
    <w:rsid w:val="007700F0"/>
    <w:rsid w:val="00771E67"/>
    <w:rsid w:val="007734E7"/>
    <w:rsid w:val="0078490E"/>
    <w:rsid w:val="00787841"/>
    <w:rsid w:val="00787DAD"/>
    <w:rsid w:val="00792244"/>
    <w:rsid w:val="007A0C3A"/>
    <w:rsid w:val="007A1681"/>
    <w:rsid w:val="007A5466"/>
    <w:rsid w:val="007B0F8E"/>
    <w:rsid w:val="007B3D2D"/>
    <w:rsid w:val="007B4E8D"/>
    <w:rsid w:val="007B5097"/>
    <w:rsid w:val="007B6B6B"/>
    <w:rsid w:val="007C052D"/>
    <w:rsid w:val="007C7B69"/>
    <w:rsid w:val="007D0E7B"/>
    <w:rsid w:val="007D3D1F"/>
    <w:rsid w:val="007D524A"/>
    <w:rsid w:val="007D78F5"/>
    <w:rsid w:val="007E1F95"/>
    <w:rsid w:val="007F6BDC"/>
    <w:rsid w:val="008013E1"/>
    <w:rsid w:val="008026A1"/>
    <w:rsid w:val="00810FF5"/>
    <w:rsid w:val="00815734"/>
    <w:rsid w:val="00821846"/>
    <w:rsid w:val="00822296"/>
    <w:rsid w:val="0082252E"/>
    <w:rsid w:val="00822F86"/>
    <w:rsid w:val="008257C5"/>
    <w:rsid w:val="00832076"/>
    <w:rsid w:val="00844909"/>
    <w:rsid w:val="00851555"/>
    <w:rsid w:val="008555EE"/>
    <w:rsid w:val="008574CA"/>
    <w:rsid w:val="00861617"/>
    <w:rsid w:val="00877698"/>
    <w:rsid w:val="00880C94"/>
    <w:rsid w:val="00887159"/>
    <w:rsid w:val="00887B68"/>
    <w:rsid w:val="0089128E"/>
    <w:rsid w:val="008A4C79"/>
    <w:rsid w:val="008A596C"/>
    <w:rsid w:val="008A60B8"/>
    <w:rsid w:val="008B02EE"/>
    <w:rsid w:val="008B19D8"/>
    <w:rsid w:val="008B1EB6"/>
    <w:rsid w:val="008B24FF"/>
    <w:rsid w:val="008B5C78"/>
    <w:rsid w:val="008C0EBA"/>
    <w:rsid w:val="008C6ABD"/>
    <w:rsid w:val="008D67D2"/>
    <w:rsid w:val="008E0082"/>
    <w:rsid w:val="008E06CE"/>
    <w:rsid w:val="008E4690"/>
    <w:rsid w:val="008E4C5C"/>
    <w:rsid w:val="008F01A6"/>
    <w:rsid w:val="008F4FD2"/>
    <w:rsid w:val="008F55BB"/>
    <w:rsid w:val="008F5A3A"/>
    <w:rsid w:val="009072AE"/>
    <w:rsid w:val="0091194E"/>
    <w:rsid w:val="0091256E"/>
    <w:rsid w:val="0092256E"/>
    <w:rsid w:val="00925E55"/>
    <w:rsid w:val="00927703"/>
    <w:rsid w:val="00932AF8"/>
    <w:rsid w:val="009357F0"/>
    <w:rsid w:val="00951D78"/>
    <w:rsid w:val="0095685C"/>
    <w:rsid w:val="00956F50"/>
    <w:rsid w:val="009715A6"/>
    <w:rsid w:val="00971CD1"/>
    <w:rsid w:val="0097561A"/>
    <w:rsid w:val="009814D2"/>
    <w:rsid w:val="00981C9F"/>
    <w:rsid w:val="009820AE"/>
    <w:rsid w:val="0098324B"/>
    <w:rsid w:val="00983D24"/>
    <w:rsid w:val="00984232"/>
    <w:rsid w:val="00993C59"/>
    <w:rsid w:val="009A3DB1"/>
    <w:rsid w:val="009A43C5"/>
    <w:rsid w:val="009C5B1B"/>
    <w:rsid w:val="009C60D3"/>
    <w:rsid w:val="009D061E"/>
    <w:rsid w:val="009D0D82"/>
    <w:rsid w:val="009D200B"/>
    <w:rsid w:val="009D4B25"/>
    <w:rsid w:val="009D5D15"/>
    <w:rsid w:val="009E065B"/>
    <w:rsid w:val="009E5D69"/>
    <w:rsid w:val="009E73B4"/>
    <w:rsid w:val="009F2380"/>
    <w:rsid w:val="009F31D0"/>
    <w:rsid w:val="009F3BF9"/>
    <w:rsid w:val="00A03137"/>
    <w:rsid w:val="00A035DA"/>
    <w:rsid w:val="00A045A0"/>
    <w:rsid w:val="00A04AC5"/>
    <w:rsid w:val="00A277FD"/>
    <w:rsid w:val="00A35973"/>
    <w:rsid w:val="00A36733"/>
    <w:rsid w:val="00A36D44"/>
    <w:rsid w:val="00A41823"/>
    <w:rsid w:val="00A42A02"/>
    <w:rsid w:val="00A47212"/>
    <w:rsid w:val="00A57B59"/>
    <w:rsid w:val="00A6594C"/>
    <w:rsid w:val="00A65AE2"/>
    <w:rsid w:val="00A706C8"/>
    <w:rsid w:val="00A74E5A"/>
    <w:rsid w:val="00A77D25"/>
    <w:rsid w:val="00A81412"/>
    <w:rsid w:val="00A919E2"/>
    <w:rsid w:val="00A94581"/>
    <w:rsid w:val="00AA30BE"/>
    <w:rsid w:val="00AB5A58"/>
    <w:rsid w:val="00AC2931"/>
    <w:rsid w:val="00AC4E10"/>
    <w:rsid w:val="00AC6F6B"/>
    <w:rsid w:val="00AD35F4"/>
    <w:rsid w:val="00AD4F77"/>
    <w:rsid w:val="00AF7E90"/>
    <w:rsid w:val="00B0037C"/>
    <w:rsid w:val="00B02705"/>
    <w:rsid w:val="00B02D98"/>
    <w:rsid w:val="00B10FA8"/>
    <w:rsid w:val="00B127B4"/>
    <w:rsid w:val="00B323C9"/>
    <w:rsid w:val="00B32B63"/>
    <w:rsid w:val="00B36394"/>
    <w:rsid w:val="00B36B87"/>
    <w:rsid w:val="00B53E30"/>
    <w:rsid w:val="00B54FC0"/>
    <w:rsid w:val="00B558CF"/>
    <w:rsid w:val="00B567E0"/>
    <w:rsid w:val="00B619B8"/>
    <w:rsid w:val="00B62839"/>
    <w:rsid w:val="00B62FE0"/>
    <w:rsid w:val="00B66B42"/>
    <w:rsid w:val="00B6782F"/>
    <w:rsid w:val="00B875BA"/>
    <w:rsid w:val="00B905FF"/>
    <w:rsid w:val="00B9120D"/>
    <w:rsid w:val="00B93882"/>
    <w:rsid w:val="00B950E6"/>
    <w:rsid w:val="00BA073E"/>
    <w:rsid w:val="00BA184D"/>
    <w:rsid w:val="00BA2E4D"/>
    <w:rsid w:val="00BA59CB"/>
    <w:rsid w:val="00BB0B52"/>
    <w:rsid w:val="00BB3500"/>
    <w:rsid w:val="00BB61B1"/>
    <w:rsid w:val="00BC19B1"/>
    <w:rsid w:val="00BC1A98"/>
    <w:rsid w:val="00BC30D0"/>
    <w:rsid w:val="00BC331D"/>
    <w:rsid w:val="00BC48D2"/>
    <w:rsid w:val="00BC6BDC"/>
    <w:rsid w:val="00BD0B89"/>
    <w:rsid w:val="00BD178B"/>
    <w:rsid w:val="00BD627E"/>
    <w:rsid w:val="00BE2493"/>
    <w:rsid w:val="00BE382E"/>
    <w:rsid w:val="00BE6CF3"/>
    <w:rsid w:val="00BF208A"/>
    <w:rsid w:val="00BF61F3"/>
    <w:rsid w:val="00C02212"/>
    <w:rsid w:val="00C05A3F"/>
    <w:rsid w:val="00C16002"/>
    <w:rsid w:val="00C20203"/>
    <w:rsid w:val="00C30E70"/>
    <w:rsid w:val="00C327D3"/>
    <w:rsid w:val="00C32903"/>
    <w:rsid w:val="00C35FBD"/>
    <w:rsid w:val="00C371EA"/>
    <w:rsid w:val="00C378D0"/>
    <w:rsid w:val="00C4539C"/>
    <w:rsid w:val="00C453C1"/>
    <w:rsid w:val="00C52992"/>
    <w:rsid w:val="00C52A86"/>
    <w:rsid w:val="00C56C0C"/>
    <w:rsid w:val="00C602D1"/>
    <w:rsid w:val="00C73221"/>
    <w:rsid w:val="00C73B6C"/>
    <w:rsid w:val="00C80C32"/>
    <w:rsid w:val="00C82E83"/>
    <w:rsid w:val="00C902B4"/>
    <w:rsid w:val="00C9128F"/>
    <w:rsid w:val="00C9484A"/>
    <w:rsid w:val="00CA0514"/>
    <w:rsid w:val="00CA58B2"/>
    <w:rsid w:val="00CB2689"/>
    <w:rsid w:val="00CB3FF8"/>
    <w:rsid w:val="00CC1C50"/>
    <w:rsid w:val="00CC7B2A"/>
    <w:rsid w:val="00CC7CCA"/>
    <w:rsid w:val="00CD573F"/>
    <w:rsid w:val="00CD6122"/>
    <w:rsid w:val="00CE1410"/>
    <w:rsid w:val="00CE3FB4"/>
    <w:rsid w:val="00CE55B5"/>
    <w:rsid w:val="00CE55C5"/>
    <w:rsid w:val="00CF1628"/>
    <w:rsid w:val="00CF5171"/>
    <w:rsid w:val="00D01A34"/>
    <w:rsid w:val="00D04813"/>
    <w:rsid w:val="00D1503E"/>
    <w:rsid w:val="00D21BF4"/>
    <w:rsid w:val="00D2559A"/>
    <w:rsid w:val="00D259F7"/>
    <w:rsid w:val="00D325AF"/>
    <w:rsid w:val="00D43D75"/>
    <w:rsid w:val="00D45220"/>
    <w:rsid w:val="00D51345"/>
    <w:rsid w:val="00D54662"/>
    <w:rsid w:val="00D55EA5"/>
    <w:rsid w:val="00D563D6"/>
    <w:rsid w:val="00D64A1B"/>
    <w:rsid w:val="00D7090E"/>
    <w:rsid w:val="00D71132"/>
    <w:rsid w:val="00D73F38"/>
    <w:rsid w:val="00D74596"/>
    <w:rsid w:val="00D74D6B"/>
    <w:rsid w:val="00D84726"/>
    <w:rsid w:val="00D94E2D"/>
    <w:rsid w:val="00D96F43"/>
    <w:rsid w:val="00D974ED"/>
    <w:rsid w:val="00DA0951"/>
    <w:rsid w:val="00DB49AB"/>
    <w:rsid w:val="00DC076D"/>
    <w:rsid w:val="00DD0126"/>
    <w:rsid w:val="00DD2695"/>
    <w:rsid w:val="00DD595C"/>
    <w:rsid w:val="00DD655A"/>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60749"/>
    <w:rsid w:val="00E62CAE"/>
    <w:rsid w:val="00E63D94"/>
    <w:rsid w:val="00E7287E"/>
    <w:rsid w:val="00E729EF"/>
    <w:rsid w:val="00E74384"/>
    <w:rsid w:val="00E80B42"/>
    <w:rsid w:val="00E80C5F"/>
    <w:rsid w:val="00E822D6"/>
    <w:rsid w:val="00E84C51"/>
    <w:rsid w:val="00E93211"/>
    <w:rsid w:val="00E95F44"/>
    <w:rsid w:val="00E972F7"/>
    <w:rsid w:val="00EA110B"/>
    <w:rsid w:val="00EA2C60"/>
    <w:rsid w:val="00EA7261"/>
    <w:rsid w:val="00EB7BB4"/>
    <w:rsid w:val="00EC609E"/>
    <w:rsid w:val="00ED1369"/>
    <w:rsid w:val="00ED27D7"/>
    <w:rsid w:val="00ED27F5"/>
    <w:rsid w:val="00EE3AB6"/>
    <w:rsid w:val="00EE63D5"/>
    <w:rsid w:val="00EF646C"/>
    <w:rsid w:val="00F04627"/>
    <w:rsid w:val="00F05227"/>
    <w:rsid w:val="00F07A43"/>
    <w:rsid w:val="00F12B84"/>
    <w:rsid w:val="00F45DFB"/>
    <w:rsid w:val="00F502F5"/>
    <w:rsid w:val="00F5115F"/>
    <w:rsid w:val="00F63C2A"/>
    <w:rsid w:val="00F7220D"/>
    <w:rsid w:val="00F7415D"/>
    <w:rsid w:val="00F9117A"/>
    <w:rsid w:val="00F9702D"/>
    <w:rsid w:val="00FA14AF"/>
    <w:rsid w:val="00FA1FD4"/>
    <w:rsid w:val="00FA518D"/>
    <w:rsid w:val="00FA5381"/>
    <w:rsid w:val="00FB1E4C"/>
    <w:rsid w:val="00FB5AC2"/>
    <w:rsid w:val="00FB5D9E"/>
    <w:rsid w:val="00FC47F9"/>
    <w:rsid w:val="00FF25F5"/>
    <w:rsid w:val="00FF35FD"/>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8.bin"/><Relationship Id="rId21" Type="http://schemas.openxmlformats.org/officeDocument/2006/relationships/image" Target="media/image410.emf"/><Relationship Id="rId42" Type="http://schemas.openxmlformats.org/officeDocument/2006/relationships/image" Target="media/image80.emf"/><Relationship Id="rId63" Type="http://schemas.openxmlformats.org/officeDocument/2006/relationships/image" Target="media/image120.emf"/><Relationship Id="rId84" Type="http://schemas.openxmlformats.org/officeDocument/2006/relationships/oleObject" Target="embeddings/oleObject32.bin"/><Relationship Id="rId138" Type="http://schemas.openxmlformats.org/officeDocument/2006/relationships/image" Target="media/image31.emf"/><Relationship Id="rId159" Type="http://schemas.openxmlformats.org/officeDocument/2006/relationships/oleObject" Target="embeddings/oleObject62.bin"/><Relationship Id="rId170" Type="http://schemas.openxmlformats.org/officeDocument/2006/relationships/image" Target="media/image39.emf"/><Relationship Id="rId191" Type="http://schemas.openxmlformats.org/officeDocument/2006/relationships/oleObject" Target="embeddings/oleObject75.bin"/><Relationship Id="rId205" Type="http://schemas.openxmlformats.org/officeDocument/2006/relationships/oleObject" Target="embeddings/oleObject82.bin"/><Relationship Id="rId226" Type="http://schemas.openxmlformats.org/officeDocument/2006/relationships/oleObject" Target="embeddings/oleObject88.bin"/><Relationship Id="rId247" Type="http://schemas.openxmlformats.org/officeDocument/2006/relationships/hyperlink" Target="mailto:Andrew.Nixon@redcar-cleveland.gov.uk" TargetMode="External"/><Relationship Id="rId107" Type="http://schemas.openxmlformats.org/officeDocument/2006/relationships/image" Target="media/image230.emf"/><Relationship Id="rId11" Type="http://schemas.openxmlformats.org/officeDocument/2006/relationships/oleObject" Target="embeddings/oleObject1.bin"/><Relationship Id="rId32" Type="http://schemas.openxmlformats.org/officeDocument/2006/relationships/oleObject" Target="embeddings/oleObject11.bin"/><Relationship Id="rId53" Type="http://schemas.openxmlformats.org/officeDocument/2006/relationships/image" Target="media/image100.emf"/><Relationship Id="rId74" Type="http://schemas.openxmlformats.org/officeDocument/2006/relationships/oleObject" Target="embeddings/oleObject27.bin"/><Relationship Id="rId128" Type="http://schemas.openxmlformats.org/officeDocument/2006/relationships/image" Target="media/image281.emf"/><Relationship Id="rId149" Type="http://schemas.openxmlformats.org/officeDocument/2006/relationships/oleObject" Target="embeddings/oleObject540.bin"/><Relationship Id="rId5" Type="http://schemas.openxmlformats.org/officeDocument/2006/relationships/webSettings" Target="webSettings.xml"/><Relationship Id="rId95" Type="http://schemas.openxmlformats.org/officeDocument/2006/relationships/image" Target="media/image200.emf"/><Relationship Id="rId160" Type="http://schemas.openxmlformats.org/officeDocument/2006/relationships/image" Target="media/image311.emf"/><Relationship Id="rId181" Type="http://schemas.openxmlformats.org/officeDocument/2006/relationships/oleObject" Target="embeddings/oleObject70.bin"/><Relationship Id="rId216" Type="http://schemas.openxmlformats.org/officeDocument/2006/relationships/oleObject" Target="embeddings/oleObject85.bin"/><Relationship Id="rId237" Type="http://schemas.openxmlformats.org/officeDocument/2006/relationships/image" Target="media/image55.emf"/><Relationship Id="rId22" Type="http://schemas.openxmlformats.org/officeDocument/2006/relationships/oleObject" Target="embeddings/oleObject6.bin"/><Relationship Id="rId43" Type="http://schemas.openxmlformats.org/officeDocument/2006/relationships/oleObject" Target="embeddings/oleObject14.bin"/><Relationship Id="rId64" Type="http://schemas.openxmlformats.org/officeDocument/2006/relationships/oleObject" Target="embeddings/oleObject22.bin"/><Relationship Id="rId118" Type="http://schemas.openxmlformats.org/officeDocument/2006/relationships/image" Target="media/image27.emf"/><Relationship Id="rId139" Type="http://schemas.openxmlformats.org/officeDocument/2006/relationships/oleObject" Target="embeddings/oleObject57.bin"/><Relationship Id="rId85" Type="http://schemas.openxmlformats.org/officeDocument/2006/relationships/image" Target="media/image19.emf"/><Relationship Id="rId150" Type="http://schemas.openxmlformats.org/officeDocument/2006/relationships/image" Target="media/image34.emf"/><Relationship Id="rId171" Type="http://schemas.openxmlformats.org/officeDocument/2006/relationships/oleObject" Target="embeddings/oleObject65.bin"/><Relationship Id="rId192" Type="http://schemas.openxmlformats.org/officeDocument/2006/relationships/image" Target="media/image390.emf"/><Relationship Id="rId206" Type="http://schemas.openxmlformats.org/officeDocument/2006/relationships/image" Target="media/image48.emf"/><Relationship Id="rId227"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248" Type="http://schemas.openxmlformats.org/officeDocument/2006/relationships/hyperlink" Target="mailto:david.calderwood@redcar-cleveland.gov.uk" TargetMode="External"/><Relationship Id="rId33" Type="http://schemas.openxmlformats.org/officeDocument/2006/relationships/image" Target="media/image60.emf"/><Relationship Id="rId108" Type="http://schemas.openxmlformats.org/officeDocument/2006/relationships/oleObject" Target="embeddings/oleObject44.bin"/><Relationship Id="rId129" Type="http://schemas.openxmlformats.org/officeDocument/2006/relationships/oleObject" Target="embeddings/oleObject54.bin"/><Relationship Id="rId54" Type="http://schemas.openxmlformats.org/officeDocument/2006/relationships/oleObject" Target="embeddings/oleObject18.bin"/><Relationship Id="rId75" Type="http://schemas.openxmlformats.org/officeDocument/2006/relationships/image" Target="media/image150.emf"/><Relationship Id="rId96" Type="http://schemas.openxmlformats.org/officeDocument/2006/relationships/oleObject" Target="embeddings/oleObject38.bin"/><Relationship Id="rId140" Type="http://schemas.openxmlformats.org/officeDocument/2006/relationships/image" Target="media/image260.emf"/><Relationship Id="rId161" Type="http://schemas.openxmlformats.org/officeDocument/2006/relationships/oleObject" Target="embeddings/oleObject600.bin"/><Relationship Id="rId182" Type="http://schemas.openxmlformats.org/officeDocument/2006/relationships/image" Target="media/image42.emf"/><Relationship Id="rId217" Type="http://schemas.openxmlformats.org/officeDocument/2006/relationships/image" Target="media/image430.emf"/><Relationship Id="rId6" Type="http://schemas.openxmlformats.org/officeDocument/2006/relationships/footnotes" Target="footnotes.xml"/><Relationship Id="rId238" Type="http://schemas.openxmlformats.org/officeDocument/2006/relationships/oleObject" Target="embeddings/oleObject93.bin"/><Relationship Id="rId23" Type="http://schemas.openxmlformats.org/officeDocument/2006/relationships/image" Target="media/image5.emf"/><Relationship Id="rId119" Type="http://schemas.openxmlformats.org/officeDocument/2006/relationships/oleObject" Target="embeddings/oleObject49.bin"/><Relationship Id="rId44" Type="http://schemas.openxmlformats.org/officeDocument/2006/relationships/hyperlink" Target="mailto:omar.hijab@redcar-cleveland.gov.uk" TargetMode="External"/><Relationship Id="rId65" Type="http://schemas.openxmlformats.org/officeDocument/2006/relationships/image" Target="media/image14.emf"/><Relationship Id="rId86" Type="http://schemas.openxmlformats.org/officeDocument/2006/relationships/oleObject" Target="embeddings/oleObject33.bin"/><Relationship Id="rId130" Type="http://schemas.openxmlformats.org/officeDocument/2006/relationships/image" Target="media/image30.emf"/><Relationship Id="rId151" Type="http://schemas.openxmlformats.org/officeDocument/2006/relationships/oleObject" Target="embeddings/oleObject60.bin"/><Relationship Id="rId172" Type="http://schemas.openxmlformats.org/officeDocument/2006/relationships/image" Target="media/image340.emf"/><Relationship Id="rId193" Type="http://schemas.openxmlformats.org/officeDocument/2006/relationships/oleObject" Target="embeddings/oleObject76.bin"/><Relationship Id="rId207" Type="http://schemas.openxmlformats.org/officeDocument/2006/relationships/oleObject" Target="embeddings/oleObject83.bin"/><Relationship Id="rId228" Type="http://schemas.openxmlformats.org/officeDocument/2006/relationships/hyperlink" Target="https://www.gov.uk/government/publications/household-support-fund-guidance-for-local-councils/household-support-fund-grant-determination-2021-no-315787" TargetMode="External"/><Relationship Id="rId249" Type="http://schemas.openxmlformats.org/officeDocument/2006/relationships/footer" Target="footer1.xml"/><Relationship Id="rId13" Type="http://schemas.openxmlformats.org/officeDocument/2006/relationships/image" Target="media/image210.emf"/><Relationship Id="rId109" Type="http://schemas.openxmlformats.org/officeDocument/2006/relationships/image" Target="media/image25.emf"/><Relationship Id="rId34" Type="http://schemas.openxmlformats.org/officeDocument/2006/relationships/oleObject" Target="embeddings/oleObject100.bin"/><Relationship Id="rId55" Type="http://schemas.openxmlformats.org/officeDocument/2006/relationships/hyperlink" Target="mailto:jacky_booth@middlesbrough.gov.uk" TargetMode="External"/><Relationship Id="rId76" Type="http://schemas.openxmlformats.org/officeDocument/2006/relationships/oleObject" Target="embeddings/oleObject28.bin"/><Relationship Id="rId97" Type="http://schemas.openxmlformats.org/officeDocument/2006/relationships/image" Target="media/image22.emf"/><Relationship Id="rId120" Type="http://schemas.openxmlformats.org/officeDocument/2006/relationships/image" Target="media/image261.emf"/><Relationship Id="rId141" Type="http://schemas.openxmlformats.org/officeDocument/2006/relationships/oleObject" Target="embeddings/oleObject500.bin"/><Relationship Id="rId7" Type="http://schemas.openxmlformats.org/officeDocument/2006/relationships/endnotes" Target="endnotes.xml"/><Relationship Id="rId162" Type="http://schemas.openxmlformats.org/officeDocument/2006/relationships/image" Target="media/image37.emf"/><Relationship Id="rId183" Type="http://schemas.openxmlformats.org/officeDocument/2006/relationships/oleObject" Target="embeddings/oleObject71.bin"/><Relationship Id="rId218" Type="http://schemas.openxmlformats.org/officeDocument/2006/relationships/oleObject" Target="embeddings/oleObject840.bin"/><Relationship Id="rId239" Type="http://schemas.openxmlformats.org/officeDocument/2006/relationships/image" Target="media/image480.emf"/><Relationship Id="rId250" Type="http://schemas.openxmlformats.org/officeDocument/2006/relationships/footer" Target="footer2.xml"/><Relationship Id="rId24" Type="http://schemas.openxmlformats.org/officeDocument/2006/relationships/oleObject" Target="embeddings/oleObject7.bin"/><Relationship Id="rId45" Type="http://schemas.openxmlformats.org/officeDocument/2006/relationships/hyperlink" Target="mailto:erika.grunert@redcar-cleveland.gov.uk" TargetMode="External"/><Relationship Id="rId66" Type="http://schemas.openxmlformats.org/officeDocument/2006/relationships/oleObject" Target="embeddings/oleObject23.bin"/><Relationship Id="rId87" Type="http://schemas.openxmlformats.org/officeDocument/2006/relationships/image" Target="media/image180.emf"/><Relationship Id="rId110" Type="http://schemas.openxmlformats.org/officeDocument/2006/relationships/oleObject" Target="embeddings/oleObject45.bin"/><Relationship Id="rId131" Type="http://schemas.openxmlformats.org/officeDocument/2006/relationships/oleObject" Target="embeddings/oleObject55.bin"/><Relationship Id="rId152" Type="http://schemas.openxmlformats.org/officeDocument/2006/relationships/image" Target="media/image290.emf"/><Relationship Id="rId173" Type="http://schemas.openxmlformats.org/officeDocument/2006/relationships/oleObject" Target="embeddings/oleObject66.bin"/><Relationship Id="rId194" Type="http://schemas.openxmlformats.org/officeDocument/2006/relationships/image" Target="media/image45.emf"/><Relationship Id="rId208" Type="http://schemas.openxmlformats.org/officeDocument/2006/relationships/image" Target="media/image481.emf"/><Relationship Id="rId229" Type="http://schemas.openxmlformats.org/officeDocument/2006/relationships/image" Target="media/image53.emf"/><Relationship Id="rId240" Type="http://schemas.openxmlformats.org/officeDocument/2006/relationships/oleObject" Target="embeddings/oleObject94.bin"/><Relationship Id="rId14" Type="http://schemas.openxmlformats.org/officeDocument/2006/relationships/oleObject" Target="embeddings/oleObject2.bin"/><Relationship Id="rId35" Type="http://schemas.openxmlformats.org/officeDocument/2006/relationships/image" Target="media/image8.emf"/><Relationship Id="rId56" Type="http://schemas.openxmlformats.org/officeDocument/2006/relationships/hyperlink" Target="mailto:jacky_booth@middlesbrough.gov.uk" TargetMode="External"/><Relationship Id="rId77" Type="http://schemas.openxmlformats.org/officeDocument/2006/relationships/image" Target="media/image17.emf"/><Relationship Id="rId100" Type="http://schemas.openxmlformats.org/officeDocument/2006/relationships/oleObject" Target="embeddings/oleObject40.bin"/><Relationship Id="rId8" Type="http://schemas.openxmlformats.org/officeDocument/2006/relationships/image" Target="media/image1.png"/><Relationship Id="rId98" Type="http://schemas.openxmlformats.org/officeDocument/2006/relationships/oleObject" Target="embeddings/oleObject39.bin"/><Relationship Id="rId121" Type="http://schemas.openxmlformats.org/officeDocument/2006/relationships/oleObject" Target="embeddings/oleObject50.bin"/><Relationship Id="rId142" Type="http://schemas.openxmlformats.org/officeDocument/2006/relationships/image" Target="media/image32.emf"/><Relationship Id="rId163" Type="http://schemas.openxmlformats.org/officeDocument/2006/relationships/oleObject" Target="embeddings/oleObject63.bin"/><Relationship Id="rId184" Type="http://schemas.openxmlformats.org/officeDocument/2006/relationships/image" Target="media/image370.emf"/><Relationship Id="rId219" Type="http://schemas.openxmlformats.org/officeDocument/2006/relationships/image" Target="media/image51.emf"/><Relationship Id="rId230" Type="http://schemas.openxmlformats.org/officeDocument/2006/relationships/oleObject" Target="embeddings/oleObject89.bin"/><Relationship Id="rId251" Type="http://schemas.openxmlformats.org/officeDocument/2006/relationships/fontTable" Target="fontTable.xml"/><Relationship Id="rId25" Type="http://schemas.openxmlformats.org/officeDocument/2006/relationships/image" Target="media/image50.emf"/><Relationship Id="rId46" Type="http://schemas.openxmlformats.org/officeDocument/2006/relationships/image" Target="media/image10.emf"/><Relationship Id="rId67" Type="http://schemas.openxmlformats.org/officeDocument/2006/relationships/image" Target="media/image15.emf"/><Relationship Id="rId88" Type="http://schemas.openxmlformats.org/officeDocument/2006/relationships/oleObject" Target="embeddings/oleObject34.bin"/><Relationship Id="rId111" Type="http://schemas.openxmlformats.org/officeDocument/2006/relationships/image" Target="media/image240.emf"/><Relationship Id="rId132" Type="http://schemas.openxmlformats.org/officeDocument/2006/relationships/image" Target="media/image291.emf"/><Relationship Id="rId153" Type="http://schemas.openxmlformats.org/officeDocument/2006/relationships/oleObject" Target="embeddings/oleObject560.bin"/><Relationship Id="rId174" Type="http://schemas.openxmlformats.org/officeDocument/2006/relationships/image" Target="media/image40.emf"/><Relationship Id="rId195" Type="http://schemas.openxmlformats.org/officeDocument/2006/relationships/oleObject" Target="embeddings/oleObject77.bin"/><Relationship Id="rId209" Type="http://schemas.openxmlformats.org/officeDocument/2006/relationships/oleObject" Target="embeddings/oleObject84.bin"/><Relationship Id="rId220" Type="http://schemas.openxmlformats.org/officeDocument/2006/relationships/oleObject" Target="embeddings/oleObject86.bin"/><Relationship Id="rId241"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15" Type="http://schemas.openxmlformats.org/officeDocument/2006/relationships/image" Target="media/image3.emf"/><Relationship Id="rId36" Type="http://schemas.openxmlformats.org/officeDocument/2006/relationships/oleObject" Target="embeddings/oleObject12.bin"/><Relationship Id="rId57" Type="http://schemas.openxmlformats.org/officeDocument/2006/relationships/image" Target="media/image12.emf"/><Relationship Id="rId78" Type="http://schemas.openxmlformats.org/officeDocument/2006/relationships/oleObject" Target="embeddings/oleObject29.bin"/><Relationship Id="rId99" Type="http://schemas.openxmlformats.org/officeDocument/2006/relationships/image" Target="media/image211.emf"/><Relationship Id="rId101" Type="http://schemas.openxmlformats.org/officeDocument/2006/relationships/image" Target="media/image23.emf"/><Relationship Id="rId122" Type="http://schemas.openxmlformats.org/officeDocument/2006/relationships/image" Target="media/image28.emf"/><Relationship Id="rId143" Type="http://schemas.openxmlformats.org/officeDocument/2006/relationships/oleObject" Target="embeddings/oleObject58.bin"/><Relationship Id="rId164" Type="http://schemas.openxmlformats.org/officeDocument/2006/relationships/image" Target="media/image320.emf"/><Relationship Id="rId185" Type="http://schemas.openxmlformats.org/officeDocument/2006/relationships/oleObject" Target="embeddings/oleObject72.bin"/><Relationship Id="rId4" Type="http://schemas.openxmlformats.org/officeDocument/2006/relationships/settings" Target="settings.xml"/><Relationship Id="rId9" Type="http://schemas.openxmlformats.org/officeDocument/2006/relationships/hyperlink" Target="https://www.redcar-cleveland.gov.uk/about-the-council/decision-making/council-documents/Pages/council-constitution.aspx" TargetMode="External"/><Relationship Id="rId180" Type="http://schemas.openxmlformats.org/officeDocument/2006/relationships/image" Target="media/image360.emf"/><Relationship Id="rId210" Type="http://schemas.openxmlformats.org/officeDocument/2006/relationships/hyperlink" Target="mailto:denise.boyle@redcar-cleveland.gov.uk" TargetMode="External"/><Relationship Id="rId215" Type="http://schemas.openxmlformats.org/officeDocument/2006/relationships/image" Target="media/image49.emf"/><Relationship Id="rId236" Type="http://schemas.openxmlformats.org/officeDocument/2006/relationships/oleObject" Target="embeddings/oleObject92.bin"/><Relationship Id="rId26" Type="http://schemas.openxmlformats.org/officeDocument/2006/relationships/oleObject" Target="embeddings/oleObject8.bin"/><Relationship Id="rId231" Type="http://schemas.openxmlformats.org/officeDocument/2006/relationships/image" Target="media/image460.emf"/><Relationship Id="rId252" Type="http://schemas.openxmlformats.org/officeDocument/2006/relationships/theme" Target="theme/theme1.xml"/><Relationship Id="rId47" Type="http://schemas.openxmlformats.org/officeDocument/2006/relationships/oleObject" Target="embeddings/oleObject15.bin"/><Relationship Id="rId68" Type="http://schemas.openxmlformats.org/officeDocument/2006/relationships/oleObject" Target="embeddings/oleObject24.bin"/><Relationship Id="rId89" Type="http://schemas.openxmlformats.org/officeDocument/2006/relationships/image" Target="media/image20.emf"/><Relationship Id="rId112" Type="http://schemas.openxmlformats.org/officeDocument/2006/relationships/oleObject" Target="embeddings/oleObject46.bin"/><Relationship Id="rId133" Type="http://schemas.openxmlformats.org/officeDocument/2006/relationships/oleObject" Target="embeddings/oleObject56.bin"/><Relationship Id="rId154" Type="http://schemas.openxmlformats.org/officeDocument/2006/relationships/image" Target="media/image35.emf"/><Relationship Id="rId175" Type="http://schemas.openxmlformats.org/officeDocument/2006/relationships/oleObject" Target="embeddings/oleObject67.bin"/><Relationship Id="rId196" Type="http://schemas.openxmlformats.org/officeDocument/2006/relationships/image" Target="media/image400.emf"/><Relationship Id="rId200" Type="http://schemas.openxmlformats.org/officeDocument/2006/relationships/image" Target="media/image411.emf"/><Relationship Id="rId16" Type="http://schemas.openxmlformats.org/officeDocument/2006/relationships/oleObject" Target="embeddings/oleObject3.bin"/><Relationship Id="rId221" Type="http://schemas.openxmlformats.org/officeDocument/2006/relationships/image" Target="media/image440.emf"/><Relationship Id="rId242" Type="http://schemas.openxmlformats.org/officeDocument/2006/relationships/hyperlink" Target="https://www.gov.uk/government/publications/household-support-fund-guidance-for-local-councils/household-support-fund-grant-determination-2021-no-315787" TargetMode="External"/><Relationship Id="rId37" Type="http://schemas.openxmlformats.org/officeDocument/2006/relationships/image" Target="media/image70.emf"/><Relationship Id="rId58" Type="http://schemas.openxmlformats.org/officeDocument/2006/relationships/oleObject" Target="embeddings/oleObject19.bin"/><Relationship Id="rId79" Type="http://schemas.openxmlformats.org/officeDocument/2006/relationships/image" Target="media/image160.emf"/><Relationship Id="rId102" Type="http://schemas.openxmlformats.org/officeDocument/2006/relationships/oleObject" Target="embeddings/oleObject41.bin"/><Relationship Id="rId123" Type="http://schemas.openxmlformats.org/officeDocument/2006/relationships/oleObject" Target="embeddings/oleObject51.bin"/><Relationship Id="rId144" Type="http://schemas.openxmlformats.org/officeDocument/2006/relationships/image" Target="media/image270.emf"/><Relationship Id="rId90" Type="http://schemas.openxmlformats.org/officeDocument/2006/relationships/oleObject" Target="embeddings/oleObject35.bin"/><Relationship Id="rId165" Type="http://schemas.openxmlformats.org/officeDocument/2006/relationships/oleObject" Target="embeddings/oleObject620.bin"/><Relationship Id="rId186" Type="http://schemas.openxmlformats.org/officeDocument/2006/relationships/image" Target="media/image43.emf"/><Relationship Id="rId211" Type="http://schemas.openxmlformats.org/officeDocument/2006/relationships/hyperlink" Target="mailto:erika.grunert@redcar-cleveland.gov.uk" TargetMode="External"/><Relationship Id="rId232" Type="http://schemas.openxmlformats.org/officeDocument/2006/relationships/oleObject" Target="embeddings/oleObject90.bin"/><Relationship Id="rId27" Type="http://schemas.openxmlformats.org/officeDocument/2006/relationships/image" Target="media/image6.emf"/><Relationship Id="rId48" Type="http://schemas.openxmlformats.org/officeDocument/2006/relationships/image" Target="media/image90.emf"/><Relationship Id="rId69" Type="http://schemas.openxmlformats.org/officeDocument/2006/relationships/image" Target="media/image130.emf"/><Relationship Id="rId113" Type="http://schemas.openxmlformats.org/officeDocument/2006/relationships/hyperlink" Target="https://kcs.co.uk/frameowrks/software" TargetMode="External"/><Relationship Id="rId134" Type="http://schemas.openxmlformats.org/officeDocument/2006/relationships/hyperlink" Target="mailto:kellie.gorman@redcar-cleveland.gov.uk" TargetMode="External"/><Relationship Id="rId80" Type="http://schemas.openxmlformats.org/officeDocument/2006/relationships/oleObject" Target="embeddings/oleObject30.bin"/><Relationship Id="rId155" Type="http://schemas.openxmlformats.org/officeDocument/2006/relationships/oleObject" Target="embeddings/oleObject61.bin"/><Relationship Id="rId176" Type="http://schemas.openxmlformats.org/officeDocument/2006/relationships/image" Target="media/image350.emf"/><Relationship Id="rId197" Type="http://schemas.openxmlformats.org/officeDocument/2006/relationships/oleObject" Target="embeddings/oleObject78.bin"/><Relationship Id="rId201" Type="http://schemas.openxmlformats.org/officeDocument/2006/relationships/oleObject" Target="embeddings/oleObject80.bin"/><Relationship Id="rId222" Type="http://schemas.openxmlformats.org/officeDocument/2006/relationships/oleObject" Target="embeddings/oleObject860.bin"/><Relationship Id="rId243" Type="http://schemas.openxmlformats.org/officeDocument/2006/relationships/image" Target="media/image56.emf"/><Relationship Id="rId17" Type="http://schemas.openxmlformats.org/officeDocument/2006/relationships/image" Target="media/image310.emf"/><Relationship Id="rId38" Type="http://schemas.openxmlformats.org/officeDocument/2006/relationships/oleObject" Target="embeddings/oleObject120.bin"/><Relationship Id="rId59" Type="http://schemas.openxmlformats.org/officeDocument/2006/relationships/image" Target="media/image110.emf"/><Relationship Id="rId103" Type="http://schemas.openxmlformats.org/officeDocument/2006/relationships/image" Target="media/image220.emf"/><Relationship Id="rId124" Type="http://schemas.openxmlformats.org/officeDocument/2006/relationships/image" Target="media/image271.emf"/><Relationship Id="rId70" Type="http://schemas.openxmlformats.org/officeDocument/2006/relationships/oleObject" Target="embeddings/oleObject25.bin"/><Relationship Id="rId91" Type="http://schemas.openxmlformats.org/officeDocument/2006/relationships/image" Target="media/image190.emf"/><Relationship Id="rId145" Type="http://schemas.openxmlformats.org/officeDocument/2006/relationships/oleObject" Target="embeddings/oleObject520.bin"/><Relationship Id="rId166" Type="http://schemas.openxmlformats.org/officeDocument/2006/relationships/image" Target="media/image38.emf"/><Relationship Id="rId187" Type="http://schemas.openxmlformats.org/officeDocument/2006/relationships/oleObject" Target="embeddings/oleObject73.bin"/><Relationship Id="rId1" Type="http://schemas.openxmlformats.org/officeDocument/2006/relationships/customXml" Target="../customXml/item1.xml"/><Relationship Id="rId212" Type="http://schemas.openxmlformats.org/officeDocument/2006/relationships/hyperlink" Target="mailto:Samantha.simpson@redcar-cleveland.gov.uk" TargetMode="External"/><Relationship Id="rId233" Type="http://schemas.openxmlformats.org/officeDocument/2006/relationships/image" Target="media/image54.emf"/><Relationship Id="rId28" Type="http://schemas.openxmlformats.org/officeDocument/2006/relationships/oleObject" Target="embeddings/oleObject9.bin"/><Relationship Id="rId49" Type="http://schemas.openxmlformats.org/officeDocument/2006/relationships/oleObject" Target="embeddings/oleObject16.bin"/><Relationship Id="rId114" Type="http://schemas.openxmlformats.org/officeDocument/2006/relationships/image" Target="media/image26.emf"/><Relationship Id="rId60" Type="http://schemas.openxmlformats.org/officeDocument/2006/relationships/oleObject" Target="embeddings/oleObject20.bin"/><Relationship Id="rId81" Type="http://schemas.openxmlformats.org/officeDocument/2006/relationships/image" Target="media/image18.emf"/><Relationship Id="rId135" Type="http://schemas.openxmlformats.org/officeDocument/2006/relationships/hyperlink" Target="mailto:kellie.gorman@redcar-cleveland.gov.uk" TargetMode="External"/><Relationship Id="rId156" Type="http://schemas.openxmlformats.org/officeDocument/2006/relationships/image" Target="media/image300.emf"/><Relationship Id="rId177" Type="http://schemas.openxmlformats.org/officeDocument/2006/relationships/oleObject" Target="embeddings/oleObject68.bin"/><Relationship Id="rId198" Type="http://schemas.openxmlformats.org/officeDocument/2006/relationships/image" Target="media/image46.emf"/><Relationship Id="rId202" Type="http://schemas.openxmlformats.org/officeDocument/2006/relationships/image" Target="media/image47.emf"/><Relationship Id="rId223" Type="http://schemas.openxmlformats.org/officeDocument/2006/relationships/image" Target="media/image52.emf"/><Relationship Id="rId244" Type="http://schemas.openxmlformats.org/officeDocument/2006/relationships/oleObject" Target="embeddings/oleObject95.bin"/><Relationship Id="rId18" Type="http://schemas.openxmlformats.org/officeDocument/2006/relationships/oleObject" Target="embeddings/oleObject4.bin"/><Relationship Id="rId39" Type="http://schemas.openxmlformats.org/officeDocument/2006/relationships/hyperlink" Target="mailto:erika.grunert@redcar-cleveland.gov.uk" TargetMode="External"/><Relationship Id="rId50" Type="http://schemas.openxmlformats.org/officeDocument/2006/relationships/hyperlink" Target="mailto:debbie.duncan@redcar-cleveland.gov.uk" TargetMode="External"/><Relationship Id="rId104" Type="http://schemas.openxmlformats.org/officeDocument/2006/relationships/oleObject" Target="embeddings/oleObject42.bin"/><Relationship Id="rId125" Type="http://schemas.openxmlformats.org/officeDocument/2006/relationships/oleObject" Target="embeddings/oleObject52.bin"/><Relationship Id="rId146" Type="http://schemas.openxmlformats.org/officeDocument/2006/relationships/image" Target="media/image33.emf"/><Relationship Id="rId167" Type="http://schemas.openxmlformats.org/officeDocument/2006/relationships/oleObject" Target="embeddings/oleObject64.bin"/><Relationship Id="rId188" Type="http://schemas.openxmlformats.org/officeDocument/2006/relationships/image" Target="media/image380.emf"/><Relationship Id="rId71" Type="http://schemas.openxmlformats.org/officeDocument/2006/relationships/image" Target="media/image140.emf"/><Relationship Id="rId92" Type="http://schemas.openxmlformats.org/officeDocument/2006/relationships/oleObject" Target="embeddings/oleObject36.bin"/><Relationship Id="rId213" Type="http://schemas.openxmlformats.org/officeDocument/2006/relationships/hyperlink" Target="mailto:Gareth.Healy@redcar-cleveland.gov.uk" TargetMode="External"/><Relationship Id="rId234" Type="http://schemas.openxmlformats.org/officeDocument/2006/relationships/oleObject" Target="embeddings/oleObject91.bin"/><Relationship Id="rId2" Type="http://schemas.openxmlformats.org/officeDocument/2006/relationships/numbering" Target="numbering.xml"/><Relationship Id="rId29" Type="http://schemas.openxmlformats.org/officeDocument/2006/relationships/image" Target="media/image61.emf"/><Relationship Id="rId40" Type="http://schemas.openxmlformats.org/officeDocument/2006/relationships/image" Target="media/image9.emf"/><Relationship Id="rId115" Type="http://schemas.openxmlformats.org/officeDocument/2006/relationships/oleObject" Target="embeddings/oleObject47.bin"/><Relationship Id="rId136" Type="http://schemas.openxmlformats.org/officeDocument/2006/relationships/hyperlink" Target="https://shiftuk.org/sites/default/files/2022-07/SHiFT%20Evaluation%20Findings.pdf" TargetMode="External"/><Relationship Id="rId157" Type="http://schemas.openxmlformats.org/officeDocument/2006/relationships/oleObject" Target="embeddings/oleObject580.bin"/><Relationship Id="rId178" Type="http://schemas.openxmlformats.org/officeDocument/2006/relationships/image" Target="media/image41.emf"/><Relationship Id="rId61" Type="http://schemas.openxmlformats.org/officeDocument/2006/relationships/image" Target="media/image13.emf"/><Relationship Id="rId82" Type="http://schemas.openxmlformats.org/officeDocument/2006/relationships/oleObject" Target="embeddings/oleObject31.bin"/><Relationship Id="rId199" Type="http://schemas.openxmlformats.org/officeDocument/2006/relationships/oleObject" Target="embeddings/oleObject79.bin"/><Relationship Id="rId203" Type="http://schemas.openxmlformats.org/officeDocument/2006/relationships/oleObject" Target="embeddings/oleObject81.bin"/><Relationship Id="rId19" Type="http://schemas.openxmlformats.org/officeDocument/2006/relationships/image" Target="media/image4.emf"/><Relationship Id="rId224" Type="http://schemas.openxmlformats.org/officeDocument/2006/relationships/oleObject" Target="embeddings/oleObject87.bin"/><Relationship Id="rId245" Type="http://schemas.openxmlformats.org/officeDocument/2006/relationships/image" Target="media/image490.emf"/><Relationship Id="rId30" Type="http://schemas.openxmlformats.org/officeDocument/2006/relationships/oleObject" Target="embeddings/oleObject10.bin"/><Relationship Id="rId105" Type="http://schemas.openxmlformats.org/officeDocument/2006/relationships/image" Target="media/image24.emf"/><Relationship Id="rId126" Type="http://schemas.openxmlformats.org/officeDocument/2006/relationships/image" Target="media/image29.emf"/><Relationship Id="rId147" Type="http://schemas.openxmlformats.org/officeDocument/2006/relationships/oleObject" Target="embeddings/oleObject59.bin"/><Relationship Id="rId168" Type="http://schemas.openxmlformats.org/officeDocument/2006/relationships/image" Target="media/image330.emf"/><Relationship Id="rId51" Type="http://schemas.openxmlformats.org/officeDocument/2006/relationships/image" Target="media/image11.emf"/><Relationship Id="rId72" Type="http://schemas.openxmlformats.org/officeDocument/2006/relationships/oleObject" Target="embeddings/oleObject26.bin"/><Relationship Id="rId93" Type="http://schemas.openxmlformats.org/officeDocument/2006/relationships/image" Target="media/image21.emf"/><Relationship Id="rId189" Type="http://schemas.openxmlformats.org/officeDocument/2006/relationships/oleObject" Target="embeddings/oleObject74.bin"/><Relationship Id="rId3" Type="http://schemas.openxmlformats.org/officeDocument/2006/relationships/styles" Target="styles.xml"/><Relationship Id="rId214" Type="http://schemas.openxmlformats.org/officeDocument/2006/relationships/hyperlink" Target="mailto:william.gander@redcar-cleveland.gov.uk" TargetMode="External"/><Relationship Id="rId235" Type="http://schemas.openxmlformats.org/officeDocument/2006/relationships/image" Target="media/image470.emf"/><Relationship Id="rId116" Type="http://schemas.openxmlformats.org/officeDocument/2006/relationships/image" Target="media/image250.emf"/><Relationship Id="rId137" Type="http://schemas.openxmlformats.org/officeDocument/2006/relationships/hyperlink" Target="mailto:sarah.johnson@redcar-cleveland.gov.uk" TargetMode="External"/><Relationship Id="rId158" Type="http://schemas.openxmlformats.org/officeDocument/2006/relationships/image" Target="media/image36.emf"/><Relationship Id="rId20" Type="http://schemas.openxmlformats.org/officeDocument/2006/relationships/oleObject" Target="embeddings/oleObject5.bin"/><Relationship Id="rId41" Type="http://schemas.openxmlformats.org/officeDocument/2006/relationships/oleObject" Target="embeddings/oleObject13.bin"/><Relationship Id="rId62" Type="http://schemas.openxmlformats.org/officeDocument/2006/relationships/oleObject" Target="embeddings/oleObject21.bin"/><Relationship Id="rId83" Type="http://schemas.openxmlformats.org/officeDocument/2006/relationships/image" Target="media/image170.emf"/><Relationship Id="rId179" Type="http://schemas.openxmlformats.org/officeDocument/2006/relationships/oleObject" Target="embeddings/oleObject69.bin"/><Relationship Id="rId190" Type="http://schemas.openxmlformats.org/officeDocument/2006/relationships/image" Target="media/image44.emf"/><Relationship Id="rId204" Type="http://schemas.openxmlformats.org/officeDocument/2006/relationships/image" Target="media/image420.emf"/><Relationship Id="rId225" Type="http://schemas.openxmlformats.org/officeDocument/2006/relationships/image" Target="media/image450.emf"/><Relationship Id="rId246" Type="http://schemas.openxmlformats.org/officeDocument/2006/relationships/oleObject" Target="embeddings/oleObject96.bin"/><Relationship Id="rId106" Type="http://schemas.openxmlformats.org/officeDocument/2006/relationships/oleObject" Target="embeddings/oleObject43.bin"/><Relationship Id="rId127" Type="http://schemas.openxmlformats.org/officeDocument/2006/relationships/oleObject" Target="embeddings/oleObject53.bin"/><Relationship Id="rId10" Type="http://schemas.openxmlformats.org/officeDocument/2006/relationships/image" Target="media/image2.emf"/><Relationship Id="rId31" Type="http://schemas.openxmlformats.org/officeDocument/2006/relationships/image" Target="media/image7.emf"/><Relationship Id="rId52" Type="http://schemas.openxmlformats.org/officeDocument/2006/relationships/oleObject" Target="embeddings/oleObject17.bin"/><Relationship Id="rId73" Type="http://schemas.openxmlformats.org/officeDocument/2006/relationships/image" Target="media/image16.emf"/><Relationship Id="rId94" Type="http://schemas.openxmlformats.org/officeDocument/2006/relationships/oleObject" Target="embeddings/oleObject37.bin"/><Relationship Id="rId148" Type="http://schemas.openxmlformats.org/officeDocument/2006/relationships/image" Target="media/image280.emf"/><Relationship Id="rId169" Type="http://schemas.openxmlformats.org/officeDocument/2006/relationships/oleObject" Target="embeddings/oleObject640.bin"/></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5</TotalTime>
  <Pages>120</Pages>
  <Words>18047</Words>
  <Characters>102869</Characters>
  <Application>Microsoft Office Word</Application>
  <DocSecurity>0</DocSecurity>
  <Lines>857</Lines>
  <Paragraphs>241</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120675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Iulia Iliescu</cp:lastModifiedBy>
  <cp:revision>2</cp:revision>
  <cp:lastPrinted>2020-05-07T08:47:00Z</cp:lastPrinted>
  <dcterms:created xsi:type="dcterms:W3CDTF">2024-06-28T10:24:00Z</dcterms:created>
  <dcterms:modified xsi:type="dcterms:W3CDTF">2024-06-28T10:24:00Z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-1437616742</vt:i4>
  </property>
  <property fmtid="{D5CDD505-2E9C-101B-9397-08002B2CF9AE}" pid="3" name="_NewReviewCycle">
    <vt:lpwstr/>
  </property>
  <property fmtid="{D5CDD505-2E9C-101B-9397-08002B2CF9AE}" pid="4" name="_EmailSubject">
    <vt:lpwstr>Updated FP</vt:lpwstr>
  </property>
  <property fmtid="{D5CDD505-2E9C-101B-9397-08002B2CF9AE}" pid="5" name="_AuthorEmail">
    <vt:lpwstr>Sarah.Connolly@redcar-cleveland.gov.uk</vt:lpwstr>
  </property>
  <property fmtid="{D5CDD505-2E9C-101B-9397-08002B2CF9AE}" pid="6" name="_AuthorEmailDisplayName">
    <vt:lpwstr>Sarah Connolly</vt:lpwstr>
  </property>
  <property fmtid="{D5CDD505-2E9C-101B-9397-08002B2CF9AE}" pid="7" name="_ReviewingToolsShownOnce">
    <vt:lpwstr/>
  </property>
</Properties>
</file>