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47D425D9" w:rsidR="00FB1E4C" w:rsidRDefault="00FB1E4C" w:rsidP="004F33F8">
      <w:pPr>
        <w:pStyle w:val="Heading4"/>
      </w:pPr>
      <w:r>
        <w:t>Published:</w:t>
      </w:r>
      <w:bookmarkStart w:id="1" w:name="pubdate1"/>
      <w:bookmarkEnd w:id="1"/>
      <w:r>
        <w:t xml:space="preserve">  </w:t>
      </w:r>
      <w:r w:rsidR="0093144A">
        <w:t>1</w:t>
      </w:r>
      <w:r w:rsidR="009003E2">
        <w:t>8</w:t>
      </w:r>
      <w:r w:rsidR="007F0F79">
        <w:t>/</w:t>
      </w:r>
      <w:r w:rsidR="00A251EF">
        <w:t>1</w:t>
      </w:r>
      <w:r w:rsidR="00EA2A98">
        <w:t>2</w:t>
      </w:r>
      <w:r w:rsidR="0092256E">
        <w:t>/</w:t>
      </w:r>
      <w:r w:rsidR="00FB5D9E">
        <w:t>202</w:t>
      </w:r>
      <w:r w:rsidR="00BB3500">
        <w:t>4</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2" o:title=""/>
                                </v:shape>
                                <o:OLEObject Type="Embed" ProgID="Acrobat.Document.DC" ShapeID="_x0000_i1026" DrawAspect="Icon" ObjectID="_1799501811"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80" type="#_x0000_t75" style="width:75.4pt;height:49.15pt">
                            <v:imagedata r:id="rId14" o:title=""/>
                          </v:shape>
                          <o:OLEObject Type="Embed" ProgID="Acrobat.Document.DC" ShapeID="_x0000_i1080" DrawAspect="Icon" ObjectID="_1791968542"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6666E8D2" w:rsidR="000A5B2F" w:rsidRDefault="000A5B2F" w:rsidP="000A5B2F"/>
    <w:p w14:paraId="6209A48F" w14:textId="14FEBC73" w:rsidR="000A5B2F" w:rsidRDefault="00F90466" w:rsidP="000A5B2F">
      <w:r>
        <w:rPr>
          <w:noProof/>
        </w:rPr>
        <mc:AlternateContent>
          <mc:Choice Requires="wps">
            <w:drawing>
              <wp:anchor distT="0" distB="0" distL="114300" distR="114300" simplePos="0" relativeHeight="251922432" behindDoc="0" locked="0" layoutInCell="1" allowOverlap="1" wp14:anchorId="05FBCA70" wp14:editId="60803855">
                <wp:simplePos x="0" y="0"/>
                <wp:positionH relativeFrom="page">
                  <wp:posOffset>2124075</wp:posOffset>
                </wp:positionH>
                <wp:positionV relativeFrom="paragraph">
                  <wp:posOffset>102235</wp:posOffset>
                </wp:positionV>
                <wp:extent cx="3028950" cy="628650"/>
                <wp:effectExtent l="0" t="0" r="19050" b="254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0" cy="628650"/>
                        </a:xfrm>
                        <a:prstGeom prst="rect">
                          <a:avLst/>
                        </a:prstGeom>
                        <a:solidFill>
                          <a:sysClr val="window" lastClr="FFFFFF"/>
                        </a:solidFill>
                        <a:ln w="6350">
                          <a:solidFill>
                            <a:prstClr val="black"/>
                          </a:solidFill>
                        </a:ln>
                        <a:effectLst/>
                      </wps:spPr>
                      <wps:txbx>
                        <w:txbxContent>
                          <w:p w14:paraId="3E6B6F26" w14:textId="12D336CD" w:rsidR="000A5B2F" w:rsidRDefault="00F90466" w:rsidP="00C902B4">
                            <w:r w:rsidRPr="00F90466">
                              <w:object w:dxaOrig="1534" w:dyaOrig="997" w14:anchorId="39A1339B">
                                <v:shape id="_x0000_i1028" type="#_x0000_t75" style="width:82.55pt;height:53.3pt">
                                  <v:imagedata r:id="rId18" o:title=""/>
                                </v:shape>
                                <o:OLEObject Type="Embed" ProgID="Acrobat.Document.DC" ShapeID="_x0000_i1028" DrawAspect="Icon" ObjectID="_1799501812" r:id="rId19"/>
                              </w:object>
                            </w:r>
                            <w:r>
                              <w:object w:dxaOrig="1534" w:dyaOrig="997" w14:anchorId="4BEA1B42">
                                <v:shape id="_x0000_i1030" type="#_x0000_t75" style="width:76.7pt;height:49.85pt">
                                  <v:imagedata r:id="rId20" o:title=""/>
                                </v:shape>
                                <o:OLEObject Type="Embed" ProgID="Acrobat.Document.DC" ShapeID="_x0000_i1030" DrawAspect="Icon" ObjectID="_1799501813" r:id="rId2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5FBCA70" id="_x0000_t202" coordsize="21600,21600" o:spt="202" path="m,l,21600r21600,l21600,xe">
                <v:stroke joinstyle="miter"/>
                <v:path gradientshapeok="t" o:connecttype="rect"/>
              </v:shapetype>
              <v:shape id="_x0000_s1029" type="#_x0000_t202" style="position:absolute;margin-left:167.25pt;margin-top:8.05pt;width:238.5pt;height:49.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" fillcolor="window" strokeweight=".5pt">
                <v:path arrowok="t"/>
                <v:textbox style="mso-fit-shape-to-text:t">
                  <w:txbxContent>
                    <w:p w14:paraId="3E6B6F26" w14:textId="12D336CD" w:rsidR="000A5B2F" w:rsidRDefault="00F90466" w:rsidP="00C902B4">
                      <w:r w:rsidRPr="00F90466">
                        <w:object w:dxaOrig="1534" w:dyaOrig="997" w14:anchorId="39A1339B">
                          <v:shape id="_x0000_i1119" type="#_x0000_t75" style="width:82.55pt;height:53.3pt">
                            <v:imagedata r:id="rId22" o:title=""/>
                          </v:shape>
                          <o:OLEObject Type="Embed" ProgID="Acrobat.Document.DC" ShapeID="_x0000_i1119" DrawAspect="Icon" ObjectID="_1797841277" r:id="rId23"/>
                        </w:object>
                      </w:r>
                      <w:r>
                        <w:object w:dxaOrig="1534" w:dyaOrig="997" w14:anchorId="4BEA1B42">
                          <v:shape id="_x0000_i1122" type="#_x0000_t75" style="width:76.7pt;height:49.85pt">
                            <v:imagedata r:id="rId24" o:title=""/>
                          </v:shape>
                          <o:OLEObject Type="Embed" ProgID="Acrobat.Document.DC" ShapeID="_x0000_i1122" DrawAspect="Icon" ObjectID="_1797841278" r:id="rId25"/>
                        </w:object>
                      </w:r>
                    </w:p>
                  </w:txbxContent>
                </v:textbox>
                <w10:wrap anchorx="page"/>
              </v:shape>
            </w:pict>
          </mc:Fallback>
        </mc:AlternateContent>
      </w:r>
    </w:p>
    <w:p w14:paraId="26FAFE55" w14:textId="32321E51"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a number of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6"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32" type="#_x0000_t75" style="width:75.4pt;height:49.15pt">
                                  <v:imagedata r:id="rId27" o:title=""/>
                                </v:shape>
                                <o:OLEObject Type="Embed" ProgID="Acrobat.Document.DC" ShapeID="_x0000_i1032" DrawAspect="Icon" ObjectID="_1799501814" r:id="rId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84" type="#_x0000_t75" style="width:75.4pt;height:49.15pt">
                            <v:imagedata r:id="rId29" o:title=""/>
                          </v:shape>
                          <o:OLEObject Type="Embed" ProgID="Acrobat.Document.DC" ShapeID="_x0000_i1084" DrawAspect="Icon" ObjectID="_1791968544" r:id="rId30"/>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31"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1CE6EDF" w:rsidR="00FF7EB5" w:rsidRDefault="00FF7EB5" w:rsidP="00FF7E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A3480" id="_x0000_s1031" type="#_x0000_t202" style="position:absolute;margin-left:270.5pt;margin-top:7.25pt;width:73pt;height:48.5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unhkqVECAAC6BAAADgAAAAAAAAAAAAAAAAAuAgAAZHJzL2Uyb0RvYy54bWxQSwECLQAU&#10;AAYACAAAACEAKAF9veAAAAAKAQAADwAAAAAAAAAAAAAAAACrBAAAZHJzL2Rvd25yZXYueG1sUEsF&#10;BgAAAAAEAAQA8wAAALgFAAAAAA==&#10;" fillcolor="window" strokeweight=".5pt">
                <v:path arrowok="t"/>
                <v:textbox>
                  <w:txbxContent>
                    <w:p w14:paraId="0B20585D" w14:textId="51CE6EDF" w:rsidR="00FF7EB5" w:rsidRDefault="00FF7EB5" w:rsidP="00FF7EB5"/>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32"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77777777" w:rsidR="007734E7" w:rsidRDefault="007734E7" w:rsidP="007734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MUNUA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oSaaJ/fFlSuQPKjvYE9FbOaiSbo95H&#10;4cA4oIQtCg84Kk2okHqJszW5X397j/YgArSctWBwwf3PjXAKMHw3oMj18Pw8Uj5dzi+uRri415rl&#10;a43ZNLcEKIfYVyuTGO2DPoiVo+YZyzaNWaESRiJ3wcNBvA37vcKySjWdJiOQ3IowNwsrD+SKID91&#10;z8LZfuoBdLmnA9dF/mb4e9uIuKHpJlBVJ2acUO1ZigVJ0+6XOW7g63uyOn1yJr8B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B6qMUNUAIAALoEAAAOAAAAAAAAAAAAAAAAAC4CAABkcnMvZTJvRG9jLnhtbFBLAQItABQA&#10;BgAIAAAAIQAoAX294AAAAAoBAAAPAAAAAAAAAAAAAAAAAKoEAABkcnMvZG93bnJldi54bWxQSwUG&#10;AAAAAAQABADzAAAAtwUAAAAA&#10;" fillcolor="window" strokeweight=".5pt">
                <v:path arrowok="t"/>
                <v:textbox>
                  <w:txbxContent>
                    <w:p w14:paraId="30D3A6B5" w14:textId="77777777" w:rsidR="007734E7" w:rsidRDefault="007734E7" w:rsidP="007734E7"/>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r w:rsidRPr="00391A61">
        <w:rPr>
          <w:lang w:val="en-US"/>
        </w:rPr>
        <w:t>Commence a procurement process in order to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2 years plus the option of 2 x 12 month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77777777" w:rsidR="00391A61" w:rsidRPr="00391A61" w:rsidRDefault="00391A61" w:rsidP="00391A61">
      <w:pPr>
        <w:rPr>
          <w:lang w:val="en-US"/>
        </w:rPr>
      </w:pPr>
      <w:r w:rsidRPr="00391A61">
        <w:rPr>
          <w:lang w:val="en-US"/>
        </w:rPr>
        <w:t>The annual contract value for Redcar &amp; Cleveland Borough Council is expected to be in the region of £710,000, totalling £2,840,000 for the full contract period (includng extension periods), this may fluctuate dependent on demand during the contract term.</w:t>
      </w:r>
    </w:p>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33"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77777777" w:rsidR="00391A61" w:rsidRDefault="00391A61" w:rsidP="00391A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rYUQ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qy4FfRP74sqdwBZUd7AnorZzWSzVHv&#10;o3BgHFDCFoUHHJUmVEi9xNma3K+/vUd7EAFazlowuOD+50Y4BRi+G1Dkenh+HimfLucXVyNc3GvN&#10;8rXGbJpbApRD7KuVSYz2QR/EylHzjGWbxqxQCSORu+DhIN6G/V5hWaWaTpMRSG5FmJuFlQdyRZCf&#10;umfhbD/1ALrc04HrIn8z/L1tRNzQdBOoqhMzTqj2LMWCpGn3yxw38PU9WZ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BRqK2FECAAC6BAAADgAAAAAAAAAAAAAAAAAuAgAAZHJzL2Uyb0RvYy54bWxQSwECLQAU&#10;AAYACAAAACEAKAF9veAAAAAKAQAADwAAAAAAAAAAAAAAAACrBAAAZHJzL2Rvd25yZXYueG1sUEsF&#10;BgAAAAAEAAQA8wAAALgFAAAAAA==&#10;" fillcolor="window" strokeweight=".5pt">
                <v:path arrowok="t"/>
                <v:textbox>
                  <w:txbxContent>
                    <w:p w14:paraId="529781B4" w14:textId="77777777" w:rsidR="00391A61" w:rsidRDefault="00391A61" w:rsidP="00391A61"/>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4" w:name="_Hlk174451598"/>
      <w:r w:rsidR="00450B29">
        <w:rPr>
          <w:b/>
          <w:sz w:val="28"/>
        </w:rPr>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34"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77777777" w:rsidR="00450B29" w:rsidRDefault="00450B29" w:rsidP="00450B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4E30" id="_x0000_s1034" type="#_x0000_t202" style="position:absolute;margin-left:270.5pt;margin-top:7.25pt;width:73pt;height:48.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AGgz+DUAIAALoEAAAOAAAAAAAAAAAAAAAAAC4CAABkcnMvZTJvRG9jLnhtbFBLAQItABQA&#10;BgAIAAAAIQAoAX294AAAAAoBAAAPAAAAAAAAAAAAAAAAAKoEAABkcnMvZG93bnJldi54bWxQSwUG&#10;AAAAAAQABADzAAAAtwUAAAAA&#10;" fillcolor="window" strokeweight=".5pt">
                <v:path arrowok="t"/>
                <v:textbox>
                  <w:txbxContent>
                    <w:p w14:paraId="14665995" w14:textId="77777777" w:rsidR="00450B29" w:rsidRDefault="00450B29" w:rsidP="00450B29"/>
                  </w:txbxContent>
                </v:textbox>
                <w10:wrap anchorx="page"/>
              </v:shape>
            </w:pict>
          </mc:Fallback>
        </mc:AlternateContent>
      </w:r>
    </w:p>
    <w:p w14:paraId="256E76FE" w14:textId="348DDD5F" w:rsidR="000654F0" w:rsidRDefault="00450B29" w:rsidP="0061511F">
      <w:r>
        <w:rPr>
          <w:b/>
          <w:snapToGrid w:val="0"/>
          <w:sz w:val="31"/>
        </w:rPr>
        <w:br w:type="page"/>
      </w:r>
      <w:bookmarkStart w:id="5" w:name="_Hlk174453660"/>
      <w:bookmarkEnd w:id="4"/>
    </w:p>
    <w:bookmarkEnd w:id="5"/>
    <w:p w14:paraId="2EEED709" w14:textId="41724D25" w:rsidR="00F761B7" w:rsidRDefault="00F761B7" w:rsidP="00F761B7">
      <w:pPr>
        <w:rPr>
          <w:b/>
          <w:sz w:val="28"/>
        </w:rPr>
      </w:pPr>
      <w:r>
        <w:rPr>
          <w:b/>
          <w:sz w:val="28"/>
        </w:rPr>
        <w:t xml:space="preserve">DECISION: </w:t>
      </w:r>
      <w:r w:rsidRPr="006B4381">
        <w:rPr>
          <w:b/>
          <w:sz w:val="28"/>
        </w:rPr>
        <w:t>ADD00</w:t>
      </w:r>
      <w:r>
        <w:rPr>
          <w:b/>
          <w:sz w:val="28"/>
        </w:rPr>
        <w:t xml:space="preserve">76 </w:t>
      </w:r>
      <w:bookmarkStart w:id="6" w:name="_Hlk174452925"/>
      <w:r w:rsidRPr="00F761B7">
        <w:rPr>
          <w:b/>
          <w:sz w:val="28"/>
          <w:lang w:val="en-US"/>
        </w:rPr>
        <w:t>Extra Care Support Schemes</w:t>
      </w:r>
      <w:bookmarkEnd w:id="6"/>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7"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7"/>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8"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8"/>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526C41A" w:rsidR="00F761B7" w:rsidRDefault="00C86849" w:rsidP="00C86849">
                            <w:r>
                              <w:object w:dxaOrig="1534" w:dyaOrig="997" w14:anchorId="6B3E03D7">
                                <v:shape id="_x0000_i1034" type="#_x0000_t75" style="width:76.7pt;height:49.85pt">
                                  <v:imagedata r:id="rId35" o:title=""/>
                                </v:shape>
                                <o:OLEObject Type="Embed" ProgID="Acrobat.Document.DC" ShapeID="_x0000_i1034" DrawAspect="Icon" ObjectID="_1799501815" r:id="rId3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1FC00E1" id="_x0000_t202" coordsize="21600,21600" o:spt="202" path="m,l,21600r21600,l21600,xe">
                <v:stroke joinstyle="miter"/>
                <v:path gradientshapeok="t" o:connecttype="rect"/>
              </v:shapetype>
              <v:shape id="_x0000_s1035" type="#_x0000_t202" style="position:absolute;margin-left:270.5pt;margin-top:7.25pt;width:73pt;height:48.5pt;z-index:2519910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T4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cAIPrHlwWVG6DsaEtAb+WsRrI56n0S&#10;DowDStii8Iij0oQKqZc4W5H79bf3aA8iQMtZCwYX3GDFAMIPA4LcDM/PI+HT5fziaoSLO9YsjjXm&#10;vbkjADnEtlqZxGgf9E6sHDWvWLVpzAmVMBKZCx524l3YbhVWVarpNBmB4laEuXm2cketCPFL9yqc&#10;7WceQJYH2jFd5B9Gv7VNk7LT90CzOvHigGnPUaxHmnW/ynH/ju/J6vDBmfwG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d6jE&#10;+E0CAAC4BAAADgAAAAAAAAAAAAAAAAAuAgAAZHJzL2Uyb0RvYy54bWxQSwECLQAUAAYACAAAACEA&#10;XI90MtsAAAAKAQAADwAAAAAAAAAAAAAAAACnBAAAZHJzL2Rvd25yZXYueG1sUEsFBgAAAAAEAAQA&#10;8wAAAK8FAAAAAA==&#10;" fillcolor="window" strokeweight=".5pt">
                <v:path arrowok="t"/>
                <v:textbox style="mso-fit-shape-to-text:t">
                  <w:txbxContent>
                    <w:p w14:paraId="4F9C0168" w14:textId="7526C41A" w:rsidR="00F761B7" w:rsidRDefault="00C86849" w:rsidP="00C86849">
                      <w:r>
                        <w:object w:dxaOrig="1534" w:dyaOrig="997" w14:anchorId="6B3E03D7">
                          <v:shape id="_x0000_i1087" type="#_x0000_t75" style="width:76.7pt;height:49.85pt">
                            <v:imagedata r:id="rId37" o:title=""/>
                          </v:shape>
                          <o:OLEObject Type="Embed" ProgID="Acrobat.Document.DC" ShapeID="_x0000_i1087" DrawAspect="Icon" ObjectID="_1796023524" r:id="rId38"/>
                        </w:object>
                      </w:r>
                    </w:p>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t xml:space="preserve">DECISION: ADD0077 </w:t>
      </w:r>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Award and participate in the Tees Valley Framework for the Supply, Installation and Maintenance of Residential Stairlifts.  The contract will be for a period of 5 years plus the option of 5 x 12 month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The annual contract value for Redcar &amp; Cleveland Borough Council is expected to be in the region of £180,000, totalling £1,800,000 for the full contract period (includng extension periods), this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r w:rsidRPr="00465536">
        <w:rPr>
          <w:bCs/>
          <w:snapToGrid w:val="0"/>
          <w:szCs w:val="24"/>
          <w:lang w:val="en-US"/>
        </w:rPr>
        <w:t>All of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39"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To enter into a service level agreement with Housing 21 to allow placement of RCBC residents within the privately developed extra care scheme at Aldaniti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r w:rsidRPr="00A44ED5">
        <w:rPr>
          <w:bCs/>
          <w:snapToGrid w:val="0"/>
          <w:szCs w:val="24"/>
          <w:lang w:val="en-US"/>
        </w:rPr>
        <w:t>All of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40"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006A66FA" w:rsidR="00A251EF" w:rsidRDefault="009115BD" w:rsidP="009115BD">
                            <w:r>
                              <w:object w:dxaOrig="1534" w:dyaOrig="997" w14:anchorId="0CFD43C3">
                                <v:shape id="_x0000_i1036" type="#_x0000_t75" style="width:76.7pt;height:49.85pt">
                                  <v:imagedata r:id="rId41" o:title=""/>
                                </v:shape>
                                <o:OLEObject Type="Embed" ProgID="Acrobat.Document.DC" ShapeID="_x0000_i1036" DrawAspect="Icon" ObjectID="_1799501816" r:id="rId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7B360" id="_x0000_s1037" type="#_x0000_t202" style="position:absolute;margin-left:270.5pt;margin-top:7.25pt;width:73pt;height:48.5pt;z-index:2520074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G1Ps61ACAAC5BAAADgAAAAAAAAAAAAAAAAAuAgAAZHJzL2Uyb0RvYy54bWxQSwECLQAUAAYACAAA&#10;ACEAXI90MtsAAAAKAQAADwAAAAAAAAAAAAAAAACqBAAAZHJzL2Rvd25yZXYueG1sUEsFBgAAAAAE&#10;AAQA8wAAALIFAAAAAA==&#10;" fillcolor="window" strokeweight=".5pt">
                <v:path arrowok="t"/>
                <v:textbox style="mso-fit-shape-to-text:t">
                  <w:txbxContent>
                    <w:p w14:paraId="3E9915C6" w14:textId="006A66FA" w:rsidR="00A251EF" w:rsidRDefault="009115BD" w:rsidP="009115BD">
                      <w:r>
                        <w:object w:dxaOrig="1534" w:dyaOrig="997" w14:anchorId="0CFD43C3">
                          <v:shape id="_x0000_i1095" type="#_x0000_t75" style="width:76.7pt;height:49.85pt">
                            <v:imagedata r:id="rId43" o:title=""/>
                          </v:shape>
                          <o:OLEObject Type="Embed" ProgID="Acrobat.Document.DC" ShapeID="_x0000_i1095" DrawAspect="Icon" ObjectID="_1797841281" r:id="rId44"/>
                        </w:object>
                      </w:r>
                    </w:p>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9" w:name="_Hlk182992574"/>
      <w:r w:rsidRPr="00465536">
        <w:rPr>
          <w:b/>
          <w:snapToGrid w:val="0"/>
          <w:sz w:val="28"/>
          <w:szCs w:val="28"/>
        </w:rPr>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For the period of the award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45"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45603E71" w:rsidR="006C111C" w:rsidRDefault="000A0809" w:rsidP="000A0809">
                            <w:r>
                              <w:object w:dxaOrig="1534" w:dyaOrig="997" w14:anchorId="18484288">
                                <v:shape id="_x0000_i1038" type="#_x0000_t75" style="width:76.7pt;height:49.85pt">
                                  <v:imagedata r:id="rId46" o:title=""/>
                                </v:shape>
                                <o:OLEObject Type="Embed" ProgID="Acrobat.Document.DC" ShapeID="_x0000_i1038" DrawAspect="Icon" ObjectID="_1799501817" r:id="rId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2837047" id="_x0000_t202" coordsize="21600,21600" o:spt="202" path="m,l,21600r21600,l21600,xe">
                <v:stroke joinstyle="miter"/>
                <v:path gradientshapeok="t" o:connecttype="rect"/>
              </v:shapetype>
              <v:shape id="_x0000_s1038" type="#_x0000_t202" style="position:absolute;margin-left:270.5pt;margin-top:7.25pt;width:73pt;height:48.5pt;z-index:252009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Hrq1lVACAAC5BAAADgAAAAAAAAAAAAAAAAAuAgAAZHJzL2Uyb0RvYy54bWxQSwECLQAUAAYACAAA&#10;ACEAXI90MtsAAAAKAQAADwAAAAAAAAAAAAAAAACqBAAAZHJzL2Rvd25yZXYueG1sUEsFBgAAAAAE&#10;AAQA8wAAALIFAAAAAA==&#10;" fillcolor="window" strokeweight=".5pt">
                <v:path arrowok="t"/>
                <v:textbox style="mso-fit-shape-to-text:t">
                  <w:txbxContent>
                    <w:p w14:paraId="5E7F2BA5" w14:textId="45603E71" w:rsidR="006C111C" w:rsidRDefault="000A0809" w:rsidP="000A0809">
                      <w:r>
                        <w:object w:dxaOrig="1534" w:dyaOrig="997" w14:anchorId="18484288">
                          <v:shape id="_x0000_i1091" type="#_x0000_t75" style="width:76.7pt;height:49.85pt">
                            <v:imagedata r:id="rId48" o:title=""/>
                          </v:shape>
                          <o:OLEObject Type="Embed" ProgID="Acrobat.Document.DC" ShapeID="_x0000_i1091" DrawAspect="Icon" ObjectID="_1796046171" r:id="rId49"/>
                        </w:object>
                      </w:r>
                    </w:p>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9"/>
    <w:p w14:paraId="1C0DD36D" w14:textId="69895B8C" w:rsidR="009F2C74" w:rsidRPr="006C111C" w:rsidRDefault="009F2C74" w:rsidP="009F2C74">
      <w:pPr>
        <w:rPr>
          <w:b/>
          <w:snapToGrid w:val="0"/>
          <w:sz w:val="28"/>
          <w:szCs w:val="28"/>
        </w:rPr>
      </w:pPr>
      <w:r w:rsidRPr="00465536">
        <w:rPr>
          <w:b/>
          <w:snapToGrid w:val="0"/>
          <w:sz w:val="28"/>
          <w:szCs w:val="28"/>
        </w:rPr>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The contract will be for a period of 2 years plus the option of 1 x 12 month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r w:rsidRPr="009F2C74">
        <w:rPr>
          <w:bCs/>
          <w:snapToGrid w:val="0"/>
          <w:szCs w:val="24"/>
          <w:lang w:val="en-US"/>
        </w:rPr>
        <w:t xml:space="preserve">All of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50"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44AEEC8A" w:rsidR="009F2C74" w:rsidRDefault="00213DFF" w:rsidP="00213DFF">
                            <w:r>
                              <w:object w:dxaOrig="1534" w:dyaOrig="997" w14:anchorId="05B5372A">
                                <v:shape id="_x0000_i1040" type="#_x0000_t75" style="width:76.7pt;height:49.85pt">
                                  <v:imagedata r:id="rId51" o:title=""/>
                                </v:shape>
                                <o:OLEObject Type="Embed" ProgID="Acrobat.Document.DC" ShapeID="_x0000_i1040" DrawAspect="Icon" ObjectID="_1799501818" r:id="rId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80A46" id="_x0000_s1039" type="#_x0000_t202" style="position:absolute;margin-left:270.5pt;margin-top:7.25pt;width:73pt;height:48.5pt;z-index:2520135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Ih9SCVACAAC5BAAADgAAAAAAAAAAAAAAAAAuAgAAZHJzL2Uyb0RvYy54bWxQSwECLQAUAAYACAAA&#10;ACEAXI90MtsAAAAKAQAADwAAAAAAAAAAAAAAAACqBAAAZHJzL2Rvd25yZXYueG1sUEsFBgAAAAAE&#10;AAQA8wAAALIFAAAAAA==&#10;" fillcolor="window" strokeweight=".5pt">
                <v:path arrowok="t"/>
                <v:textbox style="mso-fit-shape-to-text:t">
                  <w:txbxContent>
                    <w:p w14:paraId="1B6F9D1F" w14:textId="44AEEC8A" w:rsidR="009F2C74" w:rsidRDefault="00213DFF" w:rsidP="00213DFF">
                      <w:r>
                        <w:object w:dxaOrig="1534" w:dyaOrig="997" w14:anchorId="05B5372A">
                          <v:shape id="_x0000_i1086" type="#_x0000_t75" style="width:76.7pt;height:49.85pt">
                            <v:imagedata r:id="rId53" o:title=""/>
                          </v:shape>
                          <o:OLEObject Type="Embed" ProgID="Acrobat.Document.DC" ShapeID="_x0000_i1086" DrawAspect="Icon" ObjectID="_1796023525" r:id="rId54"/>
                        </w:object>
                      </w:r>
                    </w:p>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0" w:name="_Hlk184042208"/>
      <w:r w:rsidRPr="00465536">
        <w:rPr>
          <w:b/>
          <w:snapToGrid w:val="0"/>
          <w:sz w:val="28"/>
          <w:szCs w:val="28"/>
        </w:rPr>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To award a contract to Beyond Housing for the delivery of Telecare Services on behalf of Redcar &amp; Cleveland Borough Council for a period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55"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77777777" w:rsidR="00FE4D61" w:rsidRDefault="00FE4D61" w:rsidP="00FE4D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6A013" id="_x0000_t202" coordsize="21600,21600" o:spt="202" path="m,l,21600r21600,l21600,xe">
                <v:stroke joinstyle="miter"/>
                <v:path gradientshapeok="t" o:connecttype="rect"/>
              </v:shapetype>
              <v:shape id="_x0000_s1040" type="#_x0000_t202" style="position:absolute;margin-left:270.5pt;margin-top:7.25pt;width:73pt;height:48.5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" fillcolor="window" strokeweight=".5pt">
                <v:path arrowok="t"/>
                <v:textbox>
                  <w:txbxContent>
                    <w:p w14:paraId="2FC64783" w14:textId="77777777" w:rsidR="00FE4D61" w:rsidRDefault="00FE4D61" w:rsidP="00FE4D61"/>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0"/>
    <w:p w14:paraId="5EC4741B" w14:textId="779F1BAB" w:rsidR="00B714AB" w:rsidRPr="006C111C" w:rsidRDefault="00B714AB" w:rsidP="00B714AB">
      <w:pPr>
        <w:rPr>
          <w:b/>
          <w:snapToGrid w:val="0"/>
          <w:sz w:val="28"/>
          <w:szCs w:val="28"/>
        </w:rPr>
      </w:pPr>
      <w:r w:rsidRPr="00465536">
        <w:rPr>
          <w:b/>
          <w:snapToGrid w:val="0"/>
          <w:sz w:val="28"/>
          <w:szCs w:val="28"/>
        </w:rPr>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r w:rsidRPr="00046B8C">
        <w:rPr>
          <w:bCs/>
          <w:snapToGrid w:val="0"/>
          <w:szCs w:val="24"/>
          <w:lang w:val="en-US"/>
        </w:rPr>
        <w:t>Commence a procurement process in order to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iod of 3 years plus the option of 1 x 12 month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totalling £9,500,500 for the full contract period (including extension periods) this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The above will be consulted via approval of delegated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56"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77777777" w:rsidR="00B714AB" w:rsidRDefault="00B714AB" w:rsidP="00B714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E2D864" id="_x0000_t202" coordsize="21600,21600" o:spt="202" path="m,l,21600r21600,l21600,xe">
                <v:stroke joinstyle="miter"/>
                <v:path gradientshapeok="t" o:connecttype="rect"/>
              </v:shapetype>
              <v:shape id="_x0000_s1041" type="#_x0000_t202" style="position:absolute;margin-left:270.5pt;margin-top:7.25pt;width:73pt;height:48.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" fillcolor="window" strokeweight=".5pt">
                <v:path arrowok="t"/>
                <v:textbox>
                  <w:txbxContent>
                    <w:p w14:paraId="69EED87F" w14:textId="77777777" w:rsidR="00B714AB" w:rsidRDefault="00B714AB" w:rsidP="00B714AB"/>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t>P</w:t>
      </w:r>
      <w:r w:rsidR="00FB1E4C">
        <w:rPr>
          <w:b/>
          <w:snapToGrid w:val="0"/>
          <w:sz w:val="31"/>
        </w:rPr>
        <w:t xml:space="preserve">ART TWO – </w:t>
      </w:r>
      <w:bookmarkStart w:id="11" w:name="Children"/>
      <w:r w:rsidR="0072403F">
        <w:rPr>
          <w:b/>
          <w:snapToGrid w:val="0"/>
          <w:sz w:val="31"/>
        </w:rPr>
        <w:t>CHILDREN AND FAMILIES DIRECTORATE</w:t>
      </w:r>
      <w:bookmarkEnd w:id="11"/>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57"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r w:rsidRPr="00B62839">
        <w:rPr>
          <w:bCs/>
          <w:snapToGrid w:val="0"/>
          <w:szCs w:val="24"/>
          <w:lang w:val="en-US"/>
        </w:rPr>
        <w:t>Councillor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Amanda Olvanhill</w:t>
      </w:r>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42" type="#_x0000_t75" style="width:75.4pt;height:49.15pt">
                                  <v:imagedata r:id="rId58" o:title=""/>
                                </v:shape>
                                <o:OLEObject Type="Embed" ProgID="Acrobat.Document.DC" ShapeID="_x0000_i1042" DrawAspect="Icon" ObjectID="_1799501819" r:id="rId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0"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jxDoz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86" type="#_x0000_t75" style="width:75.4pt;height:49.15pt">
                            <v:imagedata r:id="rId60" o:title=""/>
                          </v:shape>
                          <o:OLEObject Type="Embed" ProgID="Acrobat.Document.DC" ShapeID="_x0000_i1086" DrawAspect="Icon" ObjectID="_1791968545" r:id="rId61"/>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r w:rsidRPr="00B62839">
        <w:rPr>
          <w:bCs/>
          <w:snapToGrid w:val="0"/>
          <w:szCs w:val="24"/>
          <w:lang w:val="en-US"/>
        </w:rPr>
        <w:t>Councillor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2" w:name="_Hlk155873533"/>
      <w:r w:rsidRPr="00B62839">
        <w:rPr>
          <w:b/>
          <w:snapToGrid w:val="0"/>
          <w:sz w:val="28"/>
          <w:szCs w:val="28"/>
        </w:rPr>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r w:rsidRPr="00B62839">
        <w:rPr>
          <w:bCs/>
          <w:snapToGrid w:val="0"/>
          <w:szCs w:val="24"/>
          <w:lang w:val="en-US"/>
        </w:rPr>
        <w:t>Councillor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2"/>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3"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r w:rsidRPr="00B62839">
        <w:rPr>
          <w:bCs/>
          <w:snapToGrid w:val="0"/>
          <w:szCs w:val="24"/>
          <w:lang w:val="en-US"/>
        </w:rPr>
        <w:t>Councillor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534" w:dyaOrig="997" w14:anchorId="5D1E3632">
                                <v:shape id="_x0000_i1044" type="#_x0000_t75" style="width:57pt;height:36.9pt">
                                  <v:imagedata r:id="rId62" o:title=""/>
                                </v:shape>
                                <o:OLEObject Type="Embed" ProgID="Acrobat.Document.DC" ShapeID="_x0000_i1044" DrawAspect="Icon" ObjectID="_1799501820" r:id="rId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1"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o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IPZV6I2kN+Rv4stKPlDN9IxN9iik/M4iwhMbgf/hGPQgEmBZ1ESQn2&#10;99/ugz+2GK2U1DibGdW4PFj3D42t/9ofjcIoR2U0ng5QsbeW/a1FH6s1IHd93EPDoxj8vbqIhYXq&#10;BZdoFWKiiWmOkTPqL+Lat/uCS8jFahWdcHgN81u9MzxAh0YFVp+bF2ZN12aP8/EAlxlm83fdbn1j&#10;i83q6GEj4ygEmltOO/Zx8OMwdUsaNutWj16vv5LlHwA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4AsXaE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284" type="#_x0000_t75" style="width:57pt;height:36.9pt">
                            <v:imagedata r:id="rId64" o:title=""/>
                          </v:shape>
                          <o:OLEObject Type="Embed" ProgID="Acrobat.Document.DC" ShapeID="_x0000_i1284" DrawAspect="Icon" ObjectID="_1791199764" r:id="rId65"/>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46" type="#_x0000_t75" style="width:48.25pt;height:31.5pt">
                                  <v:imagedata r:id="rId66" o:title=""/>
                                </v:shape>
                                <o:OLEObject Type="Embed" ProgID="Acrobat.Document.DC" ShapeID="_x0000_i1046" DrawAspect="Icon" ObjectID="_1799501821" r:id="rId6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2"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" fillcolor="window" strokeweight=".5pt">
                <v:path arrowok="t"/>
                <v:textbox>
                  <w:txbxContent>
                    <w:p w14:paraId="3B4119FF" w14:textId="579AF9F3" w:rsidR="0013345B" w:rsidRDefault="00FF7853" w:rsidP="00D974ED">
                      <w:r>
                        <w:object w:dxaOrig="1376" w:dyaOrig="893" w14:anchorId="0FC483F5">
                          <v:shape id="_x0000_i1038" type="#_x0000_t75" style="width:48.25pt;height:31.5pt">
                            <v:imagedata r:id="rId68" o:title=""/>
                          </v:shape>
                          <o:OLEObject Type="Embed" ProgID="Acrobat.Document.DC" ShapeID="_x0000_i1038" DrawAspect="Icon" ObjectID="_1791199744" r:id="rId69"/>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48" type="#_x0000_t75" style="width:57.7pt;height:37.75pt">
                                  <v:imagedata r:id="rId70" o:title=""/>
                                </v:shape>
                                <o:OLEObject Type="Embed" ProgID="Acrobat.Document.DC" ShapeID="_x0000_i1048" DrawAspect="Icon" ObjectID="_1799501822" r:id="rId7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3"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jlOwIAAIM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CARPjl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34" type="#_x0000_t75" style="width:57.7pt;height:37.75pt">
                            <v:imagedata r:id="rId72" o:title=""/>
                          </v:shape>
                          <o:OLEObject Type="Embed" ProgID="Acrobat.Document.DC" ShapeID="_x0000_i1034" DrawAspect="Icon" ObjectID="_1791199742" r:id="rId73"/>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50" type="#_x0000_t75" style="width:53.3pt;height:35.25pt">
                                  <v:imagedata r:id="rId74" o:title=""/>
                                </v:shape>
                                <o:OLEObject Type="Embed" ProgID="Acrobat.Document.DC" ShapeID="_x0000_i1050" DrawAspect="Icon" ObjectID="_1799501823"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4"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" fillcolor="window" strokeweight=".5pt">
                <v:path arrowok="t"/>
                <v:textbox style="mso-fit-shape-to-text:t">
                  <w:txbxContent>
                    <w:p w14:paraId="5E229B2E" w14:textId="0A6BED5D" w:rsidR="00D974ED" w:rsidRDefault="001F3862" w:rsidP="00D974ED">
                      <w:r>
                        <w:object w:dxaOrig="1376" w:dyaOrig="893" w14:anchorId="46E6F929">
                          <v:shape id="_x0000_i1042" type="#_x0000_t75" style="width:53.3pt;height:35.25pt">
                            <v:imagedata r:id="rId76" o:title=""/>
                          </v:shape>
                          <o:OLEObject Type="Embed" ProgID="Acrobat.Document.DC" ShapeID="_x0000_i1042" DrawAspect="Icon" ObjectID="_1791199746" r:id="rId77"/>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52" type="#_x0000_t75" style="width:52.5pt;height:34.3pt">
                                  <v:imagedata r:id="rId78" o:title=""/>
                                </v:shape>
                                <o:OLEObject Type="Embed" ProgID="Acrobat.Document.DC" ShapeID="_x0000_i1052" DrawAspect="Icon" ObjectID="_1799501824"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5"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" fillcolor="window" strokeweight=".5pt">
                <v:path arrowok="t"/>
                <v:textbox style="mso-fit-shape-to-text:t">
                  <w:txbxContent>
                    <w:p w14:paraId="59D9098A" w14:textId="4BB56E9E" w:rsidR="00D974ED" w:rsidRDefault="001F3862" w:rsidP="00D974ED">
                      <w:r>
                        <w:object w:dxaOrig="1376" w:dyaOrig="893" w14:anchorId="2194A04F">
                          <v:shape id="_x0000_i1040" type="#_x0000_t75" style="width:52.5pt;height:34.3pt">
                            <v:imagedata r:id="rId80" o:title=""/>
                          </v:shape>
                          <o:OLEObject Type="Embed" ProgID="Acrobat.Document.DC" ShapeID="_x0000_i1040" DrawAspect="Icon" ObjectID="_1791199745" r:id="rId81"/>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54" type="#_x0000_t75" style="width:58.55pt;height:38.25pt">
                                  <v:imagedata r:id="rId82" o:title=""/>
                                </v:shape>
                                <o:OLEObject Type="Embed" ProgID="Acrobat.Document.DC" ShapeID="_x0000_i1054" DrawAspect="Icon" ObjectID="_1799501825" r:id="rId8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6"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r0Dhd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36" type="#_x0000_t75" style="width:58.55pt;height:38.25pt">
                            <v:imagedata r:id="rId84" o:title=""/>
                          </v:shape>
                          <o:OLEObject Type="Embed" ProgID="Acrobat.Document.DC" ShapeID="_x0000_i1036" DrawAspect="Icon" ObjectID="_1791199743" r:id="rId85"/>
                        </w:object>
                      </w:r>
                    </w:p>
                  </w:txbxContent>
                </v:textbox>
              </v:shape>
            </w:pict>
          </mc:Fallback>
        </mc:AlternateContent>
      </w:r>
      <w:r w:rsidR="0013345B">
        <w:rPr>
          <w:b/>
          <w:snapToGrid w:val="0"/>
          <w:sz w:val="31"/>
        </w:rPr>
        <w:br w:type="page"/>
      </w:r>
    </w:p>
    <w:bookmarkEnd w:id="13"/>
    <w:p w14:paraId="624B8B92" w14:textId="7B17F7E2" w:rsidR="002D489D" w:rsidRPr="00B62839" w:rsidRDefault="002D489D" w:rsidP="002D489D">
      <w:pPr>
        <w:rPr>
          <w:b/>
          <w:bCs/>
          <w:snapToGrid w:val="0"/>
          <w:sz w:val="28"/>
          <w:szCs w:val="28"/>
          <w:lang w:val="en-US"/>
        </w:rPr>
      </w:pPr>
      <w:r w:rsidRPr="00B62839">
        <w:rPr>
          <w:b/>
          <w:snapToGrid w:val="0"/>
          <w:sz w:val="28"/>
          <w:szCs w:val="28"/>
        </w:rPr>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Works to Increase Temporary Pupil Capacity at Outwood Bydales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r w:rsidRPr="00B62839">
        <w:rPr>
          <w:bCs/>
          <w:snapToGrid w:val="0"/>
          <w:szCs w:val="24"/>
          <w:lang w:val="en-US"/>
        </w:rPr>
        <w:t>Councillor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534" w:dyaOrig="997" w14:anchorId="17BEE293">
                                <v:shape id="_x0000_i1056" type="#_x0000_t75" style="width:76.7pt;height:49.85pt">
                                  <v:imagedata r:id="rId86" o:title=""/>
                                </v:shape>
                                <o:OLEObject Type="Embed" ProgID="Acrobat.Document.DC" ShapeID="_x0000_i1056" DrawAspect="Icon" ObjectID="_1799501826" r:id="rId87"/>
                              </w:object>
                            </w:r>
                            <w:r>
                              <w:object w:dxaOrig="1534" w:dyaOrig="997" w14:anchorId="1155311E">
                                <v:shape id="_x0000_i1058" type="#_x0000_t75" style="width:76.7pt;height:49.85pt">
                                  <v:imagedata r:id="rId88" o:title=""/>
                                </v:shape>
                                <o:OLEObject Type="Embed" ProgID="Acrobat.Document.DC" ShapeID="_x0000_i1058" DrawAspect="Icon" ObjectID="_1799501827" r:id="rId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3"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AmLWNN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90" o:title=""/>
                          </v:shape>
                          <o:OLEObject Type="Embed" ProgID="Acrobat.Document.DC" ShapeID="_x0000_i1044" DrawAspect="Icon" ObjectID="_1787735529" r:id="rId91"/>
                        </w:object>
                      </w:r>
                      <w:r>
                        <w:object w:dxaOrig="1534" w:dyaOrig="997" w14:anchorId="1155311E">
                          <v:shape id="_x0000_i1046" type="#_x0000_t75" style="width:76.7pt;height:49.85pt">
                            <v:imagedata r:id="rId92" o:title=""/>
                          </v:shape>
                          <o:OLEObject Type="Embed" ProgID="Acrobat.Document.DC" ShapeID="_x0000_i1046" DrawAspect="Icon" ObjectID="_1787735530" r:id="rId93"/>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4" w:name="_Hlk164692411"/>
      <w:r w:rsidRPr="00B62839">
        <w:rPr>
          <w:b/>
          <w:snapToGrid w:val="0"/>
          <w:sz w:val="28"/>
          <w:szCs w:val="28"/>
        </w:rPr>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r w:rsidRPr="00B62839">
        <w:rPr>
          <w:bCs/>
          <w:snapToGrid w:val="0"/>
          <w:szCs w:val="24"/>
          <w:lang w:val="en-US"/>
        </w:rPr>
        <w:t>Councillor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534" w:dyaOrig="997" w14:anchorId="784C54C1">
                                <v:shape id="_x0000_i1060" type="#_x0000_t75" style="width:76.7pt;height:49.85pt">
                                  <v:imagedata r:id="rId94" o:title=""/>
                                </v:shape>
                                <o:OLEObject Type="Embed" ProgID="Acrobat.Document.DC" ShapeID="_x0000_i1060" DrawAspect="Icon" ObjectID="_1799501828"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48"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" fillcolor="window" strokeweight=".5pt">
                <v:path arrowok="t"/>
                <v:textbox style="mso-fit-shape-to-text:t">
                  <w:txbxContent>
                    <w:p w14:paraId="455A65D3" w14:textId="4735DC2C" w:rsidR="00463ED8" w:rsidRDefault="00EE7C0D" w:rsidP="00EE7C0D">
                      <w:r>
                        <w:object w:dxaOrig="1534" w:dyaOrig="997" w14:anchorId="784C54C1">
                          <v:shape id="_x0000_i1092" type="#_x0000_t75" style="width:76.7pt;height:49.85pt">
                            <v:imagedata r:id="rId96" o:title=""/>
                          </v:shape>
                          <o:OLEObject Type="Embed" ProgID="Acrobat.Document.DC" ShapeID="_x0000_i1092" DrawAspect="Icon" ObjectID="_1791968554" r:id="rId97"/>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4"/>
    <w:p w14:paraId="5FB0783D" w14:textId="765C9C37" w:rsidR="007B5097" w:rsidRPr="00B62839" w:rsidRDefault="007B5097" w:rsidP="007B5097">
      <w:pPr>
        <w:rPr>
          <w:b/>
          <w:bCs/>
          <w:snapToGrid w:val="0"/>
          <w:sz w:val="28"/>
          <w:szCs w:val="28"/>
          <w:lang w:val="en-US"/>
        </w:rPr>
      </w:pPr>
      <w:r w:rsidRPr="00B62839">
        <w:rPr>
          <w:b/>
          <w:snapToGrid w:val="0"/>
          <w:sz w:val="28"/>
          <w:szCs w:val="28"/>
        </w:rPr>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r w:rsidRPr="00B62839">
        <w:rPr>
          <w:bCs/>
          <w:snapToGrid w:val="0"/>
          <w:szCs w:val="24"/>
          <w:lang w:val="en-US"/>
        </w:rPr>
        <w:t>Councillor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98"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534" w:dyaOrig="997" w14:anchorId="35DB608F">
                                <v:shape id="_x0000_i1062" type="#_x0000_t75" style="width:76.7pt;height:49.85pt">
                                  <v:imagedata r:id="rId99" o:title=""/>
                                </v:shape>
                                <o:OLEObject Type="Embed" ProgID="Acrobat.Document.DC" ShapeID="_x0000_i1062" DrawAspect="Icon" ObjectID="_1799501829" r:id="rId10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220EBE" id="_x0000_t202" coordsize="21600,21600" o:spt="202" path="m,l,21600r21600,l21600,xe">
                <v:stroke joinstyle="miter"/>
                <v:path gradientshapeok="t" o:connecttype="rect"/>
              </v:shapetype>
              <v:shap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83" type="#_x0000_t75" style="width:76.7pt;height:49.85pt">
                            <v:imagedata r:id="rId101" o:title=""/>
                          </v:shape>
                          <o:OLEObject Type="Embed" ProgID="Acrobat.Document.DC" ShapeID="_x0000_i1083" DrawAspect="Icon" ObjectID="_1795607832" r:id="rId102"/>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5" w:name="_Hlk167799278"/>
      <w:r w:rsidRPr="00B62839">
        <w:rPr>
          <w:b/>
          <w:snapToGrid w:val="0"/>
          <w:sz w:val="28"/>
          <w:szCs w:val="28"/>
        </w:rPr>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To commission Moonstone Provision for children and young people at risk of permanent exclusion from school.</w:t>
      </w:r>
      <w:r w:rsidRPr="0077077C">
        <w:rPr>
          <w:noProof/>
          <w:lang w:val="en-US"/>
        </w:rPr>
        <w:t>.</w:t>
      </w:r>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r w:rsidRPr="00B62839">
        <w:rPr>
          <w:bCs/>
          <w:snapToGrid w:val="0"/>
          <w:szCs w:val="24"/>
          <w:lang w:val="en-US"/>
        </w:rPr>
        <w:t>Councillor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103"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534" w:dyaOrig="997" w14:anchorId="7343BDA3">
                                <v:shape id="_x0000_i1064" type="#_x0000_t75" style="width:76.7pt;height:49.85pt">
                                  <v:imagedata r:id="rId104" o:title=""/>
                                </v:shape>
                                <o:OLEObject Type="Embed" ProgID="Acrobat.Document.DC" ShapeID="_x0000_i1064" DrawAspect="Icon" ObjectID="_1799501830" r:id="rId1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0"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94" type="#_x0000_t75" style="width:76.7pt;height:49.85pt">
                            <v:imagedata r:id="rId106" o:title=""/>
                          </v:shape>
                          <o:OLEObject Type="Embed" ProgID="Acrobat.Document.DC" ShapeID="_x0000_i1094" DrawAspect="Icon" ObjectID="_1791968555" r:id="rId107"/>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6" w:name="_Hlk177735721"/>
      <w:bookmarkEnd w:id="15"/>
      <w:r w:rsidRPr="00B62839">
        <w:rPr>
          <w:b/>
          <w:snapToGrid w:val="0"/>
          <w:sz w:val="28"/>
          <w:szCs w:val="28"/>
        </w:rPr>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r w:rsidRPr="00B62839">
        <w:rPr>
          <w:bCs/>
          <w:snapToGrid w:val="0"/>
          <w:szCs w:val="24"/>
          <w:lang w:val="en-US"/>
        </w:rPr>
        <w:t>Councillor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108"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09"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66" type="#_x0000_t75" style="width:75.4pt;height:49.15pt">
                                  <v:imagedata r:id="rId110" o:title=""/>
                                </v:shape>
                                <o:OLEObject Type="Embed" ProgID="Acrobat.Document.DC" ShapeID="_x0000_i1066" DrawAspect="Icon" ObjectID="_1799501831"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1"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5zMnf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96" type="#_x0000_t75" style="width:75.4pt;height:49.15pt">
                            <v:imagedata r:id="rId112" o:title=""/>
                          </v:shape>
                          <o:OLEObject Type="Embed" ProgID="Acrobat.Document.DC" ShapeID="_x0000_i1096" DrawAspect="Icon" ObjectID="_1791968556" r:id="rId113"/>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6"/>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t>DECISION: 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r w:rsidRPr="00B62839">
        <w:rPr>
          <w:bCs/>
          <w:snapToGrid w:val="0"/>
          <w:szCs w:val="24"/>
          <w:lang w:val="en-US"/>
        </w:rPr>
        <w:t>Councillor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114"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7777777" w:rsidR="00D96166" w:rsidRPr="00B62839" w:rsidRDefault="00D96166" w:rsidP="00D96166">
      <w:pPr>
        <w:rPr>
          <w:b/>
          <w:snapToGrid w:val="0"/>
          <w:sz w:val="31"/>
        </w:rPr>
      </w:pPr>
      <w:r w:rsidRPr="00B62839">
        <w:rPr>
          <w:b/>
          <w:noProof/>
          <w:snapToGrid w:val="0"/>
          <w:sz w:val="31"/>
        </w:rPr>
        <mc:AlternateContent>
          <mc:Choice Requires="wps">
            <w:drawing>
              <wp:anchor distT="0" distB="0" distL="114300" distR="114300" simplePos="0" relativeHeight="252001280" behindDoc="0" locked="0" layoutInCell="1" allowOverlap="1" wp14:anchorId="1F9FCB1B" wp14:editId="48DF5AC5">
                <wp:simplePos x="0" y="0"/>
                <wp:positionH relativeFrom="column">
                  <wp:posOffset>2038350</wp:posOffset>
                </wp:positionH>
                <wp:positionV relativeFrom="paragraph">
                  <wp:posOffset>335280</wp:posOffset>
                </wp:positionV>
                <wp:extent cx="866775" cy="476250"/>
                <wp:effectExtent l="0" t="0" r="28575" b="19050"/>
                <wp:wrapNone/>
                <wp:docPr id="9927124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FEAB1F4" w14:textId="3FD5CC5F" w:rsidR="00D96166" w:rsidRDefault="00D96166" w:rsidP="00D961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FCB1B" id="_x0000_t202" coordsize="21600,21600" o:spt="202" path="m,l,21600r21600,l21600,xe">
                <v:stroke joinstyle="miter"/>
                <v:path gradientshapeok="t" o:connecttype="rect"/>
              </v:shapetype>
              <v:shape id="_x0000_s1048" type="#_x0000_t202" style="position:absolute;margin-left:160.5pt;margin-top:26.4pt;width:68.25pt;height:3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99Uw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" fillcolor="window" strokeweight=".5pt">
                <v:path arrowok="t"/>
                <v:textbox>
                  <w:txbxContent>
                    <w:p w14:paraId="1FEAB1F4" w14:textId="3FD5CC5F" w:rsidR="00D96166" w:rsidRDefault="00D96166" w:rsidP="00D96166"/>
                  </w:txbxContent>
                </v:textbox>
              </v:shape>
            </w:pict>
          </mc:Fallback>
        </mc:AlternateContent>
      </w:r>
      <w:r w:rsidRPr="00B62839">
        <w:rPr>
          <w:b/>
          <w:snapToGrid w:val="0"/>
          <w:sz w:val="31"/>
        </w:rPr>
        <w:t>Following the Making of the decision, the decision form will be published here:</w:t>
      </w:r>
    </w:p>
    <w:p w14:paraId="6D2AD7A5" w14:textId="77777777" w:rsidR="00D96166" w:rsidRDefault="00D96166" w:rsidP="00D96166">
      <w:pPr>
        <w:rPr>
          <w:b/>
          <w:snapToGrid w:val="0"/>
          <w:sz w:val="31"/>
        </w:rPr>
      </w:pPr>
    </w:p>
    <w:p w14:paraId="5A28E775" w14:textId="5E03CFC7" w:rsidR="000441F2" w:rsidRPr="000441F2" w:rsidRDefault="000441F2" w:rsidP="000441F2">
      <w:pPr>
        <w:rPr>
          <w:b/>
          <w:bCs/>
          <w:sz w:val="28"/>
          <w:szCs w:val="28"/>
        </w:rPr>
      </w:pPr>
      <w:bookmarkStart w:id="17" w:name="_Hlk181891082"/>
      <w:r w:rsidRPr="00B62839">
        <w:rPr>
          <w:b/>
          <w:snapToGrid w:val="0"/>
          <w:sz w:val="28"/>
          <w:szCs w:val="28"/>
        </w:rPr>
        <w:t>DECISION: CDD00</w:t>
      </w:r>
      <w:r>
        <w:rPr>
          <w:b/>
          <w:snapToGrid w:val="0"/>
          <w:sz w:val="28"/>
          <w:szCs w:val="28"/>
        </w:rPr>
        <w:t>56</w:t>
      </w:r>
      <w:r w:rsidRPr="00B62839">
        <w:rPr>
          <w:b/>
          <w:snapToGrid w:val="0"/>
          <w:sz w:val="28"/>
          <w:szCs w:val="28"/>
        </w:rPr>
        <w:t xml:space="preserve"> </w:t>
      </w:r>
      <w:r w:rsidRPr="000441F2">
        <w:rPr>
          <w:b/>
          <w:bCs/>
          <w:sz w:val="28"/>
          <w:szCs w:val="28"/>
        </w:rPr>
        <w:t>RCBC Skinningrove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To commence a process to advertise an opportunity to the market to lease, develop &amp; operate a Redar and Cleveland property to operate as a 5 bed CWD Ofsted Registered Childrens Home provision</w:t>
      </w:r>
    </w:p>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r w:rsidRPr="00B62839">
        <w:rPr>
          <w:bCs/>
          <w:snapToGrid w:val="0"/>
          <w:szCs w:val="24"/>
          <w:lang w:val="en-US"/>
        </w:rPr>
        <w:t>Councillor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115"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5616" behindDoc="0" locked="0" layoutInCell="1" allowOverlap="1" wp14:anchorId="221F5C3B" wp14:editId="28220D3D">
                <wp:simplePos x="0" y="0"/>
                <wp:positionH relativeFrom="column">
                  <wp:posOffset>2038350</wp:posOffset>
                </wp:positionH>
                <wp:positionV relativeFrom="paragraph">
                  <wp:posOffset>335280</wp:posOffset>
                </wp:positionV>
                <wp:extent cx="866775" cy="476250"/>
                <wp:effectExtent l="0" t="0" r="28575" b="19050"/>
                <wp:wrapNone/>
                <wp:docPr id="13296126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498488E3"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F5C3B" id="_x0000_t202" coordsize="21600,21600" o:spt="202" path="m,l,21600r21600,l21600,xe">
                <v:stroke joinstyle="miter"/>
                <v:path gradientshapeok="t" o:connecttype="rect"/>
              </v:shapetype>
              <v:shape id="_x0000_s1053" type="#_x0000_t202" style="position:absolute;margin-left:160.5pt;margin-top:26.4pt;width:68.25pt;height:3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EZ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Q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LhZYRlUAgAAuwQAAA4AAAAAAAAAAAAAAAAALgIAAGRycy9lMm9Eb2MueG1sUEsB&#10;Ai0AFAAGAAgAAAAhAOG0EPPhAAAACgEAAA8AAAAAAAAAAAAAAAAArgQAAGRycy9kb3ducmV2Lnht&#10;bFBLBQYAAAAABAAEAPMAAAC8BQAAAAA=&#10;" fillcolor="window" strokeweight=".5pt">
                <v:path arrowok="t"/>
                <v:textbox>
                  <w:txbxContent>
                    <w:p w14:paraId="498488E3"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33D04BC3" w14:textId="77777777" w:rsidR="000441F2" w:rsidRDefault="000441F2" w:rsidP="000441F2">
      <w:pPr>
        <w:rPr>
          <w:b/>
          <w:snapToGrid w:val="0"/>
          <w:sz w:val="31"/>
        </w:rPr>
      </w:pPr>
    </w:p>
    <w:p w14:paraId="187DCB12" w14:textId="61F4CEC3" w:rsidR="000441F2" w:rsidRPr="000441F2" w:rsidRDefault="000441F2" w:rsidP="000441F2">
      <w:pPr>
        <w:rPr>
          <w:b/>
          <w:bCs/>
          <w:sz w:val="28"/>
          <w:szCs w:val="28"/>
        </w:rPr>
      </w:pPr>
      <w:r>
        <w:rPr>
          <w:b/>
          <w:snapToGrid w:val="0"/>
          <w:sz w:val="31"/>
        </w:rPr>
        <w:br w:type="page"/>
      </w:r>
      <w:bookmarkStart w:id="18" w:name="_Hlk185409840"/>
      <w:bookmarkEnd w:id="17"/>
      <w:r w:rsidRPr="00B62839">
        <w:rPr>
          <w:b/>
          <w:snapToGrid w:val="0"/>
          <w:sz w:val="28"/>
          <w:szCs w:val="28"/>
        </w:rPr>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r w:rsidRPr="00B62839">
        <w:rPr>
          <w:bCs/>
          <w:snapToGrid w:val="0"/>
          <w:szCs w:val="24"/>
          <w:lang w:val="en-US"/>
        </w:rPr>
        <w:t>Councillor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116"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5868545E" w:rsidR="000441F2" w:rsidRDefault="004D18BA" w:rsidP="004D18BA">
                            <w:r>
                              <w:object w:dxaOrig="1534" w:dyaOrig="997" w14:anchorId="35798778">
                                <v:shape id="_x0000_i1068" type="#_x0000_t75" style="width:76.7pt;height:49.85pt">
                                  <v:imagedata r:id="rId117" o:title=""/>
                                </v:shape>
                                <o:OLEObject Type="Embed" ProgID="Acrobat.Document.DC" ShapeID="_x0000_i1068" DrawAspect="Icon" ObjectID="_1799501832" r:id="rId1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D1C1F03" id="_x0000_t202" coordsize="21600,21600" o:spt="202" path="m,l,21600r21600,l21600,xe">
                <v:stroke joinstyle="miter"/>
                <v:path gradientshapeok="t" o:connecttype="rect"/>
              </v:shapetype>
              <v:shape id="_x0000_s1056" type="#_x0000_t202" style="position:absolute;margin-left:160.5pt;margin-top:26.4pt;width:68.25pt;height:37.5pt;z-index:25201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" fillcolor="window" strokeweight=".5pt">
                <v:path arrowok="t"/>
                <v:textbox style="mso-fit-shape-to-text:t">
                  <w:txbxContent>
                    <w:p w14:paraId="1B060F97" w14:textId="5868545E" w:rsidR="000441F2" w:rsidRDefault="004D18BA" w:rsidP="004D18BA">
                      <w:r>
                        <w:object w:dxaOrig="1534" w:dyaOrig="997" w14:anchorId="35798778">
                          <v:shape id="_x0000_i1093" type="#_x0000_t75" style="width:76.7pt;height:49.85pt">
                            <v:imagedata r:id="rId119" o:title=""/>
                          </v:shape>
                          <o:OLEObject Type="Embed" ProgID="Acrobat.Document.DC" ShapeID="_x0000_i1093" DrawAspect="Icon" ObjectID="_1797419979" r:id="rId120"/>
                        </w:object>
                      </w:r>
                    </w:p>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6EA31B51" w14:textId="7ACB2477" w:rsidR="009003E2" w:rsidRPr="000441F2" w:rsidRDefault="009003E2" w:rsidP="009003E2">
      <w:pPr>
        <w:rPr>
          <w:b/>
          <w:bCs/>
          <w:sz w:val="28"/>
          <w:szCs w:val="28"/>
        </w:rPr>
      </w:pPr>
      <w:bookmarkStart w:id="19" w:name="_Hlk185410231"/>
      <w:bookmarkEnd w:id="18"/>
      <w:r w:rsidRPr="00B62839">
        <w:rPr>
          <w:b/>
          <w:snapToGrid w:val="0"/>
          <w:sz w:val="28"/>
          <w:szCs w:val="28"/>
        </w:rPr>
        <w:t>DECISION: CDD00</w:t>
      </w:r>
      <w:r>
        <w:rPr>
          <w:b/>
          <w:snapToGrid w:val="0"/>
          <w:sz w:val="28"/>
          <w:szCs w:val="28"/>
        </w:rPr>
        <w:t>58</w:t>
      </w:r>
      <w:r w:rsidRPr="00B62839">
        <w:rPr>
          <w:b/>
          <w:snapToGrid w:val="0"/>
          <w:sz w:val="28"/>
          <w:szCs w:val="28"/>
        </w:rPr>
        <w:t xml:space="preserve"> </w:t>
      </w:r>
      <w:r w:rsidRPr="009003E2">
        <w:rPr>
          <w:b/>
          <w:snapToGrid w:val="0"/>
          <w:sz w:val="28"/>
          <w:szCs w:val="28"/>
          <w:lang w:val="en-US"/>
        </w:rPr>
        <w:t>Ofsted Registered Supported Accommodation Service</w:t>
      </w:r>
    </w:p>
    <w:p w14:paraId="025BD8DB" w14:textId="77777777" w:rsidR="009003E2" w:rsidRDefault="009003E2" w:rsidP="009003E2">
      <w:pPr>
        <w:rPr>
          <w:b/>
          <w:snapToGrid w:val="0"/>
          <w:sz w:val="28"/>
          <w:szCs w:val="28"/>
        </w:rPr>
      </w:pPr>
    </w:p>
    <w:p w14:paraId="189B08BA" w14:textId="77777777" w:rsidR="009003E2" w:rsidRDefault="009003E2" w:rsidP="009003E2">
      <w:pPr>
        <w:rPr>
          <w:b/>
          <w:snapToGrid w:val="0"/>
          <w:sz w:val="28"/>
          <w:szCs w:val="28"/>
        </w:rPr>
      </w:pPr>
      <w:r w:rsidRPr="00B62839">
        <w:rPr>
          <w:b/>
          <w:snapToGrid w:val="0"/>
          <w:sz w:val="28"/>
          <w:szCs w:val="28"/>
        </w:rPr>
        <w:t xml:space="preserve">Nature of the decision: </w:t>
      </w:r>
    </w:p>
    <w:p w14:paraId="2461EE54" w14:textId="77777777" w:rsidR="009003E2" w:rsidRPr="00B62839" w:rsidRDefault="009003E2" w:rsidP="009003E2">
      <w:pPr>
        <w:rPr>
          <w:b/>
          <w:snapToGrid w:val="0"/>
          <w:sz w:val="28"/>
          <w:szCs w:val="28"/>
        </w:rPr>
      </w:pPr>
    </w:p>
    <w:p w14:paraId="0EAA7FC6" w14:textId="24310112" w:rsidR="009003E2" w:rsidRDefault="009003E2" w:rsidP="009003E2">
      <w:pPr>
        <w:rPr>
          <w:b/>
          <w:snapToGrid w:val="0"/>
          <w:sz w:val="31"/>
        </w:rPr>
      </w:pPr>
      <w:r>
        <w:rPr>
          <w:lang w:val="en-US"/>
        </w:rPr>
        <w:t>To award a contract for a 16 - 17 Ofsted Registered Supported Accommodation Provision</w:t>
      </w:r>
    </w:p>
    <w:p w14:paraId="67418CB4" w14:textId="77777777" w:rsidR="009003E2" w:rsidRPr="00B62839" w:rsidRDefault="009003E2" w:rsidP="009003E2">
      <w:pPr>
        <w:rPr>
          <w:b/>
          <w:snapToGrid w:val="0"/>
          <w:sz w:val="31"/>
        </w:rPr>
      </w:pPr>
    </w:p>
    <w:p w14:paraId="58BFBC0B" w14:textId="77777777" w:rsidR="009003E2" w:rsidRPr="00B62839" w:rsidRDefault="009003E2" w:rsidP="009003E2">
      <w:pPr>
        <w:rPr>
          <w:b/>
          <w:snapToGrid w:val="0"/>
          <w:sz w:val="28"/>
          <w:szCs w:val="28"/>
        </w:rPr>
      </w:pPr>
      <w:r w:rsidRPr="00B62839">
        <w:rPr>
          <w:b/>
          <w:snapToGrid w:val="0"/>
          <w:sz w:val="28"/>
          <w:szCs w:val="28"/>
        </w:rPr>
        <w:t>Who will make the decision?</w:t>
      </w:r>
    </w:p>
    <w:p w14:paraId="4E9DC5FD" w14:textId="77777777" w:rsidR="009003E2" w:rsidRPr="00B62839" w:rsidRDefault="009003E2" w:rsidP="009003E2">
      <w:pPr>
        <w:rPr>
          <w:b/>
          <w:snapToGrid w:val="0"/>
          <w:sz w:val="31"/>
        </w:rPr>
      </w:pPr>
    </w:p>
    <w:p w14:paraId="15C16C81" w14:textId="77777777" w:rsidR="009003E2" w:rsidRPr="00B62839" w:rsidRDefault="009003E2" w:rsidP="009003E2">
      <w:pPr>
        <w:rPr>
          <w:bCs/>
          <w:snapToGrid w:val="0"/>
          <w:szCs w:val="24"/>
        </w:rPr>
      </w:pPr>
      <w:r w:rsidRPr="00B62839">
        <w:rPr>
          <w:bCs/>
          <w:snapToGrid w:val="0"/>
          <w:szCs w:val="24"/>
          <w:lang w:val="en-US"/>
        </w:rPr>
        <w:t>Councillor Suthers</w:t>
      </w:r>
    </w:p>
    <w:p w14:paraId="386C526D" w14:textId="77777777" w:rsidR="009003E2" w:rsidRPr="00B62839" w:rsidRDefault="009003E2" w:rsidP="009003E2">
      <w:pPr>
        <w:rPr>
          <w:b/>
          <w:snapToGrid w:val="0"/>
          <w:sz w:val="31"/>
        </w:rPr>
      </w:pPr>
    </w:p>
    <w:p w14:paraId="2EA2F6F7" w14:textId="77777777" w:rsidR="009003E2" w:rsidRPr="00B62839" w:rsidRDefault="009003E2" w:rsidP="009003E2">
      <w:pPr>
        <w:rPr>
          <w:b/>
          <w:snapToGrid w:val="0"/>
          <w:sz w:val="28"/>
          <w:szCs w:val="28"/>
        </w:rPr>
      </w:pPr>
      <w:r w:rsidRPr="00B62839">
        <w:rPr>
          <w:b/>
          <w:snapToGrid w:val="0"/>
          <w:sz w:val="28"/>
          <w:szCs w:val="28"/>
        </w:rPr>
        <w:t>When is the decision to be taken?</w:t>
      </w:r>
    </w:p>
    <w:p w14:paraId="3CE933A1" w14:textId="77777777" w:rsidR="009003E2" w:rsidRPr="00B62839" w:rsidRDefault="009003E2" w:rsidP="009003E2">
      <w:pPr>
        <w:rPr>
          <w:b/>
          <w:snapToGrid w:val="0"/>
          <w:sz w:val="31"/>
        </w:rPr>
      </w:pPr>
    </w:p>
    <w:p w14:paraId="596E6F6B" w14:textId="5C22D4E5" w:rsidR="009003E2" w:rsidRPr="00B62839" w:rsidRDefault="009003E2" w:rsidP="009003E2">
      <w:pPr>
        <w:rPr>
          <w:bCs/>
          <w:snapToGrid w:val="0"/>
          <w:szCs w:val="24"/>
        </w:rPr>
      </w:pPr>
      <w:r>
        <w:rPr>
          <w:bCs/>
          <w:snapToGrid w:val="0"/>
          <w:szCs w:val="24"/>
        </w:rPr>
        <w:t>January 2025</w:t>
      </w:r>
    </w:p>
    <w:p w14:paraId="7CB54418" w14:textId="77777777" w:rsidR="009003E2" w:rsidRPr="00B62839" w:rsidRDefault="009003E2" w:rsidP="009003E2">
      <w:pPr>
        <w:rPr>
          <w:b/>
          <w:snapToGrid w:val="0"/>
          <w:sz w:val="31"/>
        </w:rPr>
      </w:pPr>
    </w:p>
    <w:p w14:paraId="51023FF5" w14:textId="77777777" w:rsidR="009003E2" w:rsidRPr="00B62839" w:rsidRDefault="009003E2" w:rsidP="009003E2">
      <w:pPr>
        <w:rPr>
          <w:b/>
          <w:snapToGrid w:val="0"/>
          <w:sz w:val="28"/>
          <w:szCs w:val="28"/>
        </w:rPr>
      </w:pPr>
      <w:r w:rsidRPr="00B62839">
        <w:rPr>
          <w:b/>
          <w:snapToGrid w:val="0"/>
          <w:sz w:val="28"/>
          <w:szCs w:val="28"/>
        </w:rPr>
        <w:t>Who will be consulted and how?</w:t>
      </w:r>
    </w:p>
    <w:p w14:paraId="5E5C81EE" w14:textId="77777777" w:rsidR="009003E2" w:rsidRPr="00B62839" w:rsidRDefault="009003E2" w:rsidP="009003E2">
      <w:pPr>
        <w:rPr>
          <w:b/>
          <w:snapToGrid w:val="0"/>
          <w:sz w:val="31"/>
        </w:rPr>
      </w:pPr>
    </w:p>
    <w:p w14:paraId="1DF15ED4" w14:textId="77777777" w:rsidR="009003E2" w:rsidRPr="000441F2" w:rsidRDefault="009003E2" w:rsidP="009003E2">
      <w:pPr>
        <w:rPr>
          <w:noProof/>
          <w:lang w:val="en-US"/>
        </w:rPr>
      </w:pPr>
      <w:r w:rsidRPr="000441F2">
        <w:rPr>
          <w:noProof/>
          <w:lang w:val="en-US"/>
        </w:rPr>
        <w:t xml:space="preserve">Cabinet Member for Children and Families </w:t>
      </w:r>
    </w:p>
    <w:p w14:paraId="4FCFBCE9" w14:textId="77777777" w:rsidR="009003E2" w:rsidRPr="000441F2" w:rsidRDefault="009003E2" w:rsidP="009003E2">
      <w:pPr>
        <w:rPr>
          <w:noProof/>
          <w:lang w:val="en-US"/>
        </w:rPr>
      </w:pPr>
      <w:r w:rsidRPr="000441F2">
        <w:rPr>
          <w:noProof/>
          <w:lang w:val="en-US"/>
        </w:rPr>
        <w:t xml:space="preserve">Executive Director for Children and Families </w:t>
      </w:r>
    </w:p>
    <w:p w14:paraId="6F8F24F0" w14:textId="77777777" w:rsidR="009003E2" w:rsidRPr="000441F2" w:rsidRDefault="009003E2" w:rsidP="009003E2">
      <w:pPr>
        <w:rPr>
          <w:noProof/>
          <w:lang w:val="en-US"/>
        </w:rPr>
      </w:pPr>
      <w:r w:rsidRPr="000441F2">
        <w:rPr>
          <w:noProof/>
          <w:lang w:val="en-US"/>
        </w:rPr>
        <w:t>Chief Financial Officer</w:t>
      </w:r>
    </w:p>
    <w:p w14:paraId="6188F369" w14:textId="77777777" w:rsidR="009003E2" w:rsidRPr="000441F2" w:rsidRDefault="009003E2" w:rsidP="009003E2">
      <w:pPr>
        <w:rPr>
          <w:noProof/>
          <w:lang w:val="en-US"/>
        </w:rPr>
      </w:pPr>
      <w:r w:rsidRPr="000441F2">
        <w:rPr>
          <w:noProof/>
          <w:lang w:val="en-US"/>
        </w:rPr>
        <w:t>Chief Legal Officer</w:t>
      </w:r>
    </w:p>
    <w:p w14:paraId="5DEEF675" w14:textId="77777777" w:rsidR="009003E2" w:rsidRDefault="009003E2" w:rsidP="009003E2">
      <w:pPr>
        <w:rPr>
          <w:bCs/>
          <w:snapToGrid w:val="0"/>
          <w:szCs w:val="24"/>
          <w:lang w:val="en-US"/>
        </w:rPr>
      </w:pPr>
      <w:r w:rsidRPr="000441F2">
        <w:rPr>
          <w:noProof/>
          <w:lang w:val="en-US"/>
        </w:rPr>
        <w:t>The above will be consulted via approval of delegated decision.</w:t>
      </w:r>
      <w:r w:rsidRPr="00D96166">
        <w:rPr>
          <w:noProof/>
          <w:lang w:val="en-US"/>
        </w:rPr>
        <w:t>.</w:t>
      </w:r>
    </w:p>
    <w:p w14:paraId="3371D540" w14:textId="77777777" w:rsidR="009003E2" w:rsidRDefault="009003E2" w:rsidP="009003E2">
      <w:pPr>
        <w:rPr>
          <w:b/>
          <w:snapToGrid w:val="0"/>
          <w:sz w:val="28"/>
          <w:szCs w:val="28"/>
        </w:rPr>
      </w:pPr>
    </w:p>
    <w:p w14:paraId="310EBD8F" w14:textId="77777777" w:rsidR="009003E2" w:rsidRPr="00B62839" w:rsidRDefault="009003E2" w:rsidP="009003E2">
      <w:pPr>
        <w:rPr>
          <w:b/>
          <w:snapToGrid w:val="0"/>
          <w:sz w:val="28"/>
          <w:szCs w:val="28"/>
        </w:rPr>
      </w:pPr>
      <w:r w:rsidRPr="00B62839">
        <w:rPr>
          <w:b/>
          <w:snapToGrid w:val="0"/>
          <w:sz w:val="28"/>
          <w:szCs w:val="28"/>
        </w:rPr>
        <w:t>Supporting documentation:</w:t>
      </w:r>
    </w:p>
    <w:p w14:paraId="1D8AF177" w14:textId="77777777" w:rsidR="009003E2" w:rsidRPr="00B62839" w:rsidRDefault="009003E2" w:rsidP="009003E2">
      <w:pPr>
        <w:rPr>
          <w:b/>
          <w:snapToGrid w:val="0"/>
          <w:sz w:val="31"/>
        </w:rPr>
      </w:pPr>
    </w:p>
    <w:p w14:paraId="765E25E3" w14:textId="77777777" w:rsidR="009003E2" w:rsidRDefault="009003E2" w:rsidP="009003E2">
      <w:pPr>
        <w:rPr>
          <w:rStyle w:val="Hyperlink"/>
        </w:rPr>
      </w:pPr>
      <w:r>
        <w:rPr>
          <w:bCs/>
          <w:szCs w:val="24"/>
        </w:rPr>
        <w:t>None</w:t>
      </w:r>
    </w:p>
    <w:p w14:paraId="14E0767F" w14:textId="77777777" w:rsidR="009003E2" w:rsidRPr="00B62839" w:rsidRDefault="009003E2" w:rsidP="009003E2">
      <w:pPr>
        <w:rPr>
          <w:b/>
          <w:snapToGrid w:val="0"/>
          <w:sz w:val="31"/>
        </w:rPr>
      </w:pPr>
    </w:p>
    <w:p w14:paraId="022E9186" w14:textId="77777777" w:rsidR="009003E2" w:rsidRPr="00B62839" w:rsidRDefault="009003E2" w:rsidP="009003E2">
      <w:pPr>
        <w:rPr>
          <w:b/>
          <w:snapToGrid w:val="0"/>
          <w:sz w:val="28"/>
          <w:szCs w:val="28"/>
        </w:rPr>
      </w:pPr>
      <w:r w:rsidRPr="00B62839">
        <w:rPr>
          <w:b/>
          <w:snapToGrid w:val="0"/>
          <w:sz w:val="28"/>
          <w:szCs w:val="28"/>
        </w:rPr>
        <w:t>How and by when to make representations:</w:t>
      </w:r>
    </w:p>
    <w:p w14:paraId="4F917BAC" w14:textId="77777777" w:rsidR="009003E2" w:rsidRPr="00B62839" w:rsidRDefault="009003E2" w:rsidP="009003E2">
      <w:pPr>
        <w:rPr>
          <w:b/>
          <w:snapToGrid w:val="0"/>
          <w:sz w:val="31"/>
        </w:rPr>
      </w:pPr>
    </w:p>
    <w:p w14:paraId="1B4265F5" w14:textId="2B02782E" w:rsidR="009003E2" w:rsidRDefault="009003E2" w:rsidP="009003E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D4E24C5" w14:textId="77777777" w:rsidR="009003E2" w:rsidRPr="00B62839" w:rsidRDefault="009003E2" w:rsidP="009003E2">
      <w:pPr>
        <w:rPr>
          <w:bCs/>
          <w:snapToGrid w:val="0"/>
          <w:szCs w:val="24"/>
        </w:rPr>
      </w:pPr>
      <w:r>
        <w:rPr>
          <w:bCs/>
          <w:snapToGrid w:val="0"/>
          <w:szCs w:val="24"/>
        </w:rPr>
        <w:t>Tel: 01642 444156</w:t>
      </w:r>
    </w:p>
    <w:p w14:paraId="19E57F52" w14:textId="77777777" w:rsidR="009003E2" w:rsidRDefault="009003E2" w:rsidP="009003E2">
      <w:pPr>
        <w:rPr>
          <w:noProof/>
          <w:lang w:val="en-US"/>
        </w:rPr>
      </w:pPr>
      <w:r>
        <w:rPr>
          <w:bCs/>
          <w:snapToGrid w:val="0"/>
          <w:szCs w:val="24"/>
          <w:lang w:val="en-US"/>
        </w:rPr>
        <w:t xml:space="preserve">Email: </w:t>
      </w:r>
      <w:hyperlink r:id="rId121" w:history="1">
        <w:r w:rsidRPr="000A00BE">
          <w:rPr>
            <w:rStyle w:val="Hyperlink"/>
          </w:rPr>
          <w:t>emma.bainbridge@redcar-cleveland.gov.uk</w:t>
        </w:r>
      </w:hyperlink>
      <w:r>
        <w:t xml:space="preserve"> </w:t>
      </w:r>
    </w:p>
    <w:p w14:paraId="145239E5" w14:textId="77777777" w:rsidR="009003E2" w:rsidRPr="00B62839" w:rsidRDefault="009003E2" w:rsidP="009003E2">
      <w:pPr>
        <w:rPr>
          <w:b/>
          <w:snapToGrid w:val="0"/>
          <w:sz w:val="31"/>
        </w:rPr>
      </w:pPr>
    </w:p>
    <w:p w14:paraId="3183B626" w14:textId="0566C6AE" w:rsidR="009003E2" w:rsidRPr="00B62839" w:rsidRDefault="009003E2" w:rsidP="009003E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4EF8CE0" w14:textId="77777777" w:rsidR="009003E2" w:rsidRPr="00B62839" w:rsidRDefault="009003E2" w:rsidP="009003E2">
      <w:pPr>
        <w:rPr>
          <w:b/>
          <w:snapToGrid w:val="0"/>
          <w:sz w:val="31"/>
        </w:rPr>
      </w:pPr>
    </w:p>
    <w:p w14:paraId="14FC2247" w14:textId="77777777" w:rsidR="009003E2" w:rsidRPr="00B62839" w:rsidRDefault="009003E2" w:rsidP="009003E2">
      <w:pPr>
        <w:rPr>
          <w:b/>
          <w:snapToGrid w:val="0"/>
          <w:sz w:val="31"/>
        </w:rPr>
      </w:pPr>
      <w:r w:rsidRPr="00B62839">
        <w:rPr>
          <w:b/>
          <w:noProof/>
          <w:snapToGrid w:val="0"/>
          <w:sz w:val="31"/>
        </w:rPr>
        <mc:AlternateContent>
          <mc:Choice Requires="wps">
            <w:drawing>
              <wp:anchor distT="0" distB="0" distL="114300" distR="114300" simplePos="0" relativeHeight="252025856" behindDoc="0" locked="0" layoutInCell="1" allowOverlap="1" wp14:anchorId="67EB25F5" wp14:editId="431C23B6">
                <wp:simplePos x="0" y="0"/>
                <wp:positionH relativeFrom="column">
                  <wp:posOffset>2038350</wp:posOffset>
                </wp:positionH>
                <wp:positionV relativeFrom="paragraph">
                  <wp:posOffset>335280</wp:posOffset>
                </wp:positionV>
                <wp:extent cx="866775" cy="476250"/>
                <wp:effectExtent l="0" t="0" r="28575" b="19050"/>
                <wp:wrapNone/>
                <wp:docPr id="985506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906FB97" w14:textId="77777777" w:rsidR="009003E2" w:rsidRDefault="009003E2" w:rsidP="009003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B25F5" id="_x0000_s1057" type="#_x0000_t202" style="position:absolute;margin-left:160.5pt;margin-top:26.4pt;width:68.25pt;height:3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" fillcolor="window" strokeweight=".5pt">
                <v:path arrowok="t"/>
                <v:textbox>
                  <w:txbxContent>
                    <w:p w14:paraId="3906FB97" w14:textId="77777777" w:rsidR="009003E2" w:rsidRDefault="009003E2" w:rsidP="009003E2"/>
                  </w:txbxContent>
                </v:textbox>
              </v:shape>
            </w:pict>
          </mc:Fallback>
        </mc:AlternateContent>
      </w:r>
      <w:r w:rsidRPr="00B62839">
        <w:rPr>
          <w:b/>
          <w:snapToGrid w:val="0"/>
          <w:sz w:val="31"/>
        </w:rPr>
        <w:t>Following the Making of the decision, the decision form will be published here:</w:t>
      </w:r>
    </w:p>
    <w:p w14:paraId="27BBBA69" w14:textId="77777777" w:rsidR="009003E2" w:rsidRDefault="009003E2" w:rsidP="009003E2">
      <w:pPr>
        <w:rPr>
          <w:b/>
          <w:snapToGrid w:val="0"/>
          <w:sz w:val="31"/>
        </w:rPr>
      </w:pPr>
    </w:p>
    <w:p w14:paraId="378F6BDD" w14:textId="77777777" w:rsidR="009003E2" w:rsidRDefault="000441F2" w:rsidP="00CA0514">
      <w:pPr>
        <w:rPr>
          <w:b/>
          <w:snapToGrid w:val="0"/>
          <w:sz w:val="31"/>
        </w:rPr>
      </w:pPr>
      <w:r>
        <w:rPr>
          <w:b/>
          <w:snapToGrid w:val="0"/>
          <w:sz w:val="31"/>
        </w:rPr>
        <w:br w:type="page"/>
      </w:r>
    </w:p>
    <w:bookmarkEnd w:id="19"/>
    <w:p w14:paraId="2FA4EBFA" w14:textId="5A0BA82C" w:rsidR="00EC1CB2" w:rsidRDefault="00EC1CB2" w:rsidP="00EC1CB2">
      <w:pPr>
        <w:rPr>
          <w:b/>
          <w:snapToGrid w:val="0"/>
          <w:sz w:val="28"/>
          <w:szCs w:val="28"/>
        </w:rPr>
      </w:pPr>
      <w:r w:rsidRPr="00B62839">
        <w:rPr>
          <w:b/>
          <w:snapToGrid w:val="0"/>
          <w:sz w:val="28"/>
          <w:szCs w:val="28"/>
        </w:rPr>
        <w:t>DECISION: CDD00</w:t>
      </w:r>
      <w:r>
        <w:rPr>
          <w:b/>
          <w:snapToGrid w:val="0"/>
          <w:sz w:val="28"/>
          <w:szCs w:val="28"/>
        </w:rPr>
        <w:t>59</w:t>
      </w:r>
      <w:r w:rsidRPr="00B62839">
        <w:rPr>
          <w:b/>
          <w:snapToGrid w:val="0"/>
          <w:sz w:val="28"/>
          <w:szCs w:val="28"/>
        </w:rPr>
        <w:t xml:space="preserve"> </w:t>
      </w:r>
      <w:r w:rsidRPr="00EC1CB2">
        <w:rPr>
          <w:b/>
          <w:snapToGrid w:val="0"/>
          <w:sz w:val="28"/>
          <w:szCs w:val="28"/>
          <w:lang w:val="en-US"/>
        </w:rPr>
        <w:t>Tyne Tees Children</w:t>
      </w:r>
      <w:r>
        <w:rPr>
          <w:b/>
          <w:snapToGrid w:val="0"/>
          <w:sz w:val="28"/>
          <w:szCs w:val="28"/>
          <w:lang w:val="en-US"/>
        </w:rPr>
        <w:t>’</w:t>
      </w:r>
      <w:r w:rsidRPr="00EC1CB2">
        <w:rPr>
          <w:b/>
          <w:snapToGrid w:val="0"/>
          <w:sz w:val="28"/>
          <w:szCs w:val="28"/>
          <w:lang w:val="en-US"/>
        </w:rPr>
        <w:t>s Advocacy and Independent people for children</w:t>
      </w:r>
      <w:r>
        <w:rPr>
          <w:b/>
          <w:snapToGrid w:val="0"/>
          <w:sz w:val="28"/>
          <w:szCs w:val="28"/>
          <w:lang w:val="en-US"/>
        </w:rPr>
        <w:t>’</w:t>
      </w:r>
      <w:r w:rsidRPr="00EC1CB2">
        <w:rPr>
          <w:b/>
          <w:snapToGrid w:val="0"/>
          <w:sz w:val="28"/>
          <w:szCs w:val="28"/>
          <w:lang w:val="en-US"/>
        </w:rPr>
        <w:t>s and adults complaints and secure accommodation - 1</w:t>
      </w:r>
      <w:r w:rsidRPr="00EC1CB2">
        <w:rPr>
          <w:b/>
          <w:snapToGrid w:val="0"/>
          <w:sz w:val="28"/>
          <w:szCs w:val="28"/>
          <w:vertAlign w:val="superscript"/>
          <w:lang w:val="en-US"/>
        </w:rPr>
        <w:t>st</w:t>
      </w:r>
      <w:r w:rsidRPr="00EC1CB2">
        <w:rPr>
          <w:b/>
          <w:snapToGrid w:val="0"/>
          <w:sz w:val="28"/>
          <w:szCs w:val="28"/>
          <w:lang w:val="en-US"/>
        </w:rPr>
        <w:t xml:space="preserve"> Extension</w:t>
      </w:r>
    </w:p>
    <w:p w14:paraId="7E841388" w14:textId="77777777" w:rsidR="00EC1CB2" w:rsidRDefault="00EC1CB2" w:rsidP="00EC1CB2">
      <w:pPr>
        <w:rPr>
          <w:b/>
          <w:snapToGrid w:val="0"/>
          <w:sz w:val="28"/>
          <w:szCs w:val="28"/>
        </w:rPr>
      </w:pPr>
    </w:p>
    <w:p w14:paraId="64FDA3BE" w14:textId="0C3F96AD" w:rsidR="00EC1CB2" w:rsidRDefault="00EC1CB2" w:rsidP="00EC1CB2">
      <w:pPr>
        <w:rPr>
          <w:b/>
          <w:snapToGrid w:val="0"/>
          <w:sz w:val="28"/>
          <w:szCs w:val="28"/>
        </w:rPr>
      </w:pPr>
      <w:r w:rsidRPr="00B62839">
        <w:rPr>
          <w:b/>
          <w:snapToGrid w:val="0"/>
          <w:sz w:val="28"/>
          <w:szCs w:val="28"/>
        </w:rPr>
        <w:t xml:space="preserve">Nature of the decision: </w:t>
      </w:r>
    </w:p>
    <w:p w14:paraId="717FACA0" w14:textId="77777777" w:rsidR="00EC1CB2" w:rsidRPr="00B62839" w:rsidRDefault="00EC1CB2" w:rsidP="00EC1CB2">
      <w:pPr>
        <w:rPr>
          <w:b/>
          <w:snapToGrid w:val="0"/>
          <w:sz w:val="28"/>
          <w:szCs w:val="28"/>
        </w:rPr>
      </w:pPr>
    </w:p>
    <w:p w14:paraId="2842E1D0" w14:textId="28E2D0A0" w:rsidR="00EC1CB2" w:rsidRDefault="00EC1CB2" w:rsidP="00EC1CB2">
      <w:pPr>
        <w:rPr>
          <w:lang w:val="en-US"/>
        </w:rPr>
      </w:pPr>
      <w:r w:rsidRPr="00EC1CB2">
        <w:rPr>
          <w:lang w:val="en-US"/>
        </w:rPr>
        <w:t>Approval is required to enter into the 1st optional extension period 1st April 2025 until 31</w:t>
      </w:r>
      <w:r w:rsidRPr="00EC1CB2">
        <w:rPr>
          <w:vertAlign w:val="superscript"/>
          <w:lang w:val="en-US"/>
        </w:rPr>
        <w:t>st</w:t>
      </w:r>
      <w:r w:rsidRPr="00EC1CB2">
        <w:rPr>
          <w:lang w:val="en-US"/>
        </w:rPr>
        <w:t xml:space="preserve"> March 2026</w:t>
      </w:r>
    </w:p>
    <w:p w14:paraId="590C4E77" w14:textId="77777777" w:rsidR="00EC1CB2" w:rsidRPr="00B62839" w:rsidRDefault="00EC1CB2" w:rsidP="00EC1CB2">
      <w:pPr>
        <w:rPr>
          <w:b/>
          <w:snapToGrid w:val="0"/>
          <w:sz w:val="31"/>
        </w:rPr>
      </w:pPr>
    </w:p>
    <w:p w14:paraId="28DDB2BE" w14:textId="77777777" w:rsidR="00EC1CB2" w:rsidRPr="00B62839" w:rsidRDefault="00EC1CB2" w:rsidP="00EC1CB2">
      <w:pPr>
        <w:rPr>
          <w:b/>
          <w:snapToGrid w:val="0"/>
          <w:sz w:val="28"/>
          <w:szCs w:val="28"/>
        </w:rPr>
      </w:pPr>
      <w:r w:rsidRPr="00B62839">
        <w:rPr>
          <w:b/>
          <w:snapToGrid w:val="0"/>
          <w:sz w:val="28"/>
          <w:szCs w:val="28"/>
        </w:rPr>
        <w:t>Who will make the decision?</w:t>
      </w:r>
    </w:p>
    <w:p w14:paraId="5C1EF61E" w14:textId="77777777" w:rsidR="00EC1CB2" w:rsidRPr="00B62839" w:rsidRDefault="00EC1CB2" w:rsidP="00EC1CB2">
      <w:pPr>
        <w:rPr>
          <w:b/>
          <w:snapToGrid w:val="0"/>
          <w:sz w:val="31"/>
        </w:rPr>
      </w:pPr>
    </w:p>
    <w:p w14:paraId="2AD4C799" w14:textId="77777777" w:rsidR="00EC1CB2" w:rsidRPr="00B62839" w:rsidRDefault="00EC1CB2" w:rsidP="00EC1CB2">
      <w:pPr>
        <w:rPr>
          <w:bCs/>
          <w:snapToGrid w:val="0"/>
          <w:szCs w:val="24"/>
        </w:rPr>
      </w:pPr>
      <w:r w:rsidRPr="00B62839">
        <w:rPr>
          <w:bCs/>
          <w:snapToGrid w:val="0"/>
          <w:szCs w:val="24"/>
          <w:lang w:val="en-US"/>
        </w:rPr>
        <w:t>Councillor Suthers</w:t>
      </w:r>
    </w:p>
    <w:p w14:paraId="3FFA053C" w14:textId="77777777" w:rsidR="00EC1CB2" w:rsidRPr="00B62839" w:rsidRDefault="00EC1CB2" w:rsidP="00EC1CB2">
      <w:pPr>
        <w:rPr>
          <w:b/>
          <w:snapToGrid w:val="0"/>
          <w:sz w:val="31"/>
        </w:rPr>
      </w:pPr>
    </w:p>
    <w:p w14:paraId="75A7A1AA" w14:textId="77777777" w:rsidR="00EC1CB2" w:rsidRPr="00B62839" w:rsidRDefault="00EC1CB2" w:rsidP="00EC1CB2">
      <w:pPr>
        <w:rPr>
          <w:b/>
          <w:snapToGrid w:val="0"/>
          <w:sz w:val="28"/>
          <w:szCs w:val="28"/>
        </w:rPr>
      </w:pPr>
      <w:r w:rsidRPr="00B62839">
        <w:rPr>
          <w:b/>
          <w:snapToGrid w:val="0"/>
          <w:sz w:val="28"/>
          <w:szCs w:val="28"/>
        </w:rPr>
        <w:t>When is the decision to be taken?</w:t>
      </w:r>
    </w:p>
    <w:p w14:paraId="3AF1F2EA" w14:textId="77777777" w:rsidR="00EC1CB2" w:rsidRPr="00B62839" w:rsidRDefault="00EC1CB2" w:rsidP="00EC1CB2">
      <w:pPr>
        <w:rPr>
          <w:b/>
          <w:snapToGrid w:val="0"/>
          <w:sz w:val="31"/>
        </w:rPr>
      </w:pPr>
    </w:p>
    <w:p w14:paraId="6F00D418" w14:textId="77777777" w:rsidR="00EC1CB2" w:rsidRPr="00B62839" w:rsidRDefault="00EC1CB2" w:rsidP="00EC1CB2">
      <w:pPr>
        <w:rPr>
          <w:bCs/>
          <w:snapToGrid w:val="0"/>
          <w:szCs w:val="24"/>
        </w:rPr>
      </w:pPr>
      <w:r>
        <w:rPr>
          <w:bCs/>
          <w:snapToGrid w:val="0"/>
          <w:szCs w:val="24"/>
        </w:rPr>
        <w:t>January 2025</w:t>
      </w:r>
    </w:p>
    <w:p w14:paraId="0DD59BCD" w14:textId="77777777" w:rsidR="00EC1CB2" w:rsidRPr="00B62839" w:rsidRDefault="00EC1CB2" w:rsidP="00EC1CB2">
      <w:pPr>
        <w:rPr>
          <w:b/>
          <w:snapToGrid w:val="0"/>
          <w:sz w:val="31"/>
        </w:rPr>
      </w:pPr>
    </w:p>
    <w:p w14:paraId="56C6BD58" w14:textId="77777777" w:rsidR="00EC1CB2" w:rsidRPr="00B62839" w:rsidRDefault="00EC1CB2" w:rsidP="00EC1CB2">
      <w:pPr>
        <w:rPr>
          <w:b/>
          <w:snapToGrid w:val="0"/>
          <w:sz w:val="28"/>
          <w:szCs w:val="28"/>
        </w:rPr>
      </w:pPr>
      <w:r w:rsidRPr="00B62839">
        <w:rPr>
          <w:b/>
          <w:snapToGrid w:val="0"/>
          <w:sz w:val="28"/>
          <w:szCs w:val="28"/>
        </w:rPr>
        <w:t>Who will be consulted and how?</w:t>
      </w:r>
    </w:p>
    <w:p w14:paraId="215AC9D0" w14:textId="77777777" w:rsidR="00EC1CB2" w:rsidRPr="00B62839" w:rsidRDefault="00EC1CB2" w:rsidP="00EC1CB2">
      <w:pPr>
        <w:rPr>
          <w:b/>
          <w:snapToGrid w:val="0"/>
          <w:sz w:val="31"/>
        </w:rPr>
      </w:pPr>
    </w:p>
    <w:p w14:paraId="32FCF92B" w14:textId="77777777" w:rsidR="00EC1CB2" w:rsidRPr="000441F2" w:rsidRDefault="00EC1CB2" w:rsidP="00EC1CB2">
      <w:pPr>
        <w:rPr>
          <w:noProof/>
          <w:lang w:val="en-US"/>
        </w:rPr>
      </w:pPr>
      <w:r w:rsidRPr="000441F2">
        <w:rPr>
          <w:noProof/>
          <w:lang w:val="en-US"/>
        </w:rPr>
        <w:t xml:space="preserve">Cabinet Member for Children and Families </w:t>
      </w:r>
    </w:p>
    <w:p w14:paraId="2DEFC0D6" w14:textId="77777777" w:rsidR="00EC1CB2" w:rsidRPr="000441F2" w:rsidRDefault="00EC1CB2" w:rsidP="00EC1CB2">
      <w:pPr>
        <w:rPr>
          <w:noProof/>
          <w:lang w:val="en-US"/>
        </w:rPr>
      </w:pPr>
      <w:r w:rsidRPr="000441F2">
        <w:rPr>
          <w:noProof/>
          <w:lang w:val="en-US"/>
        </w:rPr>
        <w:t xml:space="preserve">Executive Director for Children and Families </w:t>
      </w:r>
    </w:p>
    <w:p w14:paraId="61C59FE4" w14:textId="77777777" w:rsidR="00EC1CB2" w:rsidRPr="000441F2" w:rsidRDefault="00EC1CB2" w:rsidP="00EC1CB2">
      <w:pPr>
        <w:rPr>
          <w:noProof/>
          <w:lang w:val="en-US"/>
        </w:rPr>
      </w:pPr>
      <w:r w:rsidRPr="000441F2">
        <w:rPr>
          <w:noProof/>
          <w:lang w:val="en-US"/>
        </w:rPr>
        <w:t>Chief Financial Officer</w:t>
      </w:r>
    </w:p>
    <w:p w14:paraId="7593D8F9" w14:textId="77777777" w:rsidR="00EC1CB2" w:rsidRPr="000441F2" w:rsidRDefault="00EC1CB2" w:rsidP="00EC1CB2">
      <w:pPr>
        <w:rPr>
          <w:noProof/>
          <w:lang w:val="en-US"/>
        </w:rPr>
      </w:pPr>
      <w:r w:rsidRPr="000441F2">
        <w:rPr>
          <w:noProof/>
          <w:lang w:val="en-US"/>
        </w:rPr>
        <w:t>Chief Legal Officer</w:t>
      </w:r>
    </w:p>
    <w:p w14:paraId="43F7BEEB" w14:textId="77777777" w:rsidR="00EC1CB2" w:rsidRDefault="00EC1CB2" w:rsidP="00EC1CB2">
      <w:pPr>
        <w:rPr>
          <w:bCs/>
          <w:snapToGrid w:val="0"/>
          <w:szCs w:val="24"/>
          <w:lang w:val="en-US"/>
        </w:rPr>
      </w:pPr>
      <w:r w:rsidRPr="000441F2">
        <w:rPr>
          <w:noProof/>
          <w:lang w:val="en-US"/>
        </w:rPr>
        <w:t>The above will be consulted via approval of delegated decision.</w:t>
      </w:r>
      <w:r w:rsidRPr="00D96166">
        <w:rPr>
          <w:noProof/>
          <w:lang w:val="en-US"/>
        </w:rPr>
        <w:t>.</w:t>
      </w:r>
    </w:p>
    <w:p w14:paraId="12641DF5" w14:textId="77777777" w:rsidR="00EC1CB2" w:rsidRDefault="00EC1CB2" w:rsidP="00EC1CB2">
      <w:pPr>
        <w:rPr>
          <w:b/>
          <w:snapToGrid w:val="0"/>
          <w:sz w:val="28"/>
          <w:szCs w:val="28"/>
        </w:rPr>
      </w:pPr>
    </w:p>
    <w:p w14:paraId="25DDF8A7" w14:textId="77777777" w:rsidR="00EC1CB2" w:rsidRPr="00B62839" w:rsidRDefault="00EC1CB2" w:rsidP="00EC1CB2">
      <w:pPr>
        <w:rPr>
          <w:b/>
          <w:snapToGrid w:val="0"/>
          <w:sz w:val="28"/>
          <w:szCs w:val="28"/>
        </w:rPr>
      </w:pPr>
      <w:r w:rsidRPr="00B62839">
        <w:rPr>
          <w:b/>
          <w:snapToGrid w:val="0"/>
          <w:sz w:val="28"/>
          <w:szCs w:val="28"/>
        </w:rPr>
        <w:t>Supporting documentation:</w:t>
      </w:r>
    </w:p>
    <w:p w14:paraId="4F98DE6E" w14:textId="77777777" w:rsidR="00EC1CB2" w:rsidRPr="00B62839" w:rsidRDefault="00EC1CB2" w:rsidP="00EC1CB2">
      <w:pPr>
        <w:rPr>
          <w:b/>
          <w:snapToGrid w:val="0"/>
          <w:sz w:val="31"/>
        </w:rPr>
      </w:pPr>
    </w:p>
    <w:p w14:paraId="369A11E8" w14:textId="77777777" w:rsidR="00EC1CB2" w:rsidRDefault="00EC1CB2" w:rsidP="00EC1CB2">
      <w:pPr>
        <w:rPr>
          <w:rStyle w:val="Hyperlink"/>
        </w:rPr>
      </w:pPr>
      <w:r>
        <w:rPr>
          <w:bCs/>
          <w:szCs w:val="24"/>
        </w:rPr>
        <w:t>None</w:t>
      </w:r>
    </w:p>
    <w:p w14:paraId="4FADB2FE" w14:textId="77777777" w:rsidR="00EC1CB2" w:rsidRPr="00B62839" w:rsidRDefault="00EC1CB2" w:rsidP="00EC1CB2">
      <w:pPr>
        <w:rPr>
          <w:b/>
          <w:snapToGrid w:val="0"/>
          <w:sz w:val="31"/>
        </w:rPr>
      </w:pPr>
    </w:p>
    <w:p w14:paraId="55B89F93" w14:textId="77777777" w:rsidR="00EC1CB2" w:rsidRPr="00B62839" w:rsidRDefault="00EC1CB2" w:rsidP="00EC1CB2">
      <w:pPr>
        <w:rPr>
          <w:b/>
          <w:snapToGrid w:val="0"/>
          <w:sz w:val="28"/>
          <w:szCs w:val="28"/>
        </w:rPr>
      </w:pPr>
      <w:r w:rsidRPr="00B62839">
        <w:rPr>
          <w:b/>
          <w:snapToGrid w:val="0"/>
          <w:sz w:val="28"/>
          <w:szCs w:val="28"/>
        </w:rPr>
        <w:t>How and by when to make representations:</w:t>
      </w:r>
    </w:p>
    <w:p w14:paraId="26CEBA6C" w14:textId="77777777" w:rsidR="00EC1CB2" w:rsidRPr="00B62839" w:rsidRDefault="00EC1CB2" w:rsidP="00EC1CB2">
      <w:pPr>
        <w:rPr>
          <w:b/>
          <w:snapToGrid w:val="0"/>
          <w:sz w:val="31"/>
        </w:rPr>
      </w:pPr>
    </w:p>
    <w:p w14:paraId="63D289EA" w14:textId="77777777" w:rsidR="00EC1CB2" w:rsidRDefault="00EC1CB2" w:rsidP="00EC1CB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1F01B731" w14:textId="77777777" w:rsidR="00EC1CB2" w:rsidRPr="00B62839" w:rsidRDefault="00EC1CB2" w:rsidP="00EC1CB2">
      <w:pPr>
        <w:rPr>
          <w:bCs/>
          <w:snapToGrid w:val="0"/>
          <w:szCs w:val="24"/>
        </w:rPr>
      </w:pPr>
      <w:r>
        <w:rPr>
          <w:bCs/>
          <w:snapToGrid w:val="0"/>
          <w:szCs w:val="24"/>
        </w:rPr>
        <w:t>Tel: 01642 444156</w:t>
      </w:r>
    </w:p>
    <w:p w14:paraId="1FDD9CD5" w14:textId="77777777" w:rsidR="00EC1CB2" w:rsidRDefault="00EC1CB2" w:rsidP="00EC1CB2">
      <w:pPr>
        <w:rPr>
          <w:noProof/>
          <w:lang w:val="en-US"/>
        </w:rPr>
      </w:pPr>
      <w:r>
        <w:rPr>
          <w:bCs/>
          <w:snapToGrid w:val="0"/>
          <w:szCs w:val="24"/>
          <w:lang w:val="en-US"/>
        </w:rPr>
        <w:t xml:space="preserve">Email: </w:t>
      </w:r>
      <w:hyperlink r:id="rId122" w:history="1">
        <w:r w:rsidRPr="000A00BE">
          <w:rPr>
            <w:rStyle w:val="Hyperlink"/>
          </w:rPr>
          <w:t>emma.bainbridge@redcar-cleveland.gov.uk</w:t>
        </w:r>
      </w:hyperlink>
      <w:r>
        <w:t xml:space="preserve"> </w:t>
      </w:r>
    </w:p>
    <w:p w14:paraId="13D65C8A" w14:textId="77777777" w:rsidR="00EC1CB2" w:rsidRPr="00B62839" w:rsidRDefault="00EC1CB2" w:rsidP="00EC1CB2">
      <w:pPr>
        <w:rPr>
          <w:b/>
          <w:snapToGrid w:val="0"/>
          <w:sz w:val="31"/>
        </w:rPr>
      </w:pPr>
    </w:p>
    <w:p w14:paraId="21A8E6B6" w14:textId="77777777" w:rsidR="00EC1CB2" w:rsidRPr="00B62839" w:rsidRDefault="00EC1CB2" w:rsidP="00EC1CB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67A7A004" w14:textId="77777777" w:rsidR="00EC1CB2" w:rsidRPr="00B62839" w:rsidRDefault="00EC1CB2" w:rsidP="00EC1CB2">
      <w:pPr>
        <w:rPr>
          <w:b/>
          <w:snapToGrid w:val="0"/>
          <w:sz w:val="31"/>
        </w:rPr>
      </w:pPr>
    </w:p>
    <w:p w14:paraId="24B2B9BB" w14:textId="77777777" w:rsidR="00EC1CB2" w:rsidRPr="00B62839" w:rsidRDefault="00EC1CB2" w:rsidP="00EC1CB2">
      <w:pPr>
        <w:rPr>
          <w:b/>
          <w:snapToGrid w:val="0"/>
          <w:sz w:val="31"/>
        </w:rPr>
      </w:pPr>
      <w:r w:rsidRPr="00B62839">
        <w:rPr>
          <w:b/>
          <w:noProof/>
          <w:snapToGrid w:val="0"/>
          <w:sz w:val="31"/>
        </w:rPr>
        <mc:AlternateContent>
          <mc:Choice Requires="wps">
            <w:drawing>
              <wp:anchor distT="0" distB="0" distL="114300" distR="114300" simplePos="0" relativeHeight="252027904" behindDoc="0" locked="0" layoutInCell="1" allowOverlap="1" wp14:anchorId="177A6C3D" wp14:editId="4E970FF7">
                <wp:simplePos x="0" y="0"/>
                <wp:positionH relativeFrom="column">
                  <wp:posOffset>2038350</wp:posOffset>
                </wp:positionH>
                <wp:positionV relativeFrom="paragraph">
                  <wp:posOffset>335280</wp:posOffset>
                </wp:positionV>
                <wp:extent cx="866775" cy="476250"/>
                <wp:effectExtent l="0" t="0" r="28575" b="19050"/>
                <wp:wrapNone/>
                <wp:docPr id="14088300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543B7685" w14:textId="77777777" w:rsidR="00EC1CB2" w:rsidRDefault="00EC1CB2" w:rsidP="00EC1C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A6C3D" id="_x0000_s1058" type="#_x0000_t202" style="position:absolute;margin-left:160.5pt;margin-top:26.4pt;width:68.25pt;height:37.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" fillcolor="window" strokeweight=".5pt">
                <v:path arrowok="t"/>
                <v:textbox>
                  <w:txbxContent>
                    <w:p w14:paraId="543B7685" w14:textId="77777777" w:rsidR="00EC1CB2" w:rsidRDefault="00EC1CB2" w:rsidP="00EC1CB2"/>
                  </w:txbxContent>
                </v:textbox>
              </v:shape>
            </w:pict>
          </mc:Fallback>
        </mc:AlternateContent>
      </w:r>
      <w:r w:rsidRPr="00B62839">
        <w:rPr>
          <w:b/>
          <w:snapToGrid w:val="0"/>
          <w:sz w:val="31"/>
        </w:rPr>
        <w:t>Following the Making of the decision, the decision form will be published here:</w:t>
      </w:r>
    </w:p>
    <w:p w14:paraId="778C1392" w14:textId="77777777" w:rsidR="00EC1CB2" w:rsidRDefault="00EC1CB2" w:rsidP="00EC1CB2">
      <w:pPr>
        <w:rPr>
          <w:b/>
          <w:snapToGrid w:val="0"/>
          <w:sz w:val="31"/>
        </w:rPr>
      </w:pPr>
    </w:p>
    <w:p w14:paraId="7A30B045" w14:textId="62AF8E48" w:rsidR="002D684F" w:rsidRDefault="002D684F" w:rsidP="002D684F">
      <w:pPr>
        <w:rPr>
          <w:b/>
          <w:snapToGrid w:val="0"/>
          <w:sz w:val="28"/>
          <w:szCs w:val="28"/>
        </w:rPr>
      </w:pPr>
      <w:r w:rsidRPr="00B62839">
        <w:rPr>
          <w:b/>
          <w:snapToGrid w:val="0"/>
          <w:sz w:val="28"/>
          <w:szCs w:val="28"/>
        </w:rPr>
        <w:t>DECISION: CDD00</w:t>
      </w:r>
      <w:r>
        <w:rPr>
          <w:b/>
          <w:snapToGrid w:val="0"/>
          <w:sz w:val="28"/>
          <w:szCs w:val="28"/>
        </w:rPr>
        <w:t>60</w:t>
      </w:r>
      <w:r w:rsidRPr="00B62839">
        <w:rPr>
          <w:b/>
          <w:snapToGrid w:val="0"/>
          <w:sz w:val="28"/>
          <w:szCs w:val="28"/>
        </w:rPr>
        <w:t xml:space="preserve"> </w:t>
      </w:r>
      <w:r w:rsidRPr="002D684F">
        <w:rPr>
          <w:b/>
          <w:snapToGrid w:val="0"/>
          <w:sz w:val="28"/>
          <w:szCs w:val="28"/>
          <w:lang w:val="en-US"/>
        </w:rPr>
        <w:t>Tyne Tees Independent Fostering Services Flexible Procurement Agreement - 1</w:t>
      </w:r>
      <w:r w:rsidRPr="002D684F">
        <w:rPr>
          <w:b/>
          <w:snapToGrid w:val="0"/>
          <w:sz w:val="28"/>
          <w:szCs w:val="28"/>
          <w:vertAlign w:val="superscript"/>
          <w:lang w:val="en-US"/>
        </w:rPr>
        <w:t>st</w:t>
      </w:r>
      <w:r w:rsidRPr="002D684F">
        <w:rPr>
          <w:b/>
          <w:snapToGrid w:val="0"/>
          <w:sz w:val="28"/>
          <w:szCs w:val="28"/>
          <w:lang w:val="en-US"/>
        </w:rPr>
        <w:t xml:space="preserve"> Extension</w:t>
      </w:r>
    </w:p>
    <w:p w14:paraId="38E736B6" w14:textId="77777777" w:rsidR="002D684F" w:rsidRDefault="002D684F" w:rsidP="002D684F">
      <w:pPr>
        <w:rPr>
          <w:b/>
          <w:snapToGrid w:val="0"/>
          <w:sz w:val="28"/>
          <w:szCs w:val="28"/>
        </w:rPr>
      </w:pPr>
    </w:p>
    <w:p w14:paraId="192AB079" w14:textId="77777777" w:rsidR="002D684F" w:rsidRDefault="002D684F" w:rsidP="002D684F">
      <w:pPr>
        <w:rPr>
          <w:b/>
          <w:snapToGrid w:val="0"/>
          <w:sz w:val="28"/>
          <w:szCs w:val="28"/>
        </w:rPr>
      </w:pPr>
      <w:r w:rsidRPr="00B62839">
        <w:rPr>
          <w:b/>
          <w:snapToGrid w:val="0"/>
          <w:sz w:val="28"/>
          <w:szCs w:val="28"/>
        </w:rPr>
        <w:t xml:space="preserve">Nature of the decision: </w:t>
      </w:r>
    </w:p>
    <w:p w14:paraId="15C0C8F5" w14:textId="77777777" w:rsidR="002D684F" w:rsidRPr="00B62839" w:rsidRDefault="002D684F" w:rsidP="002D684F">
      <w:pPr>
        <w:rPr>
          <w:b/>
          <w:snapToGrid w:val="0"/>
          <w:sz w:val="28"/>
          <w:szCs w:val="28"/>
        </w:rPr>
      </w:pPr>
    </w:p>
    <w:p w14:paraId="73B0F4E2" w14:textId="2F95408B" w:rsidR="002D684F" w:rsidRDefault="002D684F" w:rsidP="002D684F">
      <w:pPr>
        <w:rPr>
          <w:lang w:val="en-US"/>
        </w:rPr>
      </w:pPr>
      <w:r w:rsidRPr="002D684F">
        <w:rPr>
          <w:lang w:val="en-US"/>
        </w:rPr>
        <w:t>Approval is required to enter into the 1st optional extension period 1st July 2025 until 30th June 2026</w:t>
      </w:r>
      <w:r>
        <w:rPr>
          <w:lang w:val="en-US"/>
        </w:rPr>
        <w:t>.</w:t>
      </w:r>
    </w:p>
    <w:p w14:paraId="40E71E71" w14:textId="77777777" w:rsidR="002D684F" w:rsidRPr="00B62839" w:rsidRDefault="002D684F" w:rsidP="002D684F">
      <w:pPr>
        <w:rPr>
          <w:b/>
          <w:snapToGrid w:val="0"/>
          <w:sz w:val="31"/>
        </w:rPr>
      </w:pPr>
    </w:p>
    <w:p w14:paraId="66AF884C" w14:textId="77777777" w:rsidR="002D684F" w:rsidRPr="00B62839" w:rsidRDefault="002D684F" w:rsidP="002D684F">
      <w:pPr>
        <w:rPr>
          <w:b/>
          <w:snapToGrid w:val="0"/>
          <w:sz w:val="28"/>
          <w:szCs w:val="28"/>
        </w:rPr>
      </w:pPr>
      <w:r w:rsidRPr="00B62839">
        <w:rPr>
          <w:b/>
          <w:snapToGrid w:val="0"/>
          <w:sz w:val="28"/>
          <w:szCs w:val="28"/>
        </w:rPr>
        <w:t>Who will make the decision?</w:t>
      </w:r>
    </w:p>
    <w:p w14:paraId="770CB1BC" w14:textId="77777777" w:rsidR="002D684F" w:rsidRPr="00B62839" w:rsidRDefault="002D684F" w:rsidP="002D684F">
      <w:pPr>
        <w:rPr>
          <w:b/>
          <w:snapToGrid w:val="0"/>
          <w:sz w:val="31"/>
        </w:rPr>
      </w:pPr>
    </w:p>
    <w:p w14:paraId="3D0B693E" w14:textId="77777777" w:rsidR="002D684F" w:rsidRPr="00B62839" w:rsidRDefault="002D684F" w:rsidP="002D684F">
      <w:pPr>
        <w:rPr>
          <w:bCs/>
          <w:snapToGrid w:val="0"/>
          <w:szCs w:val="24"/>
        </w:rPr>
      </w:pPr>
      <w:r w:rsidRPr="00B62839">
        <w:rPr>
          <w:bCs/>
          <w:snapToGrid w:val="0"/>
          <w:szCs w:val="24"/>
          <w:lang w:val="en-US"/>
        </w:rPr>
        <w:t>Councillor Suthers</w:t>
      </w:r>
    </w:p>
    <w:p w14:paraId="79D13162" w14:textId="77777777" w:rsidR="002D684F" w:rsidRPr="00B62839" w:rsidRDefault="002D684F" w:rsidP="002D684F">
      <w:pPr>
        <w:rPr>
          <w:b/>
          <w:snapToGrid w:val="0"/>
          <w:sz w:val="31"/>
        </w:rPr>
      </w:pPr>
    </w:p>
    <w:p w14:paraId="69606FD7" w14:textId="77777777" w:rsidR="002D684F" w:rsidRPr="00B62839" w:rsidRDefault="002D684F" w:rsidP="002D684F">
      <w:pPr>
        <w:rPr>
          <w:b/>
          <w:snapToGrid w:val="0"/>
          <w:sz w:val="28"/>
          <w:szCs w:val="28"/>
        </w:rPr>
      </w:pPr>
      <w:r w:rsidRPr="00B62839">
        <w:rPr>
          <w:b/>
          <w:snapToGrid w:val="0"/>
          <w:sz w:val="28"/>
          <w:szCs w:val="28"/>
        </w:rPr>
        <w:t>When is the decision to be taken?</w:t>
      </w:r>
    </w:p>
    <w:p w14:paraId="33AF7308" w14:textId="77777777" w:rsidR="002D684F" w:rsidRPr="00B62839" w:rsidRDefault="002D684F" w:rsidP="002D684F">
      <w:pPr>
        <w:rPr>
          <w:b/>
          <w:snapToGrid w:val="0"/>
          <w:sz w:val="31"/>
        </w:rPr>
      </w:pPr>
    </w:p>
    <w:p w14:paraId="6CDCD145" w14:textId="77777777" w:rsidR="002D684F" w:rsidRPr="00B62839" w:rsidRDefault="002D684F" w:rsidP="002D684F">
      <w:pPr>
        <w:rPr>
          <w:bCs/>
          <w:snapToGrid w:val="0"/>
          <w:szCs w:val="24"/>
        </w:rPr>
      </w:pPr>
      <w:r>
        <w:rPr>
          <w:bCs/>
          <w:snapToGrid w:val="0"/>
          <w:szCs w:val="24"/>
        </w:rPr>
        <w:t>January 2025</w:t>
      </w:r>
    </w:p>
    <w:p w14:paraId="6E553C53" w14:textId="77777777" w:rsidR="002D684F" w:rsidRPr="00B62839" w:rsidRDefault="002D684F" w:rsidP="002D684F">
      <w:pPr>
        <w:rPr>
          <w:b/>
          <w:snapToGrid w:val="0"/>
          <w:sz w:val="31"/>
        </w:rPr>
      </w:pPr>
    </w:p>
    <w:p w14:paraId="56F82A85" w14:textId="77777777" w:rsidR="002D684F" w:rsidRPr="00B62839" w:rsidRDefault="002D684F" w:rsidP="002D684F">
      <w:pPr>
        <w:rPr>
          <w:b/>
          <w:snapToGrid w:val="0"/>
          <w:sz w:val="28"/>
          <w:szCs w:val="28"/>
        </w:rPr>
      </w:pPr>
      <w:r w:rsidRPr="00B62839">
        <w:rPr>
          <w:b/>
          <w:snapToGrid w:val="0"/>
          <w:sz w:val="28"/>
          <w:szCs w:val="28"/>
        </w:rPr>
        <w:t>Who will be consulted and how?</w:t>
      </w:r>
    </w:p>
    <w:p w14:paraId="09841F97" w14:textId="77777777" w:rsidR="002D684F" w:rsidRPr="00B62839" w:rsidRDefault="002D684F" w:rsidP="002D684F">
      <w:pPr>
        <w:rPr>
          <w:b/>
          <w:snapToGrid w:val="0"/>
          <w:sz w:val="31"/>
        </w:rPr>
      </w:pPr>
    </w:p>
    <w:p w14:paraId="2CBC8D38" w14:textId="77777777" w:rsidR="002D684F" w:rsidRPr="000441F2" w:rsidRDefault="002D684F" w:rsidP="002D684F">
      <w:pPr>
        <w:rPr>
          <w:noProof/>
          <w:lang w:val="en-US"/>
        </w:rPr>
      </w:pPr>
      <w:r w:rsidRPr="000441F2">
        <w:rPr>
          <w:noProof/>
          <w:lang w:val="en-US"/>
        </w:rPr>
        <w:t xml:space="preserve">Cabinet Member for Children and Families </w:t>
      </w:r>
    </w:p>
    <w:p w14:paraId="58825B02" w14:textId="77777777" w:rsidR="002D684F" w:rsidRPr="000441F2" w:rsidRDefault="002D684F" w:rsidP="002D684F">
      <w:pPr>
        <w:rPr>
          <w:noProof/>
          <w:lang w:val="en-US"/>
        </w:rPr>
      </w:pPr>
      <w:r w:rsidRPr="000441F2">
        <w:rPr>
          <w:noProof/>
          <w:lang w:val="en-US"/>
        </w:rPr>
        <w:t xml:space="preserve">Executive Director for Children and Families </w:t>
      </w:r>
    </w:p>
    <w:p w14:paraId="1BEA4860" w14:textId="77777777" w:rsidR="002D684F" w:rsidRPr="000441F2" w:rsidRDefault="002D684F" w:rsidP="002D684F">
      <w:pPr>
        <w:rPr>
          <w:noProof/>
          <w:lang w:val="en-US"/>
        </w:rPr>
      </w:pPr>
      <w:r w:rsidRPr="000441F2">
        <w:rPr>
          <w:noProof/>
          <w:lang w:val="en-US"/>
        </w:rPr>
        <w:t>Chief Financial Officer</w:t>
      </w:r>
    </w:p>
    <w:p w14:paraId="05E74CE4" w14:textId="77777777" w:rsidR="002D684F" w:rsidRPr="000441F2" w:rsidRDefault="002D684F" w:rsidP="002D684F">
      <w:pPr>
        <w:rPr>
          <w:noProof/>
          <w:lang w:val="en-US"/>
        </w:rPr>
      </w:pPr>
      <w:r w:rsidRPr="000441F2">
        <w:rPr>
          <w:noProof/>
          <w:lang w:val="en-US"/>
        </w:rPr>
        <w:t>Chief Legal Officer</w:t>
      </w:r>
    </w:p>
    <w:p w14:paraId="157D7B48" w14:textId="77777777" w:rsidR="002D684F" w:rsidRDefault="002D684F" w:rsidP="002D684F">
      <w:pPr>
        <w:rPr>
          <w:bCs/>
          <w:snapToGrid w:val="0"/>
          <w:szCs w:val="24"/>
          <w:lang w:val="en-US"/>
        </w:rPr>
      </w:pPr>
      <w:r w:rsidRPr="000441F2">
        <w:rPr>
          <w:noProof/>
          <w:lang w:val="en-US"/>
        </w:rPr>
        <w:t>The above will be consulted via approval of delegated decision.</w:t>
      </w:r>
      <w:r w:rsidRPr="00D96166">
        <w:rPr>
          <w:noProof/>
          <w:lang w:val="en-US"/>
        </w:rPr>
        <w:t>.</w:t>
      </w:r>
    </w:p>
    <w:p w14:paraId="09EF3255" w14:textId="77777777" w:rsidR="002D684F" w:rsidRDefault="002D684F" w:rsidP="002D684F">
      <w:pPr>
        <w:rPr>
          <w:b/>
          <w:snapToGrid w:val="0"/>
          <w:sz w:val="28"/>
          <w:szCs w:val="28"/>
        </w:rPr>
      </w:pPr>
    </w:p>
    <w:p w14:paraId="386A8AB2" w14:textId="77777777" w:rsidR="002D684F" w:rsidRPr="00B62839" w:rsidRDefault="002D684F" w:rsidP="002D684F">
      <w:pPr>
        <w:rPr>
          <w:b/>
          <w:snapToGrid w:val="0"/>
          <w:sz w:val="28"/>
          <w:szCs w:val="28"/>
        </w:rPr>
      </w:pPr>
      <w:r w:rsidRPr="00B62839">
        <w:rPr>
          <w:b/>
          <w:snapToGrid w:val="0"/>
          <w:sz w:val="28"/>
          <w:szCs w:val="28"/>
        </w:rPr>
        <w:t>Supporting documentation:</w:t>
      </w:r>
    </w:p>
    <w:p w14:paraId="6A57A1C2" w14:textId="77777777" w:rsidR="002D684F" w:rsidRPr="00B62839" w:rsidRDefault="002D684F" w:rsidP="002D684F">
      <w:pPr>
        <w:rPr>
          <w:b/>
          <w:snapToGrid w:val="0"/>
          <w:sz w:val="31"/>
        </w:rPr>
      </w:pPr>
    </w:p>
    <w:p w14:paraId="3EE57A2D" w14:textId="77777777" w:rsidR="002D684F" w:rsidRDefault="002D684F" w:rsidP="002D684F">
      <w:pPr>
        <w:rPr>
          <w:rStyle w:val="Hyperlink"/>
        </w:rPr>
      </w:pPr>
      <w:r>
        <w:rPr>
          <w:bCs/>
          <w:szCs w:val="24"/>
        </w:rPr>
        <w:t>None</w:t>
      </w:r>
    </w:p>
    <w:p w14:paraId="048CDD01" w14:textId="77777777" w:rsidR="002D684F" w:rsidRPr="00B62839" w:rsidRDefault="002D684F" w:rsidP="002D684F">
      <w:pPr>
        <w:rPr>
          <w:b/>
          <w:snapToGrid w:val="0"/>
          <w:sz w:val="31"/>
        </w:rPr>
      </w:pPr>
    </w:p>
    <w:p w14:paraId="2B071BDF" w14:textId="77777777" w:rsidR="002D684F" w:rsidRPr="00B62839" w:rsidRDefault="002D684F" w:rsidP="002D684F">
      <w:pPr>
        <w:rPr>
          <w:b/>
          <w:snapToGrid w:val="0"/>
          <w:sz w:val="28"/>
          <w:szCs w:val="28"/>
        </w:rPr>
      </w:pPr>
      <w:r w:rsidRPr="00B62839">
        <w:rPr>
          <w:b/>
          <w:snapToGrid w:val="0"/>
          <w:sz w:val="28"/>
          <w:szCs w:val="28"/>
        </w:rPr>
        <w:t>How and by when to make representations:</w:t>
      </w:r>
    </w:p>
    <w:p w14:paraId="4AC50FCE" w14:textId="77777777" w:rsidR="002D684F" w:rsidRPr="00B62839" w:rsidRDefault="002D684F" w:rsidP="002D684F">
      <w:pPr>
        <w:rPr>
          <w:b/>
          <w:snapToGrid w:val="0"/>
          <w:sz w:val="31"/>
        </w:rPr>
      </w:pPr>
    </w:p>
    <w:p w14:paraId="04FC2ADB" w14:textId="77777777" w:rsidR="002D684F" w:rsidRDefault="002D684F" w:rsidP="002D684F">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904BEF1" w14:textId="77777777" w:rsidR="002D684F" w:rsidRPr="00B62839" w:rsidRDefault="002D684F" w:rsidP="002D684F">
      <w:pPr>
        <w:rPr>
          <w:bCs/>
          <w:snapToGrid w:val="0"/>
          <w:szCs w:val="24"/>
        </w:rPr>
      </w:pPr>
      <w:r>
        <w:rPr>
          <w:bCs/>
          <w:snapToGrid w:val="0"/>
          <w:szCs w:val="24"/>
        </w:rPr>
        <w:t>Tel: 01642 444156</w:t>
      </w:r>
    </w:p>
    <w:p w14:paraId="261E03E9" w14:textId="77777777" w:rsidR="002D684F" w:rsidRDefault="002D684F" w:rsidP="002D684F">
      <w:pPr>
        <w:rPr>
          <w:noProof/>
          <w:lang w:val="en-US"/>
        </w:rPr>
      </w:pPr>
      <w:r>
        <w:rPr>
          <w:bCs/>
          <w:snapToGrid w:val="0"/>
          <w:szCs w:val="24"/>
          <w:lang w:val="en-US"/>
        </w:rPr>
        <w:t xml:space="preserve">Email: </w:t>
      </w:r>
      <w:hyperlink r:id="rId123" w:history="1">
        <w:r w:rsidRPr="000A00BE">
          <w:rPr>
            <w:rStyle w:val="Hyperlink"/>
          </w:rPr>
          <w:t>emma.bainbridge@redcar-cleveland.gov.uk</w:t>
        </w:r>
      </w:hyperlink>
      <w:r>
        <w:t xml:space="preserve"> </w:t>
      </w:r>
    </w:p>
    <w:p w14:paraId="6888CBBF" w14:textId="77777777" w:rsidR="002D684F" w:rsidRPr="00B62839" w:rsidRDefault="002D684F" w:rsidP="002D684F">
      <w:pPr>
        <w:rPr>
          <w:b/>
          <w:snapToGrid w:val="0"/>
          <w:sz w:val="31"/>
        </w:rPr>
      </w:pPr>
    </w:p>
    <w:p w14:paraId="62FD50E0" w14:textId="77777777" w:rsidR="002D684F" w:rsidRPr="00B62839" w:rsidRDefault="002D684F" w:rsidP="002D684F">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B149032" w14:textId="77777777" w:rsidR="002D684F" w:rsidRPr="00B62839" w:rsidRDefault="002D684F" w:rsidP="002D684F">
      <w:pPr>
        <w:rPr>
          <w:b/>
          <w:snapToGrid w:val="0"/>
          <w:sz w:val="31"/>
        </w:rPr>
      </w:pPr>
    </w:p>
    <w:p w14:paraId="4EEC9A71" w14:textId="77777777" w:rsidR="002D684F" w:rsidRPr="00B62839" w:rsidRDefault="002D684F" w:rsidP="002D684F">
      <w:pPr>
        <w:rPr>
          <w:b/>
          <w:snapToGrid w:val="0"/>
          <w:sz w:val="31"/>
        </w:rPr>
      </w:pPr>
      <w:r w:rsidRPr="00B62839">
        <w:rPr>
          <w:b/>
          <w:noProof/>
          <w:snapToGrid w:val="0"/>
          <w:sz w:val="31"/>
        </w:rPr>
        <mc:AlternateContent>
          <mc:Choice Requires="wps">
            <w:drawing>
              <wp:anchor distT="0" distB="0" distL="114300" distR="114300" simplePos="0" relativeHeight="252029952" behindDoc="0" locked="0" layoutInCell="1" allowOverlap="1" wp14:anchorId="6BA35472" wp14:editId="73EB96EB">
                <wp:simplePos x="0" y="0"/>
                <wp:positionH relativeFrom="column">
                  <wp:posOffset>2038350</wp:posOffset>
                </wp:positionH>
                <wp:positionV relativeFrom="paragraph">
                  <wp:posOffset>335280</wp:posOffset>
                </wp:positionV>
                <wp:extent cx="866775" cy="476250"/>
                <wp:effectExtent l="0" t="0" r="28575" b="19050"/>
                <wp:wrapNone/>
                <wp:docPr id="76863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8E04ABA" w14:textId="77777777" w:rsidR="002D684F" w:rsidRDefault="002D684F" w:rsidP="002D68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35472" id="_x0000_s1059" type="#_x0000_t202" style="position:absolute;margin-left:160.5pt;margin-top:26.4pt;width:68.25pt;height:3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K0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EsP0IkC8WkN5QJodHBXoLV8ojLbE&#10;hJ+ZQ8khgThG4QkXqQFThHZHyRbcr7/dR39UAlopqVHCBfU/d8wJ5OG7QY186Q0GUfPpMBiO+3hw&#10;15b1tcXsqjkglz0cWMvTNvoHfdpKB9UrTtssRkUTMxxjFzSctvNwHCycVi5ms+SEKrcsLM3K8pO6&#10;IssvzStztm17QL08wknsLH/X/aNvpNzAbBdAqiSNC6utTHFCUrvbaY4jeH1OXpdvzvQ3AA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NlNMrRUAgAAuwQAAA4AAAAAAAAAAAAAAAAALgIAAGRycy9lMm9Eb2MueG1sUEsB&#10;Ai0AFAAGAAgAAAAhAOG0EPPhAAAACgEAAA8AAAAAAAAAAAAAAAAArgQAAGRycy9kb3ducmV2Lnht&#10;bFBLBQYAAAAABAAEAPMAAAC8BQAAAAA=&#10;" fillcolor="window" strokeweight=".5pt">
                <v:path arrowok="t"/>
                <v:textbox>
                  <w:txbxContent>
                    <w:p w14:paraId="38E04ABA" w14:textId="77777777" w:rsidR="002D684F" w:rsidRDefault="002D684F" w:rsidP="002D684F"/>
                  </w:txbxContent>
                </v:textbox>
              </v:shape>
            </w:pict>
          </mc:Fallback>
        </mc:AlternateContent>
      </w:r>
      <w:r w:rsidRPr="00B62839">
        <w:rPr>
          <w:b/>
          <w:snapToGrid w:val="0"/>
          <w:sz w:val="31"/>
        </w:rPr>
        <w:t>Following the Making of the decision, the decision form will be published here:</w:t>
      </w:r>
    </w:p>
    <w:p w14:paraId="65EDB771" w14:textId="77777777" w:rsidR="002D684F" w:rsidRDefault="002D684F" w:rsidP="002D684F">
      <w:pPr>
        <w:rPr>
          <w:b/>
          <w:snapToGrid w:val="0"/>
          <w:sz w:val="31"/>
        </w:rPr>
      </w:pPr>
    </w:p>
    <w:p w14:paraId="53D7C3AB" w14:textId="77777777" w:rsidR="00EC1CB2" w:rsidRDefault="00EC1CB2" w:rsidP="00EC1CB2">
      <w:pPr>
        <w:rPr>
          <w:b/>
          <w:snapToGrid w:val="0"/>
          <w:sz w:val="31"/>
        </w:rPr>
      </w:pPr>
      <w:r>
        <w:rPr>
          <w:b/>
          <w:snapToGrid w:val="0"/>
          <w:sz w:val="31"/>
        </w:rPr>
        <w:br w:type="page"/>
      </w:r>
    </w:p>
    <w:p w14:paraId="475E61A0" w14:textId="58A90105" w:rsidR="00FB1E4C" w:rsidRDefault="00FB1E4C" w:rsidP="00CA0514">
      <w:pPr>
        <w:rPr>
          <w:b/>
          <w:snapToGrid w:val="0"/>
          <w:sz w:val="31"/>
        </w:rPr>
      </w:pPr>
      <w:r>
        <w:rPr>
          <w:b/>
          <w:snapToGrid w:val="0"/>
          <w:sz w:val="31"/>
        </w:rPr>
        <w:t xml:space="preserve">PART THREE – </w:t>
      </w:r>
      <w:bookmarkStart w:id="20" w:name="Growth"/>
      <w:r w:rsidR="00ED27D7">
        <w:rPr>
          <w:b/>
          <w:snapToGrid w:val="0"/>
          <w:sz w:val="31"/>
        </w:rPr>
        <w:t>GROWTH, ENTERPRISE &amp; ENVIRONMENT</w:t>
      </w:r>
      <w:r w:rsidR="0072403F">
        <w:rPr>
          <w:b/>
          <w:snapToGrid w:val="0"/>
          <w:sz w:val="31"/>
        </w:rPr>
        <w:t xml:space="preserve"> DIRECTORATE</w:t>
      </w:r>
      <w:bookmarkEnd w:id="20"/>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21" w:name="nsdecs1"/>
      <w:bookmarkStart w:id="22" w:name="amdecs1"/>
      <w:bookmarkEnd w:id="21"/>
      <w:bookmarkEnd w:id="22"/>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r>
        <w:rPr>
          <w:lang w:val="en-US"/>
        </w:rPr>
        <w:t>All of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70" type="#_x0000_t75" style="width:75.4pt;height:49.15pt">
                                  <v:imagedata r:id="rId124" o:title=""/>
                                </v:shape>
                                <o:OLEObject Type="Embed" ProgID="Acrobat.Document.DC" ShapeID="_x0000_i1070" DrawAspect="Icon" ObjectID="_1799501833" r:id="rId1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3"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mH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4P7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rekZh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98" type="#_x0000_t75" style="width:75.4pt;height:49.15pt">
                            <v:imagedata r:id="rId126" o:title=""/>
                          </v:shape>
                          <o:OLEObject Type="Embed" ProgID="Acrobat.Document.DC" ShapeID="_x0000_i1098" DrawAspect="Icon" ObjectID="_1791968557" r:id="rId127"/>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r>
        <w:rPr>
          <w:lang w:val="en-US"/>
        </w:rPr>
        <w:t>All of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72" type="#_x0000_t75" style="width:75.4pt;height:49.15pt">
                                  <v:imagedata r:id="rId128" o:title=""/>
                                </v:shape>
                                <o:OLEObject Type="Embed" ProgID="Acrobat.Document.DC" ShapeID="_x0000_i1072" DrawAspect="Icon" ObjectID="_1799501834" r:id="rId1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4"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EMs4YV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100" type="#_x0000_t75" style="width:75.4pt;height:49.15pt">
                            <v:imagedata r:id="rId130" o:title=""/>
                          </v:shape>
                          <o:OLEObject Type="Embed" ProgID="Acrobat.Document.DC" ShapeID="_x0000_i1100" DrawAspect="Icon" ObjectID="_1791968558" r:id="rId131"/>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t xml:space="preserve">DECISION: </w:t>
      </w:r>
      <w:bookmarkStart w:id="23" w:name="_Hlk157778523"/>
      <w:r>
        <w:rPr>
          <w:b/>
          <w:sz w:val="28"/>
        </w:rPr>
        <w:t xml:space="preserve">GDD0043 </w:t>
      </w:r>
      <w:bookmarkStart w:id="24" w:name="_Hlk157778499"/>
      <w:r w:rsidRPr="00B54FC0">
        <w:rPr>
          <w:b/>
          <w:sz w:val="28"/>
        </w:rPr>
        <w:t>Commencement of procurement process and award a contract for the design of structural improvements</w:t>
      </w:r>
      <w:bookmarkEnd w:id="24"/>
      <w:bookmarkEnd w:id="23"/>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749206A4">
                <wp:simplePos x="0" y="0"/>
                <wp:positionH relativeFrom="column">
                  <wp:posOffset>2514600</wp:posOffset>
                </wp:positionH>
                <wp:positionV relativeFrom="paragraph">
                  <wp:posOffset>341630</wp:posOffset>
                </wp:positionV>
                <wp:extent cx="981075" cy="762000"/>
                <wp:effectExtent l="0" t="0" r="28575" b="1905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62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050" type="#_x0000_t202" style="position:absolute;margin-left:198pt;margin-top:26.9pt;width:77.25pt;height:6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25" w:name="_Hlk160093440"/>
      <w:r>
        <w:rPr>
          <w:b/>
          <w:sz w:val="28"/>
        </w:rPr>
        <w:t xml:space="preserve">DECISION: </w:t>
      </w:r>
      <w:bookmarkStart w:id="26" w:name="_Hlk157778853"/>
      <w:r>
        <w:rPr>
          <w:b/>
          <w:sz w:val="28"/>
        </w:rPr>
        <w:t xml:space="preserve">GDD0044 </w:t>
      </w:r>
      <w:r w:rsidRPr="00B54FC0">
        <w:rPr>
          <w:b/>
          <w:sz w:val="28"/>
          <w:lang w:val="en-US"/>
        </w:rPr>
        <w:t>Commencement of procurement process and award a contract for the undertaking of Principal Inspections</w:t>
      </w:r>
      <w:bookmarkEnd w:id="26"/>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051"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ueLIJ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25"/>
    <w:p w14:paraId="7451ABBF" w14:textId="45516A10" w:rsidR="007A1681" w:rsidRDefault="007A1681" w:rsidP="007A1681">
      <w:pPr>
        <w:rPr>
          <w:b/>
          <w:sz w:val="28"/>
        </w:rPr>
      </w:pPr>
      <w:r>
        <w:rPr>
          <w:b/>
          <w:sz w:val="28"/>
        </w:rPr>
        <w:t xml:space="preserve">DECISION: GDD0045 </w:t>
      </w:r>
      <w:r w:rsidRPr="007A1681">
        <w:rPr>
          <w:b/>
          <w:sz w:val="28"/>
          <w:lang w:val="en-US"/>
        </w:rPr>
        <w:t>Purchase of vehicles as part of the fleet replacement programme</w:t>
      </w:r>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3C606E2A" w:rsidR="00B323C9" w:rsidRDefault="00807DC6">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25668746">
                <wp:simplePos x="0" y="0"/>
                <wp:positionH relativeFrom="column">
                  <wp:posOffset>1409700</wp:posOffset>
                </wp:positionH>
                <wp:positionV relativeFrom="paragraph">
                  <wp:posOffset>6350</wp:posOffset>
                </wp:positionV>
                <wp:extent cx="4238625" cy="1143000"/>
                <wp:effectExtent l="0" t="0" r="28575" b="12065"/>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1143000"/>
                        </a:xfrm>
                        <a:prstGeom prst="rect">
                          <a:avLst/>
                        </a:prstGeom>
                        <a:solidFill>
                          <a:sysClr val="window" lastClr="FFFFFF"/>
                        </a:solidFill>
                        <a:ln w="6350">
                          <a:solidFill>
                            <a:prstClr val="black"/>
                          </a:solidFill>
                        </a:ln>
                        <a:effectLst/>
                      </wps:spPr>
                      <wps:txbx>
                        <w:txbxContent>
                          <w:p w14:paraId="1BBACD7D" w14:textId="1E961286" w:rsidR="000C0C42" w:rsidRDefault="000C0C42" w:rsidP="000C0C42">
                            <w:r>
                              <w:object w:dxaOrig="1534" w:dyaOrig="997" w14:anchorId="194E5FCE">
                                <v:shape id="_x0000_i1074" type="#_x0000_t75" style="width:76.7pt;height:49.85pt">
                                  <v:imagedata r:id="rId132" o:title=""/>
                                </v:shape>
                                <o:OLEObject Type="Embed" ProgID="Acrobat.Document.DC" ShapeID="_x0000_i1074" DrawAspect="Icon" ObjectID="_1799501835" r:id="rId133"/>
                              </w:object>
                            </w:r>
                            <w:r w:rsidR="001F5C9B">
                              <w:object w:dxaOrig="1534" w:dyaOrig="997" w14:anchorId="54F555D7">
                                <v:shape id="_x0000_i1076" type="#_x0000_t75" style="width:76.7pt;height:49.85pt">
                                  <v:imagedata r:id="rId134" o:title=""/>
                                </v:shape>
                                <o:OLEObject Type="Embed" ProgID="Acrobat.Document.DC" ShapeID="_x0000_i1076" DrawAspect="Icon" ObjectID="_1799501836" r:id="rId135"/>
                              </w:object>
                            </w:r>
                            <w:r w:rsidR="00BD77E4">
                              <w:object w:dxaOrig="1534" w:dyaOrig="997" w14:anchorId="67E0C071">
                                <v:shape id="_x0000_i1139" type="#_x0000_t75" style="width:76.7pt;height:49.85pt">
                                  <v:imagedata r:id="rId136" o:title=""/>
                                </v:shape>
                                <o:OLEObject Type="Embed" ProgID="Acrobat.Document.DC" ShapeID="_x0000_i1139" DrawAspect="Icon" ObjectID="_1799501837" r:id="rId137"/>
                              </w:object>
                            </w:r>
                            <w:r w:rsidR="00807DC6">
                              <w:object w:dxaOrig="1534" w:dyaOrig="997" w14:anchorId="7E515839">
                                <v:shape id="_x0000_i1188" type="#_x0000_t75" style="width:76.7pt;height:49.85pt">
                                  <v:imagedata r:id="rId138" o:title=""/>
                                </v:shape>
                                <o:OLEObject Type="Embed" ProgID="Acrobat.Document.DC" ShapeID="_x0000_i1188" DrawAspect="Icon" ObjectID="_1799501838" r:id="rId13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8D8B76B" id="_x0000_t202" coordsize="21600,21600" o:spt="202" path="m,l,21600r21600,l21600,xe">
                <v:stroke joinstyle="miter"/>
                <v:path gradientshapeok="t" o:connecttype="rect"/>
              </v:shapetype>
              <v:shape id="_x0000_s1064" type="#_x0000_t202" style="position:absolute;margin-left:111pt;margin-top:.5pt;width:333.75pt;height:9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" fillcolor="window" strokeweight=".5pt">
                <v:path arrowok="t"/>
                <v:textbox style="mso-fit-shape-to-text:t">
                  <w:txbxContent>
                    <w:p w14:paraId="1BBACD7D" w14:textId="1E961286" w:rsidR="000C0C42" w:rsidRDefault="000C0C42" w:rsidP="000C0C42">
                      <w:r>
                        <w:object w:dxaOrig="1534" w:dyaOrig="997" w14:anchorId="194E5FCE">
                          <v:shape id="_x0000_i1074" type="#_x0000_t75" style="width:76.7pt;height:49.85pt">
                            <v:imagedata r:id="rId132" o:title=""/>
                          </v:shape>
                          <o:OLEObject Type="Embed" ProgID="Acrobat.Document.DC" ShapeID="_x0000_i1074" DrawAspect="Icon" ObjectID="_1799501835" r:id="rId140"/>
                        </w:object>
                      </w:r>
                      <w:r w:rsidR="001F5C9B">
                        <w:object w:dxaOrig="1534" w:dyaOrig="997" w14:anchorId="54F555D7">
                          <v:shape id="_x0000_i1076" type="#_x0000_t75" style="width:76.7pt;height:49.85pt">
                            <v:imagedata r:id="rId134" o:title=""/>
                          </v:shape>
                          <o:OLEObject Type="Embed" ProgID="Acrobat.Document.DC" ShapeID="_x0000_i1076" DrawAspect="Icon" ObjectID="_1799501836" r:id="rId141"/>
                        </w:object>
                      </w:r>
                      <w:r w:rsidR="00BD77E4">
                        <w:object w:dxaOrig="1534" w:dyaOrig="997" w14:anchorId="67E0C071">
                          <v:shape id="_x0000_i1139" type="#_x0000_t75" style="width:76.7pt;height:49.85pt">
                            <v:imagedata r:id="rId136" o:title=""/>
                          </v:shape>
                          <o:OLEObject Type="Embed" ProgID="Acrobat.Document.DC" ShapeID="_x0000_i1139" DrawAspect="Icon" ObjectID="_1799501837" r:id="rId142"/>
                        </w:object>
                      </w:r>
                      <w:r w:rsidR="00807DC6">
                        <w:object w:dxaOrig="1534" w:dyaOrig="997" w14:anchorId="7E515839">
                          <v:shape id="_x0000_i1188" type="#_x0000_t75" style="width:76.7pt;height:49.85pt">
                            <v:imagedata r:id="rId138" o:title=""/>
                          </v:shape>
                          <o:OLEObject Type="Embed" ProgID="Acrobat.Document.DC" ShapeID="_x0000_i1188" DrawAspect="Icon" ObjectID="_1799501838" r:id="rId143"/>
                        </w:objec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2639725" wp14:editId="32480D5F">
                <wp:simplePos x="0" y="0"/>
                <wp:positionH relativeFrom="column">
                  <wp:posOffset>28575</wp:posOffset>
                </wp:positionH>
                <wp:positionV relativeFrom="paragraph">
                  <wp:posOffset>22860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3A170C5" w:rsidR="007A1681" w:rsidRDefault="007F0F79" w:rsidP="007F0F79">
                            <w:r>
                              <w:object w:dxaOrig="1534" w:dyaOrig="997" w14:anchorId="336FE11A">
                                <v:shape id="_x0000_i1078" type="#_x0000_t75" style="width:76.7pt;height:49.85pt">
                                  <v:imagedata r:id="rId144" o:title=""/>
                                </v:shape>
                                <o:OLEObject Type="Embed" ProgID="Acrobat.Document.DC" ShapeID="_x0000_i1078" DrawAspect="Icon" ObjectID="_1799501839" r:id="rId1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65" type="#_x0000_t202" style="position:absolute;margin-left:2.25pt;margin-top:1.8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" fillcolor="window" strokeweight=".5pt">
                <v:path arrowok="t"/>
                <v:textbox style="mso-fit-shape-to-text:t">
                  <w:txbxContent>
                    <w:p w14:paraId="5FDA1108" w14:textId="13A170C5" w:rsidR="007A1681" w:rsidRDefault="007F0F79" w:rsidP="007F0F79">
                      <w:r>
                        <w:object w:dxaOrig="1534" w:dyaOrig="997" w14:anchorId="336FE11A">
                          <v:shape id="_x0000_i1078" type="#_x0000_t75" style="width:76.7pt;height:49.85pt">
                            <v:imagedata r:id="rId144" o:title=""/>
                          </v:shape>
                          <o:OLEObject Type="Embed" ProgID="Acrobat.Document.DC" ShapeID="_x0000_i1078" DrawAspect="Icon" ObjectID="_1799501839" r:id="rId146"/>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t xml:space="preserve">DECISION: GDD0046 </w:t>
      </w:r>
      <w:r w:rsidRPr="008F4FD2">
        <w:rPr>
          <w:b/>
          <w:sz w:val="28"/>
          <w:lang w:val="en-US"/>
        </w:rPr>
        <w:t>TVRCBC Processing &amp; Recycling of Kerbside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80" type="#_x0000_t75" style="width:75.4pt;height:49.15pt">
                                  <v:imagedata r:id="rId147" o:title=""/>
                                </v:shape>
                                <o:OLEObject Type="Embed" ProgID="Acrobat.Document.DC" ShapeID="_x0000_i1080" DrawAspect="Icon" ObjectID="_1799501840" r:id="rId1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59"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YWJDF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122" type="#_x0000_t75" style="width:75.4pt;height:49.15pt">
                            <v:imagedata r:id="rId149" o:title=""/>
                          </v:shape>
                          <o:OLEObject Type="Embed" ProgID="Acrobat.Document.DC" ShapeID="_x0000_i1122" DrawAspect="Icon" ObjectID="_1791968562" r:id="rId150"/>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82" type="#_x0000_t75" style="width:75.4pt;height:49.15pt">
                                  <v:imagedata r:id="rId151" o:title=""/>
                                </v:shape>
                                <o:OLEObject Type="Embed" ProgID="Acrobat.Document.DC" ShapeID="_x0000_i1082" DrawAspect="Icon" ObjectID="_1799501841" r:id="rId1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0"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Z/LdbF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124" type="#_x0000_t75" style="width:75.4pt;height:49.15pt">
                            <v:imagedata r:id="rId153" o:title=""/>
                          </v:shape>
                          <o:OLEObject Type="Embed" ProgID="Acrobat.Document.DC" ShapeID="_x0000_i1124" DrawAspect="Icon" ObjectID="_1791968563" r:id="rId154"/>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27" w:name="_Hlk166484072"/>
      <w:r>
        <w:rPr>
          <w:b/>
          <w:sz w:val="28"/>
        </w:rPr>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3F2C" id="_x0000_s1056" type="#_x0000_t202"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pcrQdFcCAAC9BAAADgAAAAAAAAAAAAAAAAAuAgAAZHJzL2Uyb0RvYy54bWxQ&#10;SwECLQAUAAYACAAAACEAHNtZtOAAAAAKAQAADwAAAAAAAAAAAAAAAACxBAAAZHJzL2Rvd25yZXYu&#10;eG1sUEsFBgAAAAAEAAQA8wAAAL4FA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28" w:name="_Hlk166494983"/>
      <w:bookmarkEnd w:id="27"/>
      <w:r>
        <w:rPr>
          <w:b/>
          <w:sz w:val="28"/>
        </w:rPr>
        <w:t xml:space="preserve">DECISION: 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55"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77777777" w:rsidR="00393C1E" w:rsidRDefault="00393C1E" w:rsidP="00393C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670" id="_x0000_s1057" type="#_x0000_t202" style="position:absolute;margin-left:171pt;margin-top:27.25pt;width:104.25pt;height:9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Np4n6FYAgAAvQQAAA4AAAAAAAAAAAAAAAAALgIAAGRycy9lMm9Eb2MueG1s&#10;UEsBAi0AFAAGAAgAAAAhABzbWbTgAAAACgEAAA8AAAAAAAAAAAAAAAAAsgQAAGRycy9kb3ducmV2&#10;LnhtbFBLBQYAAAAABAAEAPMAAAC/BQAAAAA=&#10;" fillcolor="window" strokeweight=".5pt">
                <v:path arrowok="t"/>
                <v:textbox>
                  <w:txbxContent>
                    <w:p w14:paraId="59B29B32" w14:textId="77777777" w:rsidR="00393C1E" w:rsidRDefault="00393C1E" w:rsidP="00393C1E"/>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29" w:name="_Hlk166756855"/>
      <w:bookmarkEnd w:id="28"/>
      <w:r>
        <w:rPr>
          <w:b/>
          <w:sz w:val="28"/>
        </w:rPr>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156"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77777777" w:rsidR="0061370E" w:rsidRDefault="0061370E" w:rsidP="00613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9757" id="_x0000_s1058" type="#_x0000_t202" style="position:absolute;margin-left:171pt;margin-top:27.25pt;width:104.25pt;height:9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qoPgVYAgAAvQQAAA4AAAAAAAAAAAAAAAAALgIAAGRycy9lMm9Eb2MueG1s&#10;UEsBAi0AFAAGAAgAAAAhABzbWbTgAAAACgEAAA8AAAAAAAAAAAAAAAAAsgQAAGRycy9kb3ducmV2&#10;LnhtbFBLBQYAAAAABAAEAPMAAAC/BQAAAAA=&#10;" fillcolor="window" strokeweight=".5pt">
                <v:path arrowok="t"/>
                <v:textbox>
                  <w:txbxContent>
                    <w:p w14:paraId="34A9D06B" w14:textId="77777777" w:rsidR="0061370E" w:rsidRDefault="0061370E" w:rsidP="0061370E"/>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29"/>
    <w:p w14:paraId="38C61A39" w14:textId="4C3FCE13" w:rsidR="00FA5381" w:rsidRDefault="00FA5381" w:rsidP="00FA5381">
      <w:pPr>
        <w:rPr>
          <w:b/>
          <w:sz w:val="28"/>
          <w:lang w:val="en-US"/>
        </w:rPr>
      </w:pPr>
      <w:r>
        <w:rPr>
          <w:b/>
          <w:sz w:val="28"/>
        </w:rPr>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157"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84" type="#_x0000_t75" style="width:75.4pt;height:49.15pt">
                                  <v:imagedata r:id="rId158" o:title=""/>
                                </v:shape>
                                <o:OLEObject Type="Embed" ProgID="Acrobat.Document.DC" ShapeID="_x0000_i1084" DrawAspect="Icon" ObjectID="_1799501842" r:id="rId1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4"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LQ4QvN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126" type="#_x0000_t75" style="width:75.4pt;height:49.15pt">
                            <v:imagedata r:id="rId160" o:title=""/>
                          </v:shape>
                          <o:OLEObject Type="Embed" ProgID="Acrobat.Document.DC" ShapeID="_x0000_i1126" DrawAspect="Icon" ObjectID="_1791968564" r:id="rId161"/>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t xml:space="preserve">DECISION: 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North Eastern Local Authorities, delegated approval is sought to award a contract for the supply of vehicle spares by which to maintain the Council vehicle fleet. The value of this contract in relation to Redcar &amp; Cleveland is likely to exceed £700,000 per annum.  </w:t>
      </w:r>
    </w:p>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162"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77777777" w:rsidR="00851555" w:rsidRDefault="00851555" w:rsidP="008515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0903" id="_x0000_s1060" type="#_x0000_t202" style="position:absolute;margin-left:182pt;margin-top:20.55pt;width:62.5pt;height: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krKTwIAALsEAAAOAAAAZHJzL2Uyb0RvYy54bWysVE1vGjEQvVfqf7B8L8tX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" fillcolor="window" strokeweight=".5pt">
                <v:path arrowok="t"/>
                <v:textbox>
                  <w:txbxContent>
                    <w:p w14:paraId="37FBE32F" w14:textId="77777777" w:rsidR="00851555" w:rsidRDefault="00851555" w:rsidP="00851555"/>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As a result of the Modification Application process being administered by National Grid-ESO, the procurement programme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30" w:name="_Hlk169627504"/>
      <w:r w:rsidRPr="005535DB">
        <w:rPr>
          <w:lang w:val="en-US"/>
        </w:rPr>
        <w:t>Therefore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30"/>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163"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77777777" w:rsidR="007B6B6B" w:rsidRDefault="007B6B6B" w:rsidP="007B6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1342E" id="_x0000_s1061" type="#_x0000_t202" style="position:absolute;margin-left:182pt;margin-top:20.6pt;width:87.5pt;height:7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vBJRvU4CAAC8BAAADgAAAAAAAAAAAAAAAAAuAgAAZHJzL2Uyb0RvYy54bWxQSwECLQAUAAYA&#10;CAAAACEAcfepKuAAAAAKAQAADwAAAAAAAAAAAAAAAACoBAAAZHJzL2Rvd25yZXYueG1sUEsFBgAA&#10;AAAEAAQA8wAAALUFAAAAAA==&#10;" fillcolor="window" strokeweight=".5pt">
                <v:path arrowok="t"/>
                <v:textbox>
                  <w:txbxContent>
                    <w:p w14:paraId="5064BC2E" w14:textId="77777777" w:rsidR="007B6B6B" w:rsidRDefault="007B6B6B" w:rsidP="007B6B6B"/>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31" w:name="_Hlk173932087"/>
      <w:r>
        <w:rPr>
          <w:b/>
          <w:sz w:val="28"/>
        </w:rPr>
        <w:t xml:space="preserve">DECISION: 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164"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77777777" w:rsidR="00003517" w:rsidRDefault="00003517" w:rsidP="000035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F314" id="_x0000_s1062" type="#_x0000_t202" style="position:absolute;margin-left:182pt;margin-top:20.6pt;width:87.5pt;height: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fMLwGU4CAAC8BAAADgAAAAAAAAAAAAAAAAAuAgAAZHJzL2Uyb0RvYy54bWxQSwECLQAUAAYA&#10;CAAAACEAcfepKuAAAAAKAQAADwAAAAAAAAAAAAAAAACoBAAAZHJzL2Rvd25yZXYueG1sUEsFBgAA&#10;AAAEAAQA8wAAALUFAAAAAA==&#10;" fillcolor="window" strokeweight=".5pt">
                <v:path arrowok="t"/>
                <v:textbox>
                  <w:txbxContent>
                    <w:p w14:paraId="2A0728AA" w14:textId="77777777" w:rsidR="00003517" w:rsidRDefault="00003517" w:rsidP="00003517"/>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31"/>
      <w:r w:rsidR="00124144">
        <w:rPr>
          <w:b/>
          <w:sz w:val="28"/>
        </w:rPr>
        <w:t xml:space="preserve">DECISION: 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32"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165"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32"/>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AAE6A" id="_x0000_s1063" type="#_x0000_t202" style="position:absolute;margin-left:182pt;margin-top:20.6pt;width:87.5pt;height:7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3C/zE4CAAC8BAAADgAAAAAAAAAAAAAAAAAuAgAAZHJzL2Uyb0RvYy54bWxQSwECLQAUAAYA&#10;CAAAACEAcfepKuAAAAAKAQAADwAAAAAAAAAAAAAAAACoBAAAZHJzL2Rvd25yZXYueG1sUEsFBgAA&#10;AAAEAAQA8wAAALUFAAAAAA==&#10;" fillcolor="window" strokeweight=".5pt">
                <v:path arrowok="t"/>
                <v:textbox>
                  <w:txbxContent>
                    <w:p w14:paraId="16DBD760"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33" w:name="_Hlk175136702"/>
      <w:r>
        <w:rPr>
          <w:b/>
          <w:sz w:val="28"/>
        </w:rPr>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To approve entering into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166"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6D2C1" id="_x0000_s1064" type="#_x0000_t202" style="position:absolute;margin-left:182pt;margin-top:20.6pt;width:87.5pt;height:77.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OkKl04CAAC8BAAADgAAAAAAAAAAAAAAAAAuAgAAZHJzL2Uyb0RvYy54bWxQSwECLQAUAAYA&#10;CAAAACEAcfepKuAAAAAKAQAADwAAAAAAAAAAAAAAAACoBAAAZHJzL2Rvd25yZXYueG1sUEsFBgAA&#10;AAAEAAQA8wAAALUFAAAAAA==&#10;" fillcolor="window" strokeweight=".5pt">
                <v:path arrowok="t"/>
                <v:textbox>
                  <w:txbxContent>
                    <w:p w14:paraId="7E21EDF6"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33"/>
      <w:r w:rsidR="005F27F3">
        <w:rPr>
          <w:b/>
          <w:sz w:val="28"/>
        </w:rPr>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To commence the procurement process and then subsequent award to a contractor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167"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3A797691">
                <wp:simplePos x="0" y="0"/>
                <wp:positionH relativeFrom="column">
                  <wp:posOffset>2311400</wp:posOffset>
                </wp:positionH>
                <wp:positionV relativeFrom="paragraph">
                  <wp:posOffset>261620</wp:posOffset>
                </wp:positionV>
                <wp:extent cx="1111250" cy="984250"/>
                <wp:effectExtent l="0" t="0" r="12700" b="2540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894BB96" w14:textId="701F4515" w:rsidR="005F27F3" w:rsidRDefault="003A18E4" w:rsidP="007E32FD">
                            <w:r>
                              <w:object w:dxaOrig="1534" w:dyaOrig="997" w14:anchorId="4F9E3D01">
                                <v:shape id="_x0000_i1086" type="#_x0000_t75" style="width:76.7pt;height:49.85pt">
                                  <v:imagedata r:id="rId168" o:title=""/>
                                </v:shape>
                                <o:OLEObject Type="Embed" ProgID="Acrobat.Document.DC" ShapeID="_x0000_i1086" DrawAspect="Icon" ObjectID="_1799501843" r:id="rId1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4CFC58" id="_x0000_s1070" type="#_x0000_t202" style="position:absolute;margin-left:182pt;margin-top:20.6pt;width:87.5pt;height:77.5pt;z-index:25199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5894BB96" w14:textId="701F4515" w:rsidR="005F27F3" w:rsidRDefault="003A18E4" w:rsidP="007E32FD">
                      <w:r>
                        <w:object w:dxaOrig="1534" w:dyaOrig="997" w14:anchorId="4F9E3D01">
                          <v:shape id="_x0000_i1128" type="#_x0000_t75" style="width:76.7pt;height:49.85pt">
                            <v:imagedata r:id="rId170" o:title=""/>
                          </v:shape>
                          <o:OLEObject Type="Embed" ProgID="Acrobat.Document.DC" ShapeID="_x0000_i1128" DrawAspect="Icon" ObjectID="_1791968565" r:id="rId171"/>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This award will be  justified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r w:rsidRPr="005149DD">
        <w:rPr>
          <w:lang w:val="en-US"/>
        </w:rPr>
        <w:t>All of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172"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534" w:dyaOrig="997" w14:anchorId="6C2477DE">
                                <v:shape id="_x0000_i1088" type="#_x0000_t75" style="width:76.7pt;height:49.85pt">
                                  <v:imagedata r:id="rId173" o:title=""/>
                                </v:shape>
                                <o:OLEObject Type="Embed" ProgID="Acrobat.Document.DC" ShapeID="_x0000_i1088" DrawAspect="Icon" ObjectID="_1799501844" r:id="rId1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8576D2" id="_x0000_t202" coordsize="21600,21600" o:spt="202" path="m,l,21600r21600,l21600,xe">
                <v:stroke joinstyle="miter"/>
                <v:path gradientshapeok="t" o:connecttype="rect"/>
              </v:shapetype>
              <v:shape id="_x0000_s1075"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81" type="#_x0000_t75" style="width:76.7pt;height:49.85pt">
                            <v:imagedata r:id="rId175" o:title=""/>
                          </v:shape>
                          <o:OLEObject Type="Embed" ProgID="Acrobat.Document.DC" ShapeID="_x0000_i1081" DrawAspect="Icon" ObjectID="_1795427075" r:id="rId176"/>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34" w:name="_Hlk177740545"/>
      <w:r w:rsidRPr="005149DD">
        <w:rPr>
          <w:b/>
        </w:rPr>
        <w:t>DECISION: 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In; a Levelling Up Partnership project.  </w:t>
      </w:r>
    </w:p>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177"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67"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XDQTck4CAAC8BAAADgAAAAAAAAAAAAAAAAAuAgAAZHJzL2Uyb0RvYy54bWxQSwECLQAUAAYA&#10;CAAAACEAcfepKuAAAAAKAQAADwAAAAAAAAAAAAAAAACoBAAAZHJzL2Rvd25yZXYueG1sUEsFBgAA&#10;AAAEAAQA8wAAALUFA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531A3399" w:rsidR="00C04209" w:rsidRPr="005149DD" w:rsidRDefault="0036369B" w:rsidP="00C04209">
      <w:pPr>
        <w:rPr>
          <w:b/>
          <w:lang w:val="en-US"/>
        </w:rPr>
      </w:pPr>
      <w:r w:rsidRPr="005149DD">
        <w:br w:type="page"/>
      </w:r>
      <w:bookmarkEnd w:id="34"/>
      <w:r w:rsidR="00C04209" w:rsidRPr="005149DD">
        <w:rPr>
          <w:b/>
        </w:rPr>
        <w:t>DECISION: GDD00</w:t>
      </w:r>
      <w:r w:rsidR="000D6AD5">
        <w:rPr>
          <w:b/>
        </w:rPr>
        <w:t>60</w:t>
      </w:r>
      <w:r w:rsidR="00C04209" w:rsidRPr="005149DD">
        <w:rPr>
          <w:b/>
        </w:rPr>
        <w:t xml:space="preserve">: </w:t>
      </w:r>
      <w:r w:rsidR="00C04209" w:rsidRPr="00C04209">
        <w:rPr>
          <w:b/>
          <w:lang w:val="en-US"/>
        </w:rPr>
        <w:t>Daisy Lane -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178"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4D661823" w:rsidR="00C04209" w:rsidRDefault="00785364" w:rsidP="00785364">
                            <w:r>
                              <w:object w:dxaOrig="1534" w:dyaOrig="997" w14:anchorId="60B8D593">
                                <v:shape id="_x0000_i1090" type="#_x0000_t75" style="width:76.7pt;height:49.85pt">
                                  <v:imagedata r:id="rId179" o:title=""/>
                                </v:shape>
                                <o:OLEObject Type="Embed" ProgID="Acrobat.Document.DC" ShapeID="_x0000_i1090" DrawAspect="Icon" ObjectID="_1799501845" r:id="rId18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41226" id="_x0000_s1080" type="#_x0000_t202" style="position:absolute;margin-left:182pt;margin-top:20.6pt;width:87.5pt;height:77.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Z8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G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0&#10;LmZ8TAIAALoEAAAOAAAAAAAAAAAAAAAAAC4CAABkcnMvZTJvRG9jLnhtbFBLAQItABQABgAIAAAA&#10;IQAFeaCl3gAAAAoBAAAPAAAAAAAAAAAAAAAAAKYEAABkcnMvZG93bnJldi54bWxQSwUGAAAAAAQA&#10;BADzAAAAsQUAAAAA&#10;" fillcolor="window" strokeweight=".5pt">
                <v:path arrowok="t"/>
                <v:textbox style="mso-fit-shape-to-text:t">
                  <w:txbxContent>
                    <w:p w14:paraId="31AB1B4E" w14:textId="4D661823" w:rsidR="00C04209" w:rsidRDefault="00785364" w:rsidP="00785364">
                      <w:r>
                        <w:object w:dxaOrig="1534" w:dyaOrig="997" w14:anchorId="60B8D593">
                          <v:shape id="_x0000_i1085" type="#_x0000_t75" style="width:76.7pt;height:49.85pt">
                            <v:imagedata r:id="rId181" o:title=""/>
                          </v:shape>
                          <o:OLEObject Type="Embed" ProgID="Acrobat.Document.DC" ShapeID="_x0000_i1085" DrawAspect="Icon" ObjectID="_1796023549" r:id="rId182"/>
                        </w:object>
                      </w:r>
                    </w:p>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Commence a procurement process in order to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r>
        <w:rPr>
          <w:lang w:val="en-US"/>
        </w:rPr>
        <w:t>Neighbourhoods</w:t>
      </w:r>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r>
        <w:rPr>
          <w:lang w:val="en-US"/>
        </w:rPr>
        <w:t>A</w:t>
      </w:r>
      <w:r w:rsidRPr="000D6AD5">
        <w:rPr>
          <w:lang w:val="en-US"/>
        </w:rPr>
        <w:t xml:space="preserve">ll of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183"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534" w:dyaOrig="997" w14:anchorId="42B0FBD3">
                                <v:shape id="_x0000_i1092" type="#_x0000_t75" style="width:76.7pt;height:49.85pt">
                                  <v:imagedata r:id="rId184" o:title=""/>
                                </v:shape>
                                <o:OLEObject Type="Embed" ProgID="Acrobat.Document.DC" ShapeID="_x0000_i1092" DrawAspect="Icon" ObjectID="_1799501846" r:id="rId1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7"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612A2835" w14:textId="7031D478" w:rsidR="000D6AD5" w:rsidRDefault="00DE5515" w:rsidP="00DE5515">
                      <w:r>
                        <w:object w:dxaOrig="1534" w:dyaOrig="997" w14:anchorId="42B0FBD3">
                          <v:shape id="_x0000_i1079" type="#_x0000_t75" style="width:76.7pt;height:49.85pt">
                            <v:imagedata r:id="rId186" o:title=""/>
                          </v:shape>
                          <o:OLEObject Type="Embed" ProgID="Acrobat.Document.DC" ShapeID="_x0000_i1079" DrawAspect="Icon" ObjectID="_1793615912" r:id="rId187"/>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t xml:space="preserve">PART FOUR – </w:t>
      </w:r>
      <w:bookmarkStart w:id="35" w:name="Resources"/>
      <w:r w:rsidR="0072403F">
        <w:rPr>
          <w:b/>
          <w:snapToGrid w:val="0"/>
          <w:sz w:val="31"/>
        </w:rPr>
        <w:t>RESOURCES DIRECTORATE</w:t>
      </w:r>
      <w:bookmarkEnd w:id="35"/>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Power to receive and utlilise grants towards expenditure incurred by reason of special need (e.g. Lottery, English Partnerships etc)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188"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189"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094" type="#_x0000_t75" style="width:75.4pt;height:49.15pt">
                                  <v:imagedata r:id="rId190" o:title=""/>
                                </v:shape>
                                <o:OLEObject Type="Embed" ProgID="Acrobat.Document.DC" ShapeID="_x0000_i1094" DrawAspect="Icon" ObjectID="_1799501847" r:id="rId1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5"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" fillcolor="window" strokeweight=".5pt">
                <v:path arrowok="t"/>
                <v:textbox style="mso-fit-shape-to-text:t">
                  <w:txbxContent>
                    <w:p w14:paraId="785CD9E5" w14:textId="5A8EA0DC" w:rsidR="00AC4E10" w:rsidRDefault="003A18E4" w:rsidP="001F1E7A">
                      <w:r>
                        <w:object w:dxaOrig="1376" w:dyaOrig="893" w14:anchorId="038E9749">
                          <v:shape id="_x0000_i1130" type="#_x0000_t75" style="width:75.4pt;height:49.15pt">
                            <v:imagedata r:id="rId192" o:title=""/>
                          </v:shape>
                          <o:OLEObject Type="Embed" ProgID="Acrobat.Document.DC" ShapeID="_x0000_i1130" DrawAspect="Icon" ObjectID="_1791968566" r:id="rId193"/>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t>DECISION: RDD00</w:t>
      </w:r>
      <w:r w:rsidR="00407635">
        <w:rPr>
          <w:b/>
          <w:sz w:val="28"/>
        </w:rPr>
        <w:t>26</w:t>
      </w:r>
      <w:r>
        <w:rPr>
          <w:b/>
          <w:sz w:val="28"/>
        </w:rPr>
        <w:t xml:space="preserve"> </w:t>
      </w:r>
      <w:r w:rsidR="00407635" w:rsidRPr="00407635">
        <w:rPr>
          <w:b/>
          <w:sz w:val="28"/>
          <w:szCs w:val="28"/>
        </w:rPr>
        <w:t>Land at Coatham option agreement for proposed arena</w:t>
      </w:r>
    </w:p>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r>
        <w:rPr>
          <w:lang w:val="en-US"/>
        </w:rPr>
        <w:t>All of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194"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69"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nv/F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Commence a procurement process in order to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The Framework will be for a period of 2 years plus the option of 2 x 12 month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The annual contract value for Redcar &amp; Cleveland Borough Council is expected to be in the region of £140,000, totalling £570,000 for the full contract period (includng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The total advertised contract value of the Framework including extension periods will be £1.5 million, this is to allow access to the framework for other local authorities within the Tees Valley should they wish to utilise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r>
        <w:rPr>
          <w:lang w:val="en-US"/>
        </w:rPr>
        <w:t>All of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195"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534" w:dyaOrig="997" w14:anchorId="12012E81">
                                <v:shape id="_x0000_i1096" type="#_x0000_t75" style="width:76.7pt;height:49.85pt">
                                  <v:imagedata r:id="rId196" o:title=""/>
                                </v:shape>
                                <o:OLEObject Type="Embed" ProgID="Acrobat.Document.DC" ShapeID="_x0000_i1096" DrawAspect="Icon" ObjectID="_1799501848" r:id="rId1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7"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" fillcolor="window" strokeweight=".5pt">
                <v:path arrowok="t"/>
                <v:textbox style="mso-fit-shape-to-text:t">
                  <w:txbxContent>
                    <w:p w14:paraId="5C677A68" w14:textId="47BB00BC" w:rsidR="00C82E83" w:rsidRDefault="003A18E4" w:rsidP="0046705D">
                      <w:r>
                        <w:object w:dxaOrig="1534" w:dyaOrig="997" w14:anchorId="12012E81">
                          <v:shape id="_x0000_i1132" type="#_x0000_t75" style="width:76.7pt;height:49.85pt">
                            <v:imagedata r:id="rId198" o:title=""/>
                          </v:shape>
                          <o:OLEObject Type="Embed" ProgID="Acrobat.Document.DC" ShapeID="_x0000_i1132" DrawAspect="Icon" ObjectID="_1791968567" r:id="rId199"/>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t xml:space="preserve">DECISION: 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Directly award a contract to NEC for provision of a Revenue &amp; Benefits IT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r>
        <w:rPr>
          <w:lang w:val="en-US"/>
        </w:rPr>
        <w:t>All of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200"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60A08057" w:rsidR="00B77250" w:rsidRPr="008254C1" w:rsidRDefault="00B77250" w:rsidP="00B77250">
      <w:pPr>
        <w:rPr>
          <w:b/>
          <w:sz w:val="28"/>
          <w:szCs w:val="28"/>
        </w:rPr>
      </w:pPr>
      <w:r>
        <w:rPr>
          <w:noProof/>
        </w:rPr>
        <mc:AlternateContent>
          <mc:Choice Requires="wps">
            <w:drawing>
              <wp:anchor distT="0" distB="0" distL="114300" distR="114300" simplePos="0" relativeHeight="251976704" behindDoc="0" locked="0" layoutInCell="1" allowOverlap="1" wp14:anchorId="14DBB9FD" wp14:editId="380CB2B2">
                <wp:simplePos x="0" y="0"/>
                <wp:positionH relativeFrom="page">
                  <wp:posOffset>3146425</wp:posOffset>
                </wp:positionH>
                <wp:positionV relativeFrom="paragraph">
                  <wp:posOffset>371475</wp:posOffset>
                </wp:positionV>
                <wp:extent cx="1323975" cy="1143000"/>
                <wp:effectExtent l="0" t="0" r="28575" b="19050"/>
                <wp:wrapNone/>
                <wp:docPr id="7726258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680139" w14:textId="77777777" w:rsidR="00B77250" w:rsidRDefault="00B77250" w:rsidP="00B77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B9FD" id="_x0000_s1071" type="#_x0000_t202" style="position:absolute;margin-left:247.75pt;margin-top:29.25pt;width:104.25pt;height:90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1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" fillcolor="window" strokeweight=".5pt">
                <v:path arrowok="t"/>
                <v:textbox>
                  <w:txbxContent>
                    <w:p w14:paraId="34680139" w14:textId="77777777" w:rsidR="00B77250" w:rsidRDefault="00B77250" w:rsidP="00B77250"/>
                  </w:txbxContent>
                </v:textbox>
                <w10:wrap anchorx="page"/>
              </v:shape>
            </w:pict>
          </mc:Fallback>
        </mc:AlternateContent>
      </w:r>
      <w:r w:rsidRPr="008254C1">
        <w:rPr>
          <w:b/>
          <w:sz w:val="28"/>
          <w:szCs w:val="28"/>
        </w:rPr>
        <w:t>Following the Making of the decision, the decision form will be published here:</w:t>
      </w:r>
    </w:p>
    <w:p w14:paraId="45EB7511" w14:textId="7AF77E4F" w:rsidR="00B77250" w:rsidRDefault="00B77250" w:rsidP="00B77250"/>
    <w:p w14:paraId="74F6DFBE" w14:textId="3E79C5A7" w:rsidR="00B77250" w:rsidRDefault="00B77250" w:rsidP="00B77250"/>
    <w:p w14:paraId="3DF282AC" w14:textId="040D6C7C" w:rsidR="00973957" w:rsidRDefault="00973957">
      <w:r>
        <w:br w:type="page"/>
      </w:r>
    </w:p>
    <w:p w14:paraId="26B73A6B" w14:textId="27AC3C16" w:rsidR="00DA5939" w:rsidRDefault="00973957" w:rsidP="00973957">
      <w:pPr>
        <w:rPr>
          <w:b/>
          <w:sz w:val="28"/>
        </w:rPr>
      </w:pPr>
      <w:r>
        <w:rPr>
          <w:b/>
          <w:sz w:val="28"/>
        </w:rPr>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r>
        <w:rPr>
          <w:lang w:val="en-US"/>
        </w:rPr>
        <w:t>All of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201"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534" w:dyaOrig="997" w14:anchorId="7E0BFEF7">
                                <v:shape id="_x0000_i1098" type="#_x0000_t75" style="width:76.7pt;height:49.85pt">
                                  <v:imagedata r:id="rId202" o:title=""/>
                                </v:shape>
                                <o:OLEObject Type="Embed" ProgID="Acrobat.Document.DC" ShapeID="_x0000_i1098" DrawAspect="Icon" ObjectID="_1799501849" r:id="rId2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79"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JCqrt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134" type="#_x0000_t75" style="width:76.7pt;height:49.85pt">
                            <v:imagedata r:id="rId204" o:title=""/>
                          </v:shape>
                          <o:OLEObject Type="Embed" ProgID="Acrobat.Document.DC" ShapeID="_x0000_i1134" DrawAspect="Icon" ObjectID="_1791968568" r:id="rId205"/>
                        </w:object>
                      </w:r>
                    </w:p>
                  </w:txbxContent>
                </v:textbox>
                <w10:wrap anchorx="page"/>
              </v:shape>
            </w:pict>
          </mc:Fallback>
        </mc:AlternateContent>
      </w:r>
    </w:p>
    <w:p w14:paraId="5AF8F0B8" w14:textId="77777777" w:rsidR="007A3A47" w:rsidRPr="007A3A47" w:rsidRDefault="007A3A47" w:rsidP="007A3A47">
      <w:pPr>
        <w:rPr>
          <w:b/>
          <w:sz w:val="28"/>
        </w:rPr>
      </w:pPr>
      <w:r>
        <w:rPr>
          <w:b/>
          <w:sz w:val="28"/>
        </w:rPr>
        <w:t xml:space="preserve">DECISION: 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206"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207"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14486437" w:rsidR="007A3A47" w:rsidRDefault="007A3A47" w:rsidP="007A3A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37B1C" id="_x0000_t202" coordsize="21600,21600" o:spt="202" path="m,l,21600r21600,l21600,xe">
                <v:stroke joinstyle="miter"/>
                <v:path gradientshapeok="t" o:connecttype="rect"/>
              </v:shapetype>
              <v:shape id="_x0000_s1082" type="#_x0000_t202" style="position:absolute;margin-left:260.25pt;margin-top:2.65pt;width:54.75pt;height:3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" fillcolor="window" strokeweight=".5pt">
                <v:path arrowok="t"/>
                <v:textbox>
                  <w:txbxContent>
                    <w:p w14:paraId="72EB1B15" w14:textId="14486437" w:rsidR="007A3A47" w:rsidRDefault="007A3A47" w:rsidP="007A3A47"/>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36" w:name="Decision"/>
      <w:r>
        <w:rPr>
          <w:b/>
          <w:snapToGrid w:val="0"/>
          <w:sz w:val="31"/>
        </w:rPr>
        <w:t>DECISION MAKERS</w:t>
      </w:r>
      <w:bookmarkEnd w:id="36"/>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08"/>
      <w:footerReference w:type="default" r:id="rId209"/>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5463"/>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0809"/>
    <w:rsid w:val="000A5B2F"/>
    <w:rsid w:val="000A662D"/>
    <w:rsid w:val="000A758F"/>
    <w:rsid w:val="000B4262"/>
    <w:rsid w:val="000C0C42"/>
    <w:rsid w:val="000D5DBC"/>
    <w:rsid w:val="000D6AD5"/>
    <w:rsid w:val="000E397A"/>
    <w:rsid w:val="000E3A92"/>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767"/>
    <w:rsid w:val="0016070F"/>
    <w:rsid w:val="001643AF"/>
    <w:rsid w:val="001647E8"/>
    <w:rsid w:val="0016617D"/>
    <w:rsid w:val="00175876"/>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F1E7A"/>
    <w:rsid w:val="001F3862"/>
    <w:rsid w:val="001F5C9B"/>
    <w:rsid w:val="001F7710"/>
    <w:rsid w:val="00211559"/>
    <w:rsid w:val="00213DFF"/>
    <w:rsid w:val="0021599B"/>
    <w:rsid w:val="00217DAB"/>
    <w:rsid w:val="00220614"/>
    <w:rsid w:val="002215FD"/>
    <w:rsid w:val="00223918"/>
    <w:rsid w:val="00231FC3"/>
    <w:rsid w:val="002329D4"/>
    <w:rsid w:val="00233C79"/>
    <w:rsid w:val="00236718"/>
    <w:rsid w:val="00242DFF"/>
    <w:rsid w:val="00243D56"/>
    <w:rsid w:val="00245CE7"/>
    <w:rsid w:val="002467D4"/>
    <w:rsid w:val="00252467"/>
    <w:rsid w:val="00252815"/>
    <w:rsid w:val="00257914"/>
    <w:rsid w:val="00263F99"/>
    <w:rsid w:val="00263FFD"/>
    <w:rsid w:val="002658B9"/>
    <w:rsid w:val="00267417"/>
    <w:rsid w:val="0028319B"/>
    <w:rsid w:val="00285B15"/>
    <w:rsid w:val="00290700"/>
    <w:rsid w:val="00297991"/>
    <w:rsid w:val="002A3044"/>
    <w:rsid w:val="002A3B54"/>
    <w:rsid w:val="002B0E16"/>
    <w:rsid w:val="002B69A6"/>
    <w:rsid w:val="002C3199"/>
    <w:rsid w:val="002C4074"/>
    <w:rsid w:val="002C53D4"/>
    <w:rsid w:val="002D489D"/>
    <w:rsid w:val="002D63E6"/>
    <w:rsid w:val="002D684F"/>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F80"/>
    <w:rsid w:val="0036230F"/>
    <w:rsid w:val="0036369B"/>
    <w:rsid w:val="00364F2F"/>
    <w:rsid w:val="00372EE8"/>
    <w:rsid w:val="00375230"/>
    <w:rsid w:val="00380B60"/>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07635"/>
    <w:rsid w:val="00414470"/>
    <w:rsid w:val="00416246"/>
    <w:rsid w:val="0042048E"/>
    <w:rsid w:val="0042324D"/>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535DB"/>
    <w:rsid w:val="0055753A"/>
    <w:rsid w:val="00560FC5"/>
    <w:rsid w:val="00561443"/>
    <w:rsid w:val="005631E0"/>
    <w:rsid w:val="0056344C"/>
    <w:rsid w:val="00565647"/>
    <w:rsid w:val="00567C9A"/>
    <w:rsid w:val="005817CA"/>
    <w:rsid w:val="00582AEA"/>
    <w:rsid w:val="00583603"/>
    <w:rsid w:val="00591D9A"/>
    <w:rsid w:val="005A1029"/>
    <w:rsid w:val="005A4C2F"/>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5C04"/>
    <w:rsid w:val="00702068"/>
    <w:rsid w:val="007108CF"/>
    <w:rsid w:val="00715454"/>
    <w:rsid w:val="0072403F"/>
    <w:rsid w:val="007259B8"/>
    <w:rsid w:val="00736D7E"/>
    <w:rsid w:val="0074195D"/>
    <w:rsid w:val="00746E8C"/>
    <w:rsid w:val="00751FA8"/>
    <w:rsid w:val="007548DF"/>
    <w:rsid w:val="007634CD"/>
    <w:rsid w:val="00767C23"/>
    <w:rsid w:val="007700F0"/>
    <w:rsid w:val="00771E67"/>
    <w:rsid w:val="007734E7"/>
    <w:rsid w:val="0078490E"/>
    <w:rsid w:val="00785364"/>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6BDC"/>
    <w:rsid w:val="008013E1"/>
    <w:rsid w:val="008026A1"/>
    <w:rsid w:val="00807DC6"/>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03E2"/>
    <w:rsid w:val="00901A26"/>
    <w:rsid w:val="009039F8"/>
    <w:rsid w:val="009072AE"/>
    <w:rsid w:val="009115BD"/>
    <w:rsid w:val="0091194E"/>
    <w:rsid w:val="0091256E"/>
    <w:rsid w:val="00912E50"/>
    <w:rsid w:val="0092256E"/>
    <w:rsid w:val="00922CC0"/>
    <w:rsid w:val="00925E55"/>
    <w:rsid w:val="00927703"/>
    <w:rsid w:val="0093144A"/>
    <w:rsid w:val="00932AF8"/>
    <w:rsid w:val="009357F0"/>
    <w:rsid w:val="00951352"/>
    <w:rsid w:val="00951D78"/>
    <w:rsid w:val="0095685C"/>
    <w:rsid w:val="00956F50"/>
    <w:rsid w:val="009715A6"/>
    <w:rsid w:val="00971CD1"/>
    <w:rsid w:val="00973957"/>
    <w:rsid w:val="0097561A"/>
    <w:rsid w:val="009814D2"/>
    <w:rsid w:val="00981C9F"/>
    <w:rsid w:val="009820AE"/>
    <w:rsid w:val="0098324B"/>
    <w:rsid w:val="00983D24"/>
    <w:rsid w:val="00984232"/>
    <w:rsid w:val="00993C59"/>
    <w:rsid w:val="0099785A"/>
    <w:rsid w:val="009A3DB1"/>
    <w:rsid w:val="009A43C5"/>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6907"/>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D77E4"/>
    <w:rsid w:val="00BE2493"/>
    <w:rsid w:val="00BE382E"/>
    <w:rsid w:val="00BE6CF3"/>
    <w:rsid w:val="00BF208A"/>
    <w:rsid w:val="00BF61F3"/>
    <w:rsid w:val="00C02212"/>
    <w:rsid w:val="00C04209"/>
    <w:rsid w:val="00C05A3F"/>
    <w:rsid w:val="00C16002"/>
    <w:rsid w:val="00C17AFB"/>
    <w:rsid w:val="00C20203"/>
    <w:rsid w:val="00C21107"/>
    <w:rsid w:val="00C30E70"/>
    <w:rsid w:val="00C327D3"/>
    <w:rsid w:val="00C32903"/>
    <w:rsid w:val="00C35FBD"/>
    <w:rsid w:val="00C371EA"/>
    <w:rsid w:val="00C378D0"/>
    <w:rsid w:val="00C4539C"/>
    <w:rsid w:val="00C453C1"/>
    <w:rsid w:val="00C52992"/>
    <w:rsid w:val="00C52A86"/>
    <w:rsid w:val="00C56C0C"/>
    <w:rsid w:val="00C602D1"/>
    <w:rsid w:val="00C73221"/>
    <w:rsid w:val="00C80C32"/>
    <w:rsid w:val="00C82E83"/>
    <w:rsid w:val="00C86849"/>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5F44"/>
    <w:rsid w:val="00E972F7"/>
    <w:rsid w:val="00EA110B"/>
    <w:rsid w:val="00EA2A98"/>
    <w:rsid w:val="00EA2C60"/>
    <w:rsid w:val="00EA7261"/>
    <w:rsid w:val="00EB7BB4"/>
    <w:rsid w:val="00EC1CB2"/>
    <w:rsid w:val="00EC609E"/>
    <w:rsid w:val="00ED1369"/>
    <w:rsid w:val="00ED27D7"/>
    <w:rsid w:val="00ED27F5"/>
    <w:rsid w:val="00EE3AB6"/>
    <w:rsid w:val="00EE63D5"/>
    <w:rsid w:val="00EE7C0D"/>
    <w:rsid w:val="00EE7C78"/>
    <w:rsid w:val="00EF646C"/>
    <w:rsid w:val="00F04627"/>
    <w:rsid w:val="00F05227"/>
    <w:rsid w:val="00F05292"/>
    <w:rsid w:val="00F07A43"/>
    <w:rsid w:val="00F124F6"/>
    <w:rsid w:val="00F12B84"/>
    <w:rsid w:val="00F44AED"/>
    <w:rsid w:val="00F45DFB"/>
    <w:rsid w:val="00F468BF"/>
    <w:rsid w:val="00F502F5"/>
    <w:rsid w:val="00F5115F"/>
    <w:rsid w:val="00F63C2A"/>
    <w:rsid w:val="00F656EF"/>
    <w:rsid w:val="00F7220D"/>
    <w:rsid w:val="00F7415D"/>
    <w:rsid w:val="00F761B7"/>
    <w:rsid w:val="00F90466"/>
    <w:rsid w:val="00F9117A"/>
    <w:rsid w:val="00F9702D"/>
    <w:rsid w:val="00FA14AF"/>
    <w:rsid w:val="00FA1FD4"/>
    <w:rsid w:val="00FA2272"/>
    <w:rsid w:val="00FA518D"/>
    <w:rsid w:val="00FA5381"/>
    <w:rsid w:val="00FB1C46"/>
    <w:rsid w:val="00FB1E4C"/>
    <w:rsid w:val="00FB5AC2"/>
    <w:rsid w:val="00FB5D9E"/>
    <w:rsid w:val="00FC47F9"/>
    <w:rsid w:val="00FC59C3"/>
    <w:rsid w:val="00FD270B"/>
    <w:rsid w:val="00FE4D61"/>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3"/>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23.emf"/><Relationship Id="rId21" Type="http://schemas.openxmlformats.org/officeDocument/2006/relationships/oleObject" Target="embeddings/oleObject4.bin"/><Relationship Id="rId42" Type="http://schemas.openxmlformats.org/officeDocument/2006/relationships/oleObject" Target="embeddings/oleObject9.bin"/><Relationship Id="rId63" Type="http://schemas.openxmlformats.org/officeDocument/2006/relationships/oleObject" Target="embeddings/oleObject14.bin"/><Relationship Id="rId84" Type="http://schemas.openxmlformats.org/officeDocument/2006/relationships/image" Target="media/image111.emf"/><Relationship Id="rId138" Type="http://schemas.openxmlformats.org/officeDocument/2006/relationships/image" Target="media/image30.emf"/><Relationship Id="rId159" Type="http://schemas.openxmlformats.org/officeDocument/2006/relationships/oleObject" Target="embeddings/oleObject45.bin"/><Relationship Id="rId170" Type="http://schemas.openxmlformats.org/officeDocument/2006/relationships/image" Target="media/image250.emf"/><Relationship Id="rId191" Type="http://schemas.openxmlformats.org/officeDocument/2006/relationships/oleObject" Target="embeddings/oleObject52.bin"/><Relationship Id="rId205" Type="http://schemas.openxmlformats.org/officeDocument/2006/relationships/oleObject" Target="embeddings/oleObject520.bin"/><Relationship Id="rId107" Type="http://schemas.openxmlformats.org/officeDocument/2006/relationships/oleObject" Target="embeddings/oleObject260.bin"/><Relationship Id="rId11" Type="http://schemas.openxmlformats.org/officeDocument/2006/relationships/hyperlink" Target="mailto:erika.grunert@redcar-cleveland.gov.uk" TargetMode="External"/><Relationship Id="rId32" Type="http://schemas.openxmlformats.org/officeDocument/2006/relationships/hyperlink" Target="mailto:jacky_booth@middlesbrough.gov.uk" TargetMode="External"/><Relationship Id="rId53" Type="http://schemas.openxmlformats.org/officeDocument/2006/relationships/image" Target="media/image61.emf"/><Relationship Id="rId74" Type="http://schemas.openxmlformats.org/officeDocument/2006/relationships/image" Target="media/image14.emf"/><Relationship Id="rId128" Type="http://schemas.openxmlformats.org/officeDocument/2006/relationships/image" Target="media/image25.emf"/><Relationship Id="rId149" Type="http://schemas.openxmlformats.org/officeDocument/2006/relationships/image" Target="media/image220.emf"/><Relationship Id="rId5" Type="http://schemas.openxmlformats.org/officeDocument/2006/relationships/webSettings" Target="webSettings.xml"/><Relationship Id="rId95" Type="http://schemas.openxmlformats.org/officeDocument/2006/relationships/oleObject" Target="embeddings/oleObject23.bin"/><Relationship Id="rId160" Type="http://schemas.openxmlformats.org/officeDocument/2006/relationships/image" Target="media/image240.emf"/><Relationship Id="rId181" Type="http://schemas.openxmlformats.org/officeDocument/2006/relationships/image" Target="media/image320.emf"/><Relationship Id="rId22" Type="http://schemas.openxmlformats.org/officeDocument/2006/relationships/image" Target="media/image310.emf"/><Relationship Id="rId43" Type="http://schemas.openxmlformats.org/officeDocument/2006/relationships/image" Target="media/image71.emf"/><Relationship Id="rId64" Type="http://schemas.openxmlformats.org/officeDocument/2006/relationships/image" Target="media/image60.emf"/><Relationship Id="rId118" Type="http://schemas.openxmlformats.org/officeDocument/2006/relationships/oleObject" Target="embeddings/oleObject29.bin"/><Relationship Id="rId139" Type="http://schemas.openxmlformats.org/officeDocument/2006/relationships/oleObject" Target="embeddings/oleObject36.bin"/><Relationship Id="rId85" Type="http://schemas.openxmlformats.org/officeDocument/2006/relationships/oleObject" Target="embeddings/oleObject20.bin"/><Relationship Id="rId150" Type="http://schemas.openxmlformats.org/officeDocument/2006/relationships/oleObject" Target="embeddings/oleObject400.bin"/><Relationship Id="rId171" Type="http://schemas.openxmlformats.org/officeDocument/2006/relationships/oleObject" Target="embeddings/oleObject460.bin"/><Relationship Id="rId192" Type="http://schemas.openxmlformats.org/officeDocument/2006/relationships/image" Target="media/image260.emf"/><Relationship Id="rId206"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12" Type="http://schemas.openxmlformats.org/officeDocument/2006/relationships/image" Target="media/image2.emf"/><Relationship Id="rId33" Type="http://schemas.openxmlformats.org/officeDocument/2006/relationships/hyperlink" Target="mailto:gareth.harding@redcar-cleveland.gov.uk" TargetMode="External"/><Relationship Id="rId108" Type="http://schemas.openxmlformats.org/officeDocument/2006/relationships/hyperlink" Target="https://shiftuk.org/sites/default/files/2022-07/SHiFT%20Evaluation%20Findings.pdf" TargetMode="External"/><Relationship Id="rId129" Type="http://schemas.openxmlformats.org/officeDocument/2006/relationships/oleObject" Target="embeddings/oleObject32.bin"/><Relationship Id="rId54" Type="http://schemas.openxmlformats.org/officeDocument/2006/relationships/oleObject" Target="embeddings/oleObject101.bin"/><Relationship Id="rId75" Type="http://schemas.openxmlformats.org/officeDocument/2006/relationships/oleObject" Target="embeddings/oleObject17.bin"/><Relationship Id="rId96" Type="http://schemas.openxmlformats.org/officeDocument/2006/relationships/image" Target="media/image140.emf"/><Relationship Id="rId140" Type="http://schemas.openxmlformats.org/officeDocument/2006/relationships/oleObject" Target="embeddings/oleObject37.bin"/><Relationship Id="rId161" Type="http://schemas.openxmlformats.org/officeDocument/2006/relationships/oleObject" Target="embeddings/oleObject440.bin"/><Relationship Id="rId182" Type="http://schemas.openxmlformats.org/officeDocument/2006/relationships/oleObject" Target="embeddings/oleObject50.bin"/><Relationship Id="rId6" Type="http://schemas.openxmlformats.org/officeDocument/2006/relationships/footnotes" Target="footnotes.xml"/><Relationship Id="rId23" Type="http://schemas.openxmlformats.org/officeDocument/2006/relationships/oleObject" Target="embeddings/oleObject5.bin"/><Relationship Id="rId119" Type="http://schemas.openxmlformats.org/officeDocument/2006/relationships/image" Target="media/image211.emf"/><Relationship Id="rId44" Type="http://schemas.openxmlformats.org/officeDocument/2006/relationships/oleObject" Target="embeddings/oleObject10.bin"/><Relationship Id="rId65" Type="http://schemas.openxmlformats.org/officeDocument/2006/relationships/oleObject" Target="embeddings/oleObject100.bin"/><Relationship Id="rId86" Type="http://schemas.openxmlformats.org/officeDocument/2006/relationships/image" Target="media/image17.emf"/><Relationship Id="rId130" Type="http://schemas.openxmlformats.org/officeDocument/2006/relationships/image" Target="media/image180.emf"/><Relationship Id="rId151" Type="http://schemas.openxmlformats.org/officeDocument/2006/relationships/image" Target="media/image33.emf"/><Relationship Id="rId172" Type="http://schemas.openxmlformats.org/officeDocument/2006/relationships/hyperlink" Target="mailto:gareth.healy@redcar-cleveland.gov.uk" TargetMode="External"/><Relationship Id="rId193" Type="http://schemas.openxmlformats.org/officeDocument/2006/relationships/oleObject" Target="embeddings/oleObject480.bin"/><Relationship Id="rId207" Type="http://schemas.openxmlformats.org/officeDocument/2006/relationships/hyperlink" Target="mailto:michael.oyston@redcar-cleveland.gov.uk" TargetMode="External"/><Relationship Id="rId13" Type="http://schemas.openxmlformats.org/officeDocument/2006/relationships/oleObject" Target="embeddings/oleObject1.bin"/><Relationship Id="rId109" Type="http://schemas.openxmlformats.org/officeDocument/2006/relationships/hyperlink" Target="mailto:sarah.johnson@redcar-cleveland.gov.uk" TargetMode="External"/><Relationship Id="rId34" Type="http://schemas.openxmlformats.org/officeDocument/2006/relationships/hyperlink" Target="mailto:jacky_booth@middlesbrough.gov.uk" TargetMode="External"/><Relationship Id="rId55" Type="http://schemas.openxmlformats.org/officeDocument/2006/relationships/hyperlink" Target="mailto:gareth.harding@redcar-cleveland.gov.uk" TargetMode="External"/><Relationship Id="rId76" Type="http://schemas.openxmlformats.org/officeDocument/2006/relationships/image" Target="media/image90.emf"/><Relationship Id="rId97" Type="http://schemas.openxmlformats.org/officeDocument/2006/relationships/oleObject" Target="embeddings/oleObject24.bin"/><Relationship Id="rId120" Type="http://schemas.openxmlformats.org/officeDocument/2006/relationships/oleObject" Target="embeddings/oleObject30.bin"/><Relationship Id="rId141" Type="http://schemas.openxmlformats.org/officeDocument/2006/relationships/oleObject" Target="embeddings/oleObject38.bin"/><Relationship Id="rId7" Type="http://schemas.openxmlformats.org/officeDocument/2006/relationships/endnotes" Target="endnotes.xml"/><Relationship Id="rId162" Type="http://schemas.openxmlformats.org/officeDocument/2006/relationships/hyperlink" Target="mailto:Gareth.Healy@redcar-cleveland.gov.uk" TargetMode="External"/><Relationship Id="rId183" Type="http://schemas.openxmlformats.org/officeDocument/2006/relationships/hyperlink" Target="mailto:paul.foden@redcar-cleveland.gov.uk" TargetMode="External"/><Relationship Id="rId24" Type="http://schemas.openxmlformats.org/officeDocument/2006/relationships/image" Target="media/image43.emf"/><Relationship Id="rId45" Type="http://schemas.openxmlformats.org/officeDocument/2006/relationships/hyperlink" Target="mailto:samantha.birch@redcar-cleveland.gov.uk" TargetMode="External"/><Relationship Id="rId66" Type="http://schemas.openxmlformats.org/officeDocument/2006/relationships/image" Target="media/image12.emf"/><Relationship Id="rId87" Type="http://schemas.openxmlformats.org/officeDocument/2006/relationships/oleObject" Target="embeddings/oleObject21.bin"/><Relationship Id="rId110" Type="http://schemas.openxmlformats.org/officeDocument/2006/relationships/image" Target="media/image22.emf"/><Relationship Id="rId131" Type="http://schemas.openxmlformats.org/officeDocument/2006/relationships/oleObject" Target="embeddings/oleObject320.bin"/><Relationship Id="rId61" Type="http://schemas.openxmlformats.org/officeDocument/2006/relationships/oleObject" Target="embeddings/oleObject80.bin"/><Relationship Id="rId82" Type="http://schemas.openxmlformats.org/officeDocument/2006/relationships/image" Target="media/image16.emf"/><Relationship Id="rId152" Type="http://schemas.openxmlformats.org/officeDocument/2006/relationships/oleObject" Target="embeddings/oleObject44.bin"/><Relationship Id="rId173" Type="http://schemas.openxmlformats.org/officeDocument/2006/relationships/image" Target="media/image36.emf"/><Relationship Id="rId194" Type="http://schemas.openxmlformats.org/officeDocument/2006/relationships/hyperlink" Target="mailto:Andrew.Nixon@redcar-cleveland.gov.uk" TargetMode="External"/><Relationship Id="rId199" Type="http://schemas.openxmlformats.org/officeDocument/2006/relationships/oleObject" Target="embeddings/oleObject500.bin"/><Relationship Id="rId203" Type="http://schemas.openxmlformats.org/officeDocument/2006/relationships/oleObject" Target="embeddings/oleObject54.bin"/><Relationship Id="rId208" Type="http://schemas.openxmlformats.org/officeDocument/2006/relationships/footer" Target="footer1.xml"/><Relationship Id="rId19" Type="http://schemas.openxmlformats.org/officeDocument/2006/relationships/oleObject" Target="embeddings/oleObject3.bin"/><Relationship Id="rId14" Type="http://schemas.openxmlformats.org/officeDocument/2006/relationships/image" Target="media/image29.emf"/><Relationship Id="rId30" Type="http://schemas.openxmlformats.org/officeDocument/2006/relationships/oleObject" Target="embeddings/oleObject60.bin"/><Relationship Id="rId35" Type="http://schemas.openxmlformats.org/officeDocument/2006/relationships/image" Target="media/image6.emf"/><Relationship Id="rId56" Type="http://schemas.openxmlformats.org/officeDocument/2006/relationships/hyperlink" Target="mailto:%20susan.bradley@redcar-cleveland.gov.uk%20" TargetMode="External"/><Relationship Id="rId77" Type="http://schemas.openxmlformats.org/officeDocument/2006/relationships/oleObject" Target="embeddings/oleObject160.bin"/><Relationship Id="rId100" Type="http://schemas.openxmlformats.org/officeDocument/2006/relationships/oleObject" Target="embeddings/oleObject25.bin"/><Relationship Id="rId105" Type="http://schemas.openxmlformats.org/officeDocument/2006/relationships/oleObject" Target="embeddings/oleObject27.bin"/><Relationship Id="rId126" Type="http://schemas.openxmlformats.org/officeDocument/2006/relationships/image" Target="media/image170.emf"/><Relationship Id="rId147" Type="http://schemas.openxmlformats.org/officeDocument/2006/relationships/image" Target="media/image32.emf"/><Relationship Id="rId168" Type="http://schemas.openxmlformats.org/officeDocument/2006/relationships/image" Target="media/image35.emf"/><Relationship Id="rId8" Type="http://schemas.openxmlformats.org/officeDocument/2006/relationships/image" Target="media/image1.png"/><Relationship Id="rId51" Type="http://schemas.openxmlformats.org/officeDocument/2006/relationships/image" Target="media/image9.emf"/><Relationship Id="rId72" Type="http://schemas.openxmlformats.org/officeDocument/2006/relationships/image" Target="media/image80.emf"/><Relationship Id="rId93" Type="http://schemas.openxmlformats.org/officeDocument/2006/relationships/oleObject" Target="embeddings/oleObject220.bin"/><Relationship Id="rId98" Type="http://schemas.openxmlformats.org/officeDocument/2006/relationships/hyperlink" Target="mailto:kellie.gorman@redcar-cleveland.gov.uk" TargetMode="External"/><Relationship Id="rId121" Type="http://schemas.openxmlformats.org/officeDocument/2006/relationships/hyperlink" Target="mailto:emma.bainbridge@redcar-cleveland.gov.uk" TargetMode="External"/><Relationship Id="rId142" Type="http://schemas.openxmlformats.org/officeDocument/2006/relationships/oleObject" Target="embeddings/oleObject39.bin"/><Relationship Id="rId163" Type="http://schemas.openxmlformats.org/officeDocument/2006/relationships/hyperlink" Target="mailto:william.gander@redcar-cleveland.gov.uk" TargetMode="External"/><Relationship Id="rId184" Type="http://schemas.openxmlformats.org/officeDocument/2006/relationships/image" Target="media/image38.emf"/><Relationship Id="rId189" Type="http://schemas.openxmlformats.org/officeDocument/2006/relationships/hyperlink" Target="https://www.gov.uk/government/publications/household-support-fund-guidance-for-local-councils/household-support-fund-grant-determination-2021-no-315787" TargetMode="External"/><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8.emf"/><Relationship Id="rId67" Type="http://schemas.openxmlformats.org/officeDocument/2006/relationships/oleObject" Target="embeddings/oleObject15.bin"/><Relationship Id="rId116" Type="http://schemas.openxmlformats.org/officeDocument/2006/relationships/hyperlink" Target="mailto:emma.bainbridge@redcar-cleveland.gov.uk" TargetMode="External"/><Relationship Id="rId137" Type="http://schemas.openxmlformats.org/officeDocument/2006/relationships/oleObject" Target="embeddings/oleObject35.bin"/><Relationship Id="rId158" Type="http://schemas.openxmlformats.org/officeDocument/2006/relationships/image" Target="media/image34.emf"/><Relationship Id="rId20" Type="http://schemas.openxmlformats.org/officeDocument/2006/relationships/image" Target="media/image4.emf"/><Relationship Id="rId41" Type="http://schemas.openxmlformats.org/officeDocument/2006/relationships/image" Target="media/image7.emf"/><Relationship Id="rId62" Type="http://schemas.openxmlformats.org/officeDocument/2006/relationships/image" Target="media/image11.emf"/><Relationship Id="rId83" Type="http://schemas.openxmlformats.org/officeDocument/2006/relationships/oleObject" Target="embeddings/oleObject19.bin"/><Relationship Id="rId88" Type="http://schemas.openxmlformats.org/officeDocument/2006/relationships/image" Target="media/image18.emf"/><Relationship Id="rId111" Type="http://schemas.openxmlformats.org/officeDocument/2006/relationships/oleObject" Target="embeddings/oleObject28.bin"/><Relationship Id="rId132" Type="http://schemas.openxmlformats.org/officeDocument/2006/relationships/image" Target="media/image26.emf"/><Relationship Id="rId153" Type="http://schemas.openxmlformats.org/officeDocument/2006/relationships/image" Target="media/image230.emf"/><Relationship Id="rId174" Type="http://schemas.openxmlformats.org/officeDocument/2006/relationships/oleObject" Target="embeddings/oleObject47.bin"/><Relationship Id="rId179" Type="http://schemas.openxmlformats.org/officeDocument/2006/relationships/image" Target="media/image37.emf"/><Relationship Id="rId195" Type="http://schemas.openxmlformats.org/officeDocument/2006/relationships/hyperlink" Target="mailto:david.calderwood@redcar-cleveland.gov.uk" TargetMode="External"/><Relationship Id="rId209" Type="http://schemas.openxmlformats.org/officeDocument/2006/relationships/footer" Target="footer2.xml"/><Relationship Id="rId190" Type="http://schemas.openxmlformats.org/officeDocument/2006/relationships/image" Target="media/image39.emf"/><Relationship Id="rId204" Type="http://schemas.openxmlformats.org/officeDocument/2006/relationships/image" Target="media/image280.emf"/><Relationship Id="rId15" Type="http://schemas.openxmlformats.org/officeDocument/2006/relationships/oleObject" Target="embeddings/oleObject2.bin"/><Relationship Id="rId36" Type="http://schemas.openxmlformats.org/officeDocument/2006/relationships/oleObject" Target="embeddings/oleObject8.bin"/><Relationship Id="rId57" Type="http://schemas.openxmlformats.org/officeDocument/2006/relationships/hyperlink" Target="https://kcs.co.uk/frameowrks/software" TargetMode="External"/><Relationship Id="rId106" Type="http://schemas.openxmlformats.org/officeDocument/2006/relationships/image" Target="media/image150.emf"/><Relationship Id="rId127" Type="http://schemas.openxmlformats.org/officeDocument/2006/relationships/oleObject" Target="embeddings/oleObject300.bin"/><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hyperlink" Target="mailto:jacky_booth@middlesbrough.gov.uk" TargetMode="External"/><Relationship Id="rId52" Type="http://schemas.openxmlformats.org/officeDocument/2006/relationships/oleObject" Target="embeddings/oleObject12.bin"/><Relationship Id="rId73" Type="http://schemas.openxmlformats.org/officeDocument/2006/relationships/oleObject" Target="embeddings/oleObject140.bin"/><Relationship Id="rId78" Type="http://schemas.openxmlformats.org/officeDocument/2006/relationships/image" Target="media/image15.emf"/><Relationship Id="rId94" Type="http://schemas.openxmlformats.org/officeDocument/2006/relationships/image" Target="media/image19.emf"/><Relationship Id="rId99" Type="http://schemas.openxmlformats.org/officeDocument/2006/relationships/image" Target="media/image20.emf"/><Relationship Id="rId101" Type="http://schemas.openxmlformats.org/officeDocument/2006/relationships/image" Target="media/image151.emf"/><Relationship Id="rId122" Type="http://schemas.openxmlformats.org/officeDocument/2006/relationships/hyperlink" Target="mailto:emma.bainbridge@redcar-cleveland.gov.uk" TargetMode="External"/><Relationship Id="rId143" Type="http://schemas.openxmlformats.org/officeDocument/2006/relationships/oleObject" Target="embeddings/oleObject40.bin"/><Relationship Id="rId148" Type="http://schemas.openxmlformats.org/officeDocument/2006/relationships/oleObject" Target="embeddings/oleObject43.bin"/><Relationship Id="rId164" Type="http://schemas.openxmlformats.org/officeDocument/2006/relationships/hyperlink" Target="mailto:robert.hoof@redcar-cleveland.gov.uk" TargetMode="External"/><Relationship Id="rId169" Type="http://schemas.openxmlformats.org/officeDocument/2006/relationships/oleObject" Target="embeddings/oleObject46.bin"/><Relationship Id="rId185" Type="http://schemas.openxmlformats.org/officeDocument/2006/relationships/oleObject" Target="embeddings/oleObject51.bin"/><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oleObject" Target="embeddings/oleObject49.bin"/><Relationship Id="rId210" Type="http://schemas.openxmlformats.org/officeDocument/2006/relationships/fontTable" Target="fontTable.xml"/><Relationship Id="rId26" Type="http://schemas.openxmlformats.org/officeDocument/2006/relationships/hyperlink" Target="mailto:debbie.duncan@redcar-cleveland.gov.uk" TargetMode="External"/><Relationship Id="rId47" Type="http://schemas.openxmlformats.org/officeDocument/2006/relationships/oleObject" Target="embeddings/oleObject11.bin"/><Relationship Id="rId68" Type="http://schemas.openxmlformats.org/officeDocument/2006/relationships/image" Target="media/image70.emf"/><Relationship Id="rId89" Type="http://schemas.openxmlformats.org/officeDocument/2006/relationships/oleObject" Target="embeddings/oleObject22.bin"/><Relationship Id="rId112" Type="http://schemas.openxmlformats.org/officeDocument/2006/relationships/image" Target="media/image160.emf"/><Relationship Id="rId133" Type="http://schemas.openxmlformats.org/officeDocument/2006/relationships/oleObject" Target="embeddings/oleObject33.bin"/><Relationship Id="rId154" Type="http://schemas.openxmlformats.org/officeDocument/2006/relationships/oleObject" Target="embeddings/oleObject420.bin"/><Relationship Id="rId175" Type="http://schemas.openxmlformats.org/officeDocument/2006/relationships/image" Target="media/image262.emf"/><Relationship Id="rId196" Type="http://schemas.openxmlformats.org/officeDocument/2006/relationships/image" Target="media/image41.emf"/><Relationship Id="rId200" Type="http://schemas.openxmlformats.org/officeDocument/2006/relationships/hyperlink" Target="mailto:Michael.oyston@redcar-cleveland.gov.uk" TargetMode="External"/><Relationship Id="rId16" Type="http://schemas.openxmlformats.org/officeDocument/2006/relationships/hyperlink" Target="mailto:omar.hijab@redcar-cleveland.gov.uk" TargetMode="External"/><Relationship Id="rId37" Type="http://schemas.openxmlformats.org/officeDocument/2006/relationships/image" Target="media/image51.emf"/><Relationship Id="rId58" Type="http://schemas.openxmlformats.org/officeDocument/2006/relationships/image" Target="media/image10.emf"/><Relationship Id="rId79" Type="http://schemas.openxmlformats.org/officeDocument/2006/relationships/oleObject" Target="embeddings/oleObject18.bin"/><Relationship Id="rId102" Type="http://schemas.openxmlformats.org/officeDocument/2006/relationships/oleObject" Target="embeddings/oleObject26.bin"/><Relationship Id="rId123" Type="http://schemas.openxmlformats.org/officeDocument/2006/relationships/hyperlink" Target="mailto:emma.bainbridge@redcar-cleveland.gov.uk" TargetMode="External"/><Relationship Id="rId144" Type="http://schemas.openxmlformats.org/officeDocument/2006/relationships/image" Target="media/image31.emf"/><Relationship Id="rId90" Type="http://schemas.openxmlformats.org/officeDocument/2006/relationships/image" Target="media/image110.emf"/><Relationship Id="rId165" Type="http://schemas.openxmlformats.org/officeDocument/2006/relationships/hyperlink" Target="mailto:stuart@cohesionconsult.com" TargetMode="External"/><Relationship Id="rId186" Type="http://schemas.openxmlformats.org/officeDocument/2006/relationships/image" Target="media/image261.emf"/><Relationship Id="rId211" Type="http://schemas.openxmlformats.org/officeDocument/2006/relationships/theme" Target="theme/theme1.xml"/><Relationship Id="rId27" Type="http://schemas.openxmlformats.org/officeDocument/2006/relationships/image" Target="media/image5.emf"/><Relationship Id="rId48" Type="http://schemas.openxmlformats.org/officeDocument/2006/relationships/image" Target="media/image62.emf"/><Relationship Id="rId69" Type="http://schemas.openxmlformats.org/officeDocument/2006/relationships/oleObject" Target="embeddings/oleObject120.bin"/><Relationship Id="rId113" Type="http://schemas.openxmlformats.org/officeDocument/2006/relationships/oleObject" Target="embeddings/oleObject280.bin"/><Relationship Id="rId134" Type="http://schemas.openxmlformats.org/officeDocument/2006/relationships/image" Target="media/image27.emf"/><Relationship Id="rId80" Type="http://schemas.openxmlformats.org/officeDocument/2006/relationships/image" Target="media/image100.emf"/><Relationship Id="rId155" Type="http://schemas.openxmlformats.org/officeDocument/2006/relationships/hyperlink" Target="mailto:denise.boyle@redcar-cleveland.gov.uk" TargetMode="External"/><Relationship Id="rId176" Type="http://schemas.openxmlformats.org/officeDocument/2006/relationships/oleObject" Target="embeddings/oleObject48.bin"/><Relationship Id="rId197" Type="http://schemas.openxmlformats.org/officeDocument/2006/relationships/oleObject" Target="embeddings/oleObject53.bin"/><Relationship Id="rId201" Type="http://schemas.openxmlformats.org/officeDocument/2006/relationships/hyperlink" Target="mailto:wes.howes@redcar-cleveland.gov.uk" TargetMode="External"/><Relationship Id="rId17" Type="http://schemas.openxmlformats.org/officeDocument/2006/relationships/hyperlink" Target="mailto:erika.grunert@redcar-cleveland.gov.uk" TargetMode="External"/><Relationship Id="rId38" Type="http://schemas.openxmlformats.org/officeDocument/2006/relationships/oleObject" Target="embeddings/oleObject81.bin"/><Relationship Id="rId59" Type="http://schemas.openxmlformats.org/officeDocument/2006/relationships/oleObject" Target="embeddings/oleObject13.bin"/><Relationship Id="rId103" Type="http://schemas.openxmlformats.org/officeDocument/2006/relationships/hyperlink" Target="mailto:kellie.gorman@redcar-cleveland.gov.uk" TargetMode="External"/><Relationship Id="rId124" Type="http://schemas.openxmlformats.org/officeDocument/2006/relationships/image" Target="media/image24.emf"/><Relationship Id="rId70" Type="http://schemas.openxmlformats.org/officeDocument/2006/relationships/image" Target="media/image13.emf"/><Relationship Id="rId91" Type="http://schemas.openxmlformats.org/officeDocument/2006/relationships/oleObject" Target="embeddings/oleObject210.bin"/><Relationship Id="rId145" Type="http://schemas.openxmlformats.org/officeDocument/2006/relationships/oleObject" Target="embeddings/oleObject41.bin"/><Relationship Id="rId166" Type="http://schemas.openxmlformats.org/officeDocument/2006/relationships/hyperlink" Target="mailto:stuart@cohesionconsult.com" TargetMode="External"/><Relationship Id="rId187" Type="http://schemas.openxmlformats.org/officeDocument/2006/relationships/oleObject" Target="embeddings/oleObject481.bin"/><Relationship Id="rId1" Type="http://schemas.openxmlformats.org/officeDocument/2006/relationships/customXml" Target="../customXml/item1.xml"/><Relationship Id="rId28" Type="http://schemas.openxmlformats.org/officeDocument/2006/relationships/oleObject" Target="embeddings/oleObject7.bin"/><Relationship Id="rId49" Type="http://schemas.openxmlformats.org/officeDocument/2006/relationships/oleObject" Target="embeddings/oleObject102.bin"/><Relationship Id="rId114" Type="http://schemas.openxmlformats.org/officeDocument/2006/relationships/hyperlink" Target="mailto:emma.bainbridge@redcar-cleveland.gov.uk" TargetMode="External"/><Relationship Id="rId60" Type="http://schemas.openxmlformats.org/officeDocument/2006/relationships/image" Target="media/image50.emf"/><Relationship Id="rId81" Type="http://schemas.openxmlformats.org/officeDocument/2006/relationships/oleObject" Target="embeddings/oleObject180.bin"/><Relationship Id="rId135" Type="http://schemas.openxmlformats.org/officeDocument/2006/relationships/oleObject" Target="embeddings/oleObject34.bin"/><Relationship Id="rId156" Type="http://schemas.openxmlformats.org/officeDocument/2006/relationships/hyperlink" Target="mailto:erika.grunert@redcar-cleveland.gov.uk" TargetMode="External"/><Relationship Id="rId177" Type="http://schemas.openxmlformats.org/officeDocument/2006/relationships/hyperlink" Target="mailto:lisa.storey@redcar-cleveland.gov.uk" TargetMode="External"/><Relationship Id="rId198" Type="http://schemas.openxmlformats.org/officeDocument/2006/relationships/image" Target="media/image270.emf"/><Relationship Id="rId202" Type="http://schemas.openxmlformats.org/officeDocument/2006/relationships/image" Target="media/image42.emf"/><Relationship Id="rId18" Type="http://schemas.openxmlformats.org/officeDocument/2006/relationships/image" Target="media/image3.emf"/><Relationship Id="rId39" Type="http://schemas.openxmlformats.org/officeDocument/2006/relationships/hyperlink" Target="mailto:mark.hill@redcar-cleveland.gov.uk" TargetMode="External"/><Relationship Id="rId50" Type="http://schemas.openxmlformats.org/officeDocument/2006/relationships/hyperlink" Target="mailto:nikki.carmichael@redcar-cleveland.gov.uk" TargetMode="External"/><Relationship Id="rId104" Type="http://schemas.openxmlformats.org/officeDocument/2006/relationships/image" Target="media/image21.emf"/><Relationship Id="rId125" Type="http://schemas.openxmlformats.org/officeDocument/2006/relationships/oleObject" Target="embeddings/oleObject31.bin"/><Relationship Id="rId146" Type="http://schemas.openxmlformats.org/officeDocument/2006/relationships/oleObject" Target="embeddings/oleObject42.bin"/><Relationship Id="rId167" Type="http://schemas.openxmlformats.org/officeDocument/2006/relationships/hyperlink" Target="mailto:richard.harrison@redcar-cleveland.gov.uk" TargetMode="External"/><Relationship Id="rId188"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71" Type="http://schemas.openxmlformats.org/officeDocument/2006/relationships/oleObject" Target="embeddings/oleObject16.bin"/><Relationship Id="rId92" Type="http://schemas.openxmlformats.org/officeDocument/2006/relationships/image" Target="media/image120.emf"/><Relationship Id="rId2" Type="http://schemas.openxmlformats.org/officeDocument/2006/relationships/numbering" Target="numbering.xml"/><Relationship Id="rId29" Type="http://schemas.openxmlformats.org/officeDocument/2006/relationships/image" Target="media/image40.emf"/><Relationship Id="rId40" Type="http://schemas.openxmlformats.org/officeDocument/2006/relationships/hyperlink" Target="mailto:susan.bradley@redcar-cleveland.gov.uk" TargetMode="External"/><Relationship Id="rId115" Type="http://schemas.openxmlformats.org/officeDocument/2006/relationships/hyperlink" Target="mailto:emma.bainbridge@redcar-cleveland.gov.uk" TargetMode="External"/><Relationship Id="rId136" Type="http://schemas.openxmlformats.org/officeDocument/2006/relationships/image" Target="media/image28.emf"/><Relationship Id="rId157" Type="http://schemas.openxmlformats.org/officeDocument/2006/relationships/hyperlink" Target="mailto:Samantha.simpson@redcar-cleveland.gov.uk" TargetMode="External"/><Relationship Id="rId178" Type="http://schemas.openxmlformats.org/officeDocument/2006/relationships/hyperlink" Target="mailto:elouise.groom@redcar-cleveland.gov.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669</TotalTime>
  <Pages>78</Pages>
  <Words>10756</Words>
  <Characters>64337</Characters>
  <Application>Microsoft Office Word</Application>
  <DocSecurity>0</DocSecurity>
  <Lines>536</Lines>
  <Paragraphs>149</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74944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47</cp:revision>
  <cp:lastPrinted>2020-05-07T08:47:00Z</cp:lastPrinted>
  <dcterms:created xsi:type="dcterms:W3CDTF">2024-08-27T10:29:00Z</dcterms:created>
  <dcterms:modified xsi:type="dcterms:W3CDTF">2025-01-27T16:49:00Z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1992160784</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